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3B" w:rsidRDefault="003F543B" w:rsidP="003F543B">
      <w:pPr>
        <w:spacing w:after="0" w:line="480" w:lineRule="auto"/>
        <w:rPr>
          <w:b/>
        </w:rPr>
      </w:pPr>
    </w:p>
    <w:p w:rsidR="003F543B" w:rsidRPr="005103B9" w:rsidRDefault="003F543B" w:rsidP="003F543B">
      <w:pPr>
        <w:spacing w:after="0" w:line="480" w:lineRule="auto"/>
        <w:ind w:left="5664" w:firstLine="708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2E0C13">
        <w:rPr>
          <w:rFonts w:ascii="Times New Roman" w:hAnsi="Times New Roman"/>
          <w:b/>
        </w:rPr>
        <w:t>KA-2/3/2020</w:t>
      </w:r>
    </w:p>
    <w:p w:rsidR="009267B7" w:rsidRPr="00E24546" w:rsidRDefault="009267B7" w:rsidP="009267B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E68FA">
        <w:rPr>
          <w:b/>
          <w:i w:val="0"/>
          <w:sz w:val="22"/>
          <w:szCs w:val="22"/>
        </w:rPr>
        <w:t>2</w:t>
      </w:r>
      <w:r w:rsidR="007B4F85">
        <w:rPr>
          <w:b/>
          <w:i w:val="0"/>
          <w:sz w:val="22"/>
          <w:szCs w:val="22"/>
        </w:rPr>
        <w:t xml:space="preserve"> do SIWZ</w:t>
      </w:r>
    </w:p>
    <w:p w:rsidR="009267B7" w:rsidRPr="00E24546" w:rsidRDefault="009267B7" w:rsidP="009267B7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9267B7" w:rsidRPr="00E24546" w:rsidRDefault="009267B7" w:rsidP="009267B7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Politechnika Krakowska im. Tadeusza Kościuszki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/pok. 110,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E0C13" w:rsidRPr="002E0C13">
        <w:rPr>
          <w:sz w:val="22"/>
          <w:szCs w:val="22"/>
        </w:rPr>
        <w:t>KRAKÓW</w:t>
      </w: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keepNext/>
        <w:spacing w:after="0" w:line="240" w:lineRule="auto"/>
        <w:outlineLvl w:val="7"/>
        <w:rPr>
          <w:rFonts w:eastAsia="Times New Roman"/>
          <w:b/>
          <w:lang w:eastAsia="x-none"/>
        </w:rPr>
      </w:pPr>
    </w:p>
    <w:p w:rsidR="009267B7" w:rsidRDefault="009267B7" w:rsidP="009267B7">
      <w:pPr>
        <w:rPr>
          <w:rFonts w:ascii="Arial" w:hAnsi="Arial" w:cs="Arial"/>
          <w:sz w:val="21"/>
          <w:szCs w:val="21"/>
        </w:rPr>
      </w:pPr>
    </w:p>
    <w:p w:rsidR="009267B7" w:rsidRDefault="009267B7" w:rsidP="009267B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9267B7" w:rsidRDefault="009267B7" w:rsidP="009267B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9267B7" w:rsidRDefault="009267B7" w:rsidP="009267B7">
      <w:pPr>
        <w:spacing w:after="0" w:line="360" w:lineRule="auto"/>
        <w:rPr>
          <w:rFonts w:eastAsia="Times New Roman"/>
          <w:lang w:eastAsia="pl-PL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267B7" w:rsidRDefault="009267B7" w:rsidP="009267B7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9267B7" w:rsidRDefault="009267B7" w:rsidP="009267B7">
      <w:pPr>
        <w:jc w:val="both"/>
        <w:rPr>
          <w:rFonts w:cs="Arial"/>
          <w:spacing w:val="4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9267B7" w:rsidRDefault="009267B7" w:rsidP="009267B7">
      <w:pPr>
        <w:jc w:val="both"/>
      </w:pPr>
    </w:p>
    <w:p w:rsidR="009267B7" w:rsidRDefault="009267B7" w:rsidP="009267B7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oświadczam, co następuje:</w:t>
      </w: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WYKONAWCY </w:t>
      </w:r>
      <w:r>
        <w:rPr>
          <w:rFonts w:ascii="Arial" w:hAnsi="Arial" w:cs="Arial"/>
          <w:i/>
          <w:sz w:val="16"/>
          <w:szCs w:val="16"/>
        </w:rPr>
        <w:t>Uwaga: jeżeli punkt 2 nie ma zastosowania, należy go przekreślić</w:t>
      </w:r>
      <w:r>
        <w:rPr>
          <w:rFonts w:ascii="Arial" w:hAnsi="Arial" w:cs="Arial"/>
          <w:b/>
          <w:sz w:val="21"/>
          <w:szCs w:val="21"/>
        </w:rPr>
        <w:t>: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D27E9" w:rsidRDefault="004E68FA" w:rsidP="004E68FA">
      <w:pPr>
        <w:spacing w:after="0" w:line="360" w:lineRule="auto"/>
        <w:ind w:left="5664" w:firstLine="708"/>
        <w:jc w:val="both"/>
      </w:pPr>
      <w:r>
        <w:rPr>
          <w:rFonts w:ascii="Arial" w:hAnsi="Arial" w:cs="Arial"/>
          <w:i/>
          <w:sz w:val="16"/>
          <w:szCs w:val="16"/>
        </w:rPr>
        <w:t>(podpis)</w:t>
      </w:r>
    </w:p>
    <w:sectPr w:rsidR="00FD27E9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3F1" w:rsidRDefault="00A753F1">
      <w:pPr>
        <w:spacing w:after="0" w:line="240" w:lineRule="auto"/>
      </w:pPr>
      <w:r>
        <w:separator/>
      </w:r>
    </w:p>
  </w:endnote>
  <w:endnote w:type="continuationSeparator" w:id="0">
    <w:p w:rsidR="00A753F1" w:rsidRDefault="00A75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13" w:rsidRDefault="002E0C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54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54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3F54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13" w:rsidRDefault="002E0C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3F1" w:rsidRDefault="00A753F1">
      <w:pPr>
        <w:spacing w:after="0" w:line="240" w:lineRule="auto"/>
      </w:pPr>
      <w:r>
        <w:separator/>
      </w:r>
    </w:p>
  </w:footnote>
  <w:footnote w:type="continuationSeparator" w:id="0">
    <w:p w:rsidR="00A753F1" w:rsidRDefault="00A75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13" w:rsidRDefault="002E0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13" w:rsidRDefault="002E0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13" w:rsidRDefault="002E0C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F1"/>
    <w:rsid w:val="002E0C13"/>
    <w:rsid w:val="003F543B"/>
    <w:rsid w:val="004E68FA"/>
    <w:rsid w:val="005B488A"/>
    <w:rsid w:val="007B4F85"/>
    <w:rsid w:val="008F13F6"/>
    <w:rsid w:val="009267B7"/>
    <w:rsid w:val="00A753F1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1FF29"/>
  <w15:chartTrackingRefBased/>
  <w15:docId w15:val="{9D1F01B1-7620-4DFB-A97B-559B32050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0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C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2020-01-13T12:05:00Z</dcterms:created>
  <dcterms:modified xsi:type="dcterms:W3CDTF">2020-01-13T12:05:00Z</dcterms:modified>
</cp:coreProperties>
</file>