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545" w:rsidRPr="00242B6B" w:rsidRDefault="00410545" w:rsidP="00610CDC">
      <w:pPr>
        <w:pStyle w:val="Tytu"/>
        <w:spacing w:before="20" w:after="20" w:line="360" w:lineRule="auto"/>
        <w:rPr>
          <w:rFonts w:ascii="Arial" w:hAnsi="Arial" w:cs="Arial"/>
          <w:b/>
          <w:sz w:val="24"/>
        </w:rPr>
      </w:pPr>
      <w:r w:rsidRPr="00242B6B">
        <w:rPr>
          <w:rFonts w:ascii="Arial" w:hAnsi="Arial" w:cs="Arial"/>
          <w:b/>
          <w:sz w:val="24"/>
        </w:rPr>
        <w:t>UMOWA</w:t>
      </w:r>
    </w:p>
    <w:p w:rsidR="00410545" w:rsidRPr="0036398F" w:rsidRDefault="00410545">
      <w:pPr>
        <w:overflowPunct w:val="0"/>
        <w:autoSpaceDE w:val="0"/>
        <w:autoSpaceDN w:val="0"/>
        <w:adjustRightInd w:val="0"/>
        <w:spacing w:before="20" w:after="20"/>
        <w:ind w:left="360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zawarta w dniu </w:t>
      </w:r>
      <w:r w:rsidRPr="0036398F">
        <w:rPr>
          <w:rFonts w:ascii="Arial" w:hAnsi="Arial" w:cs="Arial"/>
          <w:b/>
          <w:bCs/>
          <w:sz w:val="20"/>
          <w:szCs w:val="20"/>
        </w:rPr>
        <w:t>……………..20</w:t>
      </w:r>
      <w:r w:rsidR="00DC301D" w:rsidRPr="0036398F">
        <w:rPr>
          <w:rFonts w:ascii="Arial" w:hAnsi="Arial" w:cs="Arial"/>
          <w:b/>
          <w:bCs/>
          <w:sz w:val="20"/>
          <w:szCs w:val="20"/>
        </w:rPr>
        <w:t>20</w:t>
      </w:r>
      <w:r w:rsidRPr="0036398F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36398F">
        <w:rPr>
          <w:rFonts w:ascii="Arial" w:hAnsi="Arial" w:cs="Arial"/>
          <w:sz w:val="20"/>
          <w:szCs w:val="20"/>
        </w:rPr>
        <w:t xml:space="preserve"> w Limanowej pomiędzy:  </w:t>
      </w:r>
    </w:p>
    <w:p w:rsidR="00930E86" w:rsidRPr="0036398F" w:rsidRDefault="00410545">
      <w:pPr>
        <w:spacing w:before="20" w:after="20"/>
        <w:ind w:left="360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Szpitalem Powiatowym w Limanowej</w:t>
      </w:r>
      <w:r w:rsidR="0047518F" w:rsidRPr="0036398F">
        <w:rPr>
          <w:rFonts w:ascii="Arial" w:hAnsi="Arial" w:cs="Arial"/>
          <w:b/>
          <w:sz w:val="20"/>
          <w:szCs w:val="20"/>
        </w:rPr>
        <w:t xml:space="preserve"> Imienia Miłosierdzia Bożego</w:t>
      </w:r>
      <w:r w:rsidRPr="0036398F">
        <w:rPr>
          <w:rFonts w:ascii="Arial" w:hAnsi="Arial" w:cs="Arial"/>
          <w:b/>
          <w:sz w:val="20"/>
          <w:szCs w:val="20"/>
        </w:rPr>
        <w:t>,</w:t>
      </w:r>
    </w:p>
    <w:p w:rsidR="00410545" w:rsidRPr="0036398F" w:rsidRDefault="00410545">
      <w:pPr>
        <w:spacing w:before="20" w:after="20"/>
        <w:ind w:left="360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 xml:space="preserve"> ul. Piłsudskiego 61, 34-600 Limanowa</w:t>
      </w:r>
    </w:p>
    <w:p w:rsidR="00410545" w:rsidRPr="0036398F" w:rsidRDefault="00410545">
      <w:pPr>
        <w:spacing w:before="20" w:after="20"/>
        <w:ind w:left="360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 xml:space="preserve">wpisanym do KRS nr 0000019390, NIP 737-17-41-935, REGON P-000304378 </w:t>
      </w:r>
    </w:p>
    <w:p w:rsidR="00410545" w:rsidRPr="0036398F" w:rsidRDefault="00410545">
      <w:pPr>
        <w:spacing w:before="20" w:after="20"/>
        <w:ind w:left="360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w imieniu którego działa: </w:t>
      </w:r>
      <w:r w:rsidR="00DC301D" w:rsidRPr="0036398F">
        <w:rPr>
          <w:rFonts w:ascii="Arial" w:hAnsi="Arial" w:cs="Arial"/>
          <w:b/>
          <w:bCs/>
          <w:sz w:val="20"/>
          <w:szCs w:val="20"/>
        </w:rPr>
        <w:t xml:space="preserve">dr </w:t>
      </w:r>
      <w:r w:rsidRPr="0036398F">
        <w:rPr>
          <w:rFonts w:ascii="Arial" w:hAnsi="Arial" w:cs="Arial"/>
          <w:b/>
          <w:bCs/>
          <w:sz w:val="20"/>
          <w:szCs w:val="20"/>
        </w:rPr>
        <w:t xml:space="preserve">Marcin </w:t>
      </w:r>
      <w:proofErr w:type="spellStart"/>
      <w:r w:rsidRPr="0036398F">
        <w:rPr>
          <w:rFonts w:ascii="Arial" w:hAnsi="Arial" w:cs="Arial"/>
          <w:b/>
          <w:bCs/>
          <w:sz w:val="20"/>
          <w:szCs w:val="20"/>
        </w:rPr>
        <w:t>Radzięta</w:t>
      </w:r>
      <w:proofErr w:type="spellEnd"/>
      <w:r w:rsidRPr="0036398F">
        <w:rPr>
          <w:rFonts w:ascii="Arial" w:hAnsi="Arial" w:cs="Arial"/>
          <w:b/>
          <w:bCs/>
          <w:sz w:val="20"/>
          <w:szCs w:val="20"/>
        </w:rPr>
        <w:t xml:space="preserve"> – Dyrektor</w:t>
      </w:r>
    </w:p>
    <w:p w:rsidR="00410545" w:rsidRPr="0036398F" w:rsidRDefault="00410545">
      <w:pPr>
        <w:spacing w:before="20" w:after="20"/>
        <w:ind w:left="360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zwany w treści umowy </w:t>
      </w:r>
      <w:r w:rsidRPr="0036398F">
        <w:rPr>
          <w:rFonts w:ascii="Arial" w:hAnsi="Arial" w:cs="Arial"/>
          <w:b/>
          <w:sz w:val="20"/>
          <w:szCs w:val="20"/>
        </w:rPr>
        <w:t>Zamawiającym</w:t>
      </w:r>
      <w:r w:rsidRPr="0036398F">
        <w:rPr>
          <w:rFonts w:ascii="Arial" w:hAnsi="Arial" w:cs="Arial"/>
          <w:sz w:val="20"/>
          <w:szCs w:val="20"/>
        </w:rPr>
        <w:t xml:space="preserve">, a </w:t>
      </w:r>
    </w:p>
    <w:p w:rsidR="00410545" w:rsidRPr="0036398F" w:rsidRDefault="00410545">
      <w:pPr>
        <w:spacing w:before="20" w:after="20"/>
        <w:ind w:left="360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</w:t>
      </w:r>
    </w:p>
    <w:p w:rsidR="00410545" w:rsidRPr="0036398F" w:rsidRDefault="00410545">
      <w:pPr>
        <w:spacing w:before="20" w:after="20"/>
        <w:ind w:left="360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wpisaną do KRS nr ……………………, NIP…………………., REGON ………………</w:t>
      </w:r>
    </w:p>
    <w:p w:rsidR="00410545" w:rsidRPr="0036398F" w:rsidRDefault="00410545">
      <w:pPr>
        <w:overflowPunct w:val="0"/>
        <w:autoSpaceDE w:val="0"/>
        <w:autoSpaceDN w:val="0"/>
        <w:adjustRightInd w:val="0"/>
        <w:spacing w:before="20" w:after="20"/>
        <w:ind w:left="360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reprezentowaną przez: </w:t>
      </w:r>
    </w:p>
    <w:p w:rsidR="00410545" w:rsidRPr="0036398F" w:rsidRDefault="00410545">
      <w:pPr>
        <w:spacing w:before="20" w:after="20"/>
        <w:ind w:left="360"/>
        <w:jc w:val="both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..........................................</w:t>
      </w:r>
    </w:p>
    <w:p w:rsidR="00410545" w:rsidRPr="0036398F" w:rsidRDefault="00410545">
      <w:pPr>
        <w:overflowPunct w:val="0"/>
        <w:autoSpaceDE w:val="0"/>
        <w:autoSpaceDN w:val="0"/>
        <w:adjustRightInd w:val="0"/>
        <w:spacing w:before="20" w:after="20"/>
        <w:ind w:left="360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zwaną w treści umowy </w:t>
      </w:r>
      <w:r w:rsidRPr="0036398F">
        <w:rPr>
          <w:rFonts w:ascii="Arial" w:hAnsi="Arial" w:cs="Arial"/>
          <w:b/>
          <w:bCs/>
          <w:sz w:val="20"/>
          <w:szCs w:val="20"/>
        </w:rPr>
        <w:t>Wykonawcą</w:t>
      </w:r>
      <w:r w:rsidRPr="0036398F">
        <w:rPr>
          <w:rFonts w:ascii="Arial" w:hAnsi="Arial" w:cs="Arial"/>
          <w:sz w:val="20"/>
          <w:szCs w:val="20"/>
        </w:rPr>
        <w:t xml:space="preserve">. </w:t>
      </w:r>
    </w:p>
    <w:p w:rsidR="00410545" w:rsidRPr="0036398F" w:rsidRDefault="00410545">
      <w:pPr>
        <w:overflowPunct w:val="0"/>
        <w:autoSpaceDE w:val="0"/>
        <w:autoSpaceDN w:val="0"/>
        <w:adjustRightInd w:val="0"/>
        <w:spacing w:before="20" w:after="20"/>
        <w:ind w:left="360"/>
        <w:rPr>
          <w:rFonts w:ascii="Arial" w:hAnsi="Arial" w:cs="Arial"/>
          <w:sz w:val="20"/>
          <w:szCs w:val="20"/>
        </w:rPr>
      </w:pPr>
    </w:p>
    <w:p w:rsidR="00410545" w:rsidRPr="0036398F" w:rsidRDefault="00824731" w:rsidP="006553D9">
      <w:pPr>
        <w:overflowPunct w:val="0"/>
        <w:autoSpaceDE w:val="0"/>
        <w:autoSpaceDN w:val="0"/>
        <w:adjustRightInd w:val="0"/>
        <w:spacing w:before="20" w:after="20"/>
        <w:ind w:firstLine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Umowę niniejszą zawiera się w wyniku postępowania o udzielenie zamówienia publicznego przeprowadzonego w trybie  przetarg nieograniczony procedura poniżej 30 000 € (tryb pozaustawowy) – sygnatura akt </w:t>
      </w:r>
      <w:r w:rsidR="00CF6270" w:rsidRPr="0036398F">
        <w:rPr>
          <w:rFonts w:ascii="Arial" w:hAnsi="Arial" w:cs="Arial"/>
          <w:sz w:val="20"/>
          <w:szCs w:val="20"/>
        </w:rPr>
        <w:t>NZ/</w:t>
      </w:r>
      <w:r w:rsidR="00DC301D" w:rsidRPr="0036398F">
        <w:rPr>
          <w:rFonts w:ascii="Arial" w:hAnsi="Arial" w:cs="Arial"/>
          <w:sz w:val="20"/>
          <w:szCs w:val="20"/>
        </w:rPr>
        <w:t>04</w:t>
      </w:r>
      <w:r w:rsidRPr="0036398F">
        <w:rPr>
          <w:rFonts w:ascii="Arial" w:hAnsi="Arial" w:cs="Arial"/>
          <w:sz w:val="20"/>
          <w:szCs w:val="20"/>
        </w:rPr>
        <w:t>/D/</w:t>
      </w:r>
      <w:proofErr w:type="spellStart"/>
      <w:r w:rsidRPr="0036398F">
        <w:rPr>
          <w:rFonts w:ascii="Arial" w:hAnsi="Arial" w:cs="Arial"/>
          <w:sz w:val="20"/>
          <w:szCs w:val="20"/>
        </w:rPr>
        <w:t>Nu</w:t>
      </w:r>
      <w:proofErr w:type="spellEnd"/>
      <w:r w:rsidRPr="0036398F">
        <w:rPr>
          <w:rFonts w:ascii="Arial" w:hAnsi="Arial" w:cs="Arial"/>
          <w:sz w:val="20"/>
          <w:szCs w:val="20"/>
        </w:rPr>
        <w:t>/</w:t>
      </w:r>
      <w:r w:rsidR="00DC301D" w:rsidRPr="0036398F">
        <w:rPr>
          <w:rFonts w:ascii="Arial" w:hAnsi="Arial" w:cs="Arial"/>
          <w:sz w:val="20"/>
          <w:szCs w:val="20"/>
        </w:rPr>
        <w:t>LW</w:t>
      </w:r>
      <w:r w:rsidRPr="0036398F">
        <w:rPr>
          <w:rFonts w:ascii="Arial" w:hAnsi="Arial" w:cs="Arial"/>
          <w:sz w:val="20"/>
          <w:szCs w:val="20"/>
        </w:rPr>
        <w:t>/20</w:t>
      </w:r>
      <w:r w:rsidR="00DC301D" w:rsidRPr="0036398F">
        <w:rPr>
          <w:rFonts w:ascii="Arial" w:hAnsi="Arial" w:cs="Arial"/>
          <w:sz w:val="20"/>
          <w:szCs w:val="20"/>
        </w:rPr>
        <w:t>20</w:t>
      </w:r>
    </w:p>
    <w:p w:rsidR="00410545" w:rsidRPr="0036398F" w:rsidRDefault="00410545" w:rsidP="00B55C2C">
      <w:pPr>
        <w:pStyle w:val="Nagwek2"/>
        <w:spacing w:before="120" w:after="120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Przedmiot zamówienia</w:t>
      </w:r>
    </w:p>
    <w:p w:rsidR="00410545" w:rsidRPr="0036398F" w:rsidRDefault="00410545" w:rsidP="00B55C2C">
      <w:pPr>
        <w:overflowPunct w:val="0"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1</w:t>
      </w:r>
    </w:p>
    <w:p w:rsidR="00626CAC" w:rsidRPr="0036398F" w:rsidRDefault="00626CAC" w:rsidP="00516647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Przedmiotem umowy są sukcesywne</w:t>
      </w:r>
      <w:r w:rsidRPr="0036398F">
        <w:rPr>
          <w:rFonts w:ascii="Arial" w:hAnsi="Arial" w:cs="Arial"/>
          <w:b/>
          <w:sz w:val="20"/>
          <w:szCs w:val="20"/>
        </w:rPr>
        <w:t xml:space="preserve"> Dostawy bielizny szpitalnej, noworodkowej, operacyjnej oraz mat podłogowych chłonnych ujętych w zadaniu nr ___________ dla zaopatrzenia Szpitala Powiatowego w Limanowej</w:t>
      </w:r>
      <w:r w:rsidRPr="0036398F">
        <w:rPr>
          <w:rFonts w:ascii="Arial" w:hAnsi="Arial" w:cs="Arial"/>
          <w:sz w:val="20"/>
          <w:szCs w:val="20"/>
        </w:rPr>
        <w:t xml:space="preserve">. Zgodnie ze złożoną ofertą w asortymencie, ilościach i cenach wyszczególnionych w formularzu asortymentowo-cenowym stanowiącym integralną część umowy. </w:t>
      </w:r>
    </w:p>
    <w:p w:rsidR="00626CAC" w:rsidRPr="0036398F" w:rsidRDefault="00626CAC" w:rsidP="00516647">
      <w:pPr>
        <w:pStyle w:val="Default"/>
        <w:numPr>
          <w:ilvl w:val="0"/>
          <w:numId w:val="38"/>
        </w:numPr>
        <w:spacing w:after="53" w:line="276" w:lineRule="auto"/>
        <w:jc w:val="both"/>
        <w:rPr>
          <w:sz w:val="20"/>
          <w:szCs w:val="20"/>
          <w:lang w:eastAsia="ar-SA"/>
        </w:rPr>
      </w:pPr>
      <w:r w:rsidRPr="0036398F">
        <w:rPr>
          <w:sz w:val="20"/>
          <w:szCs w:val="20"/>
        </w:rPr>
        <w:t>Wykonawca zobowiązuje się do zrealizowania pełnego zakresu rzeczowego niniejszej umowy zgodnie z postanowieniami Istotnych Warunków Zamówienia (IWZ), obowiązującymi przepisami, ogólnie przyjętą wiedzą w tym zakresie,  ofertą Wykonawcy oraz ustaleniami z Zamawiającym.</w:t>
      </w:r>
    </w:p>
    <w:p w:rsidR="00626CAC" w:rsidRPr="0036398F" w:rsidRDefault="00626CAC" w:rsidP="00516647">
      <w:pPr>
        <w:pStyle w:val="Default"/>
        <w:numPr>
          <w:ilvl w:val="0"/>
          <w:numId w:val="38"/>
        </w:numPr>
        <w:spacing w:after="53" w:line="276" w:lineRule="auto"/>
        <w:jc w:val="both"/>
        <w:rPr>
          <w:sz w:val="20"/>
          <w:szCs w:val="20"/>
        </w:rPr>
      </w:pPr>
      <w:r w:rsidRPr="0036398F">
        <w:rPr>
          <w:sz w:val="20"/>
          <w:szCs w:val="20"/>
        </w:rPr>
        <w:t xml:space="preserve">Dostarczone wyroby będą posiadać wpis do rejestru wyrobów medycznych zgodnie z ustawą z dnia 20.05.2010 r. o Wyrobach Medycznych (Dz.U. z 2019 r. poz. 175). Na każde żądanie Zamawiającego przedstawienia właściwych dokumentów Wykonawca niezwłocznie je prześle. </w:t>
      </w:r>
    </w:p>
    <w:p w:rsidR="00626CAC" w:rsidRPr="0036398F" w:rsidRDefault="00626CAC" w:rsidP="00516647">
      <w:pPr>
        <w:pStyle w:val="Default"/>
        <w:numPr>
          <w:ilvl w:val="0"/>
          <w:numId w:val="38"/>
        </w:numPr>
        <w:spacing w:line="276" w:lineRule="auto"/>
        <w:jc w:val="both"/>
        <w:rPr>
          <w:sz w:val="20"/>
          <w:szCs w:val="20"/>
        </w:rPr>
      </w:pPr>
      <w:r w:rsidRPr="0036398F">
        <w:rPr>
          <w:sz w:val="20"/>
          <w:szCs w:val="20"/>
        </w:rPr>
        <w:t>Wykonawca zobowiązuje się do dostawy Zamawiającemu przedmiotu umowy do wyczerpania ilości przedmiotu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umowy, mogą być  mniejsze lub większe w poszczególnych asortymentach w ramach ogólnej kwoty przyjętej oferty.</w:t>
      </w:r>
      <w:r w:rsidRPr="0036398F">
        <w:rPr>
          <w:bCs/>
          <w:sz w:val="20"/>
          <w:szCs w:val="20"/>
        </w:rPr>
        <w:t xml:space="preserve"> Zamawiający zastrzega sobie prawo rezygnacji z zakupu części asortymentu wynikającej z braku zapotrzebowania. Wykonawcy nie przysługują roszczenia o realizację całości przedmiotu zamówienia jeżeli potrzeby Zamawiającego w tym zakresie będą mniejsze.</w:t>
      </w:r>
    </w:p>
    <w:p w:rsidR="00626CAC" w:rsidRPr="0036398F" w:rsidRDefault="00626CAC" w:rsidP="00516647">
      <w:pPr>
        <w:pStyle w:val="Default"/>
        <w:spacing w:line="276" w:lineRule="auto"/>
        <w:ind w:left="720"/>
        <w:jc w:val="both"/>
        <w:rPr>
          <w:sz w:val="20"/>
          <w:szCs w:val="20"/>
        </w:rPr>
      </w:pPr>
    </w:p>
    <w:p w:rsidR="00705787" w:rsidRPr="0036398F" w:rsidRDefault="00150D9B" w:rsidP="0051664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Dla zadania nr 1</w:t>
      </w:r>
      <w:r w:rsidRPr="0036398F">
        <w:rPr>
          <w:rFonts w:ascii="Arial" w:hAnsi="Arial" w:cs="Arial"/>
          <w:sz w:val="20"/>
          <w:szCs w:val="20"/>
        </w:rPr>
        <w:t xml:space="preserve"> o</w:t>
      </w:r>
      <w:r w:rsidR="00705787" w:rsidRPr="0036398F">
        <w:rPr>
          <w:rFonts w:ascii="Arial" w:hAnsi="Arial" w:cs="Arial"/>
          <w:sz w:val="20"/>
          <w:szCs w:val="20"/>
        </w:rPr>
        <w:t>ferowany przedmiot zamówienia znakowany niespieralną, trwałą</w:t>
      </w:r>
      <w:r w:rsidR="00B26B65" w:rsidRPr="0036398F">
        <w:rPr>
          <w:rFonts w:ascii="Arial" w:hAnsi="Arial" w:cs="Arial"/>
          <w:sz w:val="20"/>
          <w:szCs w:val="20"/>
        </w:rPr>
        <w:t xml:space="preserve"> w okresie gwarancji</w:t>
      </w:r>
      <w:r w:rsidR="00705787" w:rsidRPr="0036398F">
        <w:rPr>
          <w:rFonts w:ascii="Arial" w:hAnsi="Arial" w:cs="Arial"/>
          <w:sz w:val="20"/>
          <w:szCs w:val="20"/>
        </w:rPr>
        <w:t>, widoczną oraz estetyczną metodą odporną na temp. prania oraz dezynfekcję chemiczno-termiczną stosowaną w placówkach służby zdrowia.</w:t>
      </w:r>
    </w:p>
    <w:p w:rsidR="00150D9B" w:rsidRPr="0036398F" w:rsidRDefault="00705787" w:rsidP="006553D9">
      <w:pPr>
        <w:spacing w:line="276" w:lineRule="auto"/>
        <w:ind w:left="709"/>
        <w:jc w:val="both"/>
        <w:rPr>
          <w:rFonts w:ascii="Arial" w:hAnsi="Arial" w:cs="Arial"/>
          <w:color w:val="FF6600"/>
          <w:sz w:val="20"/>
          <w:szCs w:val="20"/>
        </w:rPr>
      </w:pPr>
      <w:r w:rsidRPr="0094721F">
        <w:rPr>
          <w:rFonts w:ascii="Arial" w:hAnsi="Arial" w:cs="Arial"/>
          <w:b/>
          <w:bCs/>
          <w:sz w:val="20"/>
          <w:szCs w:val="20"/>
        </w:rPr>
        <w:t>Nadruk</w:t>
      </w:r>
      <w:r w:rsidRPr="0036398F">
        <w:rPr>
          <w:rFonts w:ascii="Arial" w:hAnsi="Arial" w:cs="Arial"/>
          <w:sz w:val="20"/>
          <w:szCs w:val="20"/>
        </w:rPr>
        <w:t xml:space="preserve"> w dwóch wierszach: Szpital Powiatowy w Limanowej</w:t>
      </w:r>
      <w:r w:rsidR="00B26B65" w:rsidRPr="0036398F">
        <w:rPr>
          <w:rFonts w:ascii="Arial" w:hAnsi="Arial" w:cs="Arial"/>
          <w:sz w:val="20"/>
          <w:szCs w:val="20"/>
        </w:rPr>
        <w:t xml:space="preserve"> </w:t>
      </w:r>
      <w:r w:rsidRPr="0036398F">
        <w:rPr>
          <w:rFonts w:ascii="Arial" w:hAnsi="Arial" w:cs="Arial"/>
          <w:sz w:val="20"/>
          <w:szCs w:val="20"/>
        </w:rPr>
        <w:t xml:space="preserve">(pierwszy wiersz) </w:t>
      </w:r>
      <w:r w:rsidR="00B26B65" w:rsidRPr="0036398F">
        <w:rPr>
          <w:rFonts w:ascii="Arial" w:hAnsi="Arial" w:cs="Arial"/>
          <w:sz w:val="20"/>
          <w:szCs w:val="20"/>
        </w:rPr>
        <w:t>Nazwa oddziału/komórki organizacyjnej, którą to zamawiający będzie przesyłał z bieżącymi zamówieniami oraz dat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B26B65" w:rsidRPr="0036398F">
        <w:rPr>
          <w:rFonts w:ascii="Arial" w:hAnsi="Arial" w:cs="Arial"/>
          <w:sz w:val="20"/>
          <w:szCs w:val="20"/>
        </w:rPr>
        <w:t xml:space="preserve"> zamówienia zapisan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B26B65" w:rsidRPr="0036398F">
        <w:rPr>
          <w:rFonts w:ascii="Arial" w:hAnsi="Arial" w:cs="Arial"/>
          <w:sz w:val="20"/>
          <w:szCs w:val="20"/>
        </w:rPr>
        <w:t xml:space="preserve"> w formacie np. 01.20</w:t>
      </w:r>
      <w:r w:rsidRPr="0036398F">
        <w:rPr>
          <w:rFonts w:ascii="Arial" w:hAnsi="Arial" w:cs="Arial"/>
          <w:sz w:val="20"/>
          <w:szCs w:val="20"/>
        </w:rPr>
        <w:t xml:space="preserve"> </w:t>
      </w:r>
      <w:r w:rsidR="00B26B65" w:rsidRPr="0036398F">
        <w:rPr>
          <w:rFonts w:ascii="Arial" w:hAnsi="Arial" w:cs="Arial"/>
          <w:sz w:val="20"/>
          <w:szCs w:val="20"/>
        </w:rPr>
        <w:t>i oznaczając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B26B65" w:rsidRPr="0036398F">
        <w:rPr>
          <w:rFonts w:ascii="Arial" w:hAnsi="Arial" w:cs="Arial"/>
          <w:sz w:val="20"/>
          <w:szCs w:val="20"/>
        </w:rPr>
        <w:t xml:space="preserve"> zamówienie</w:t>
      </w:r>
      <w:r w:rsidR="00575D4A" w:rsidRPr="0036398F">
        <w:rPr>
          <w:rFonts w:ascii="Arial" w:hAnsi="Arial" w:cs="Arial"/>
          <w:sz w:val="20"/>
          <w:szCs w:val="20"/>
        </w:rPr>
        <w:t xml:space="preserve"> złożone w styczniu 2020 (drugi wiersz) – wysokość czcionki ok. 1 cm, kolor nadruku widoczny na danej kolorystyce asortymentu, ilość nadruków 1 szt. na danym asortymencie umieszczony przy bocznej krawędzi, dla poz. IX bluza - nadruk umieszczony w górnej przedniej części po stronie lewej, dla spodni nadruk umieszczony w górnej przedniej części po stronie lewej.</w:t>
      </w:r>
      <w:r w:rsidRPr="0036398F">
        <w:rPr>
          <w:rFonts w:ascii="Arial" w:hAnsi="Arial" w:cs="Arial"/>
          <w:sz w:val="20"/>
          <w:szCs w:val="20"/>
        </w:rPr>
        <w:t xml:space="preserve"> </w:t>
      </w:r>
      <w:r w:rsidR="00072945" w:rsidRPr="0036398F">
        <w:rPr>
          <w:rFonts w:ascii="Arial" w:hAnsi="Arial" w:cs="Arial"/>
          <w:sz w:val="20"/>
          <w:szCs w:val="20"/>
        </w:rPr>
        <w:t>Oferowany przedmiot zamówienia oznakowany wszywką/metką identyfikującą producenta</w:t>
      </w:r>
      <w:r w:rsidR="00575D4A" w:rsidRPr="0036398F">
        <w:rPr>
          <w:rFonts w:ascii="Arial" w:hAnsi="Arial" w:cs="Arial"/>
          <w:sz w:val="20"/>
          <w:szCs w:val="20"/>
        </w:rPr>
        <w:t>,</w:t>
      </w:r>
      <w:r w:rsidR="00072945" w:rsidRPr="0036398F">
        <w:rPr>
          <w:rFonts w:ascii="Arial" w:hAnsi="Arial" w:cs="Arial"/>
          <w:sz w:val="20"/>
          <w:szCs w:val="20"/>
        </w:rPr>
        <w:t xml:space="preserve">  symbole prania/konserwacji</w:t>
      </w:r>
      <w:r w:rsidR="00575D4A" w:rsidRPr="0036398F">
        <w:rPr>
          <w:rFonts w:ascii="Arial" w:hAnsi="Arial" w:cs="Arial"/>
          <w:sz w:val="20"/>
          <w:szCs w:val="20"/>
        </w:rPr>
        <w:t>.</w:t>
      </w:r>
    </w:p>
    <w:p w:rsidR="00150D9B" w:rsidRPr="0036398F" w:rsidRDefault="000D4D37" w:rsidP="0051664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Dla zadania nr 2, 3, 4, 5</w:t>
      </w:r>
      <w:r w:rsidRPr="0036398F">
        <w:rPr>
          <w:rFonts w:ascii="Arial" w:hAnsi="Arial" w:cs="Arial"/>
          <w:sz w:val="20"/>
          <w:szCs w:val="20"/>
        </w:rPr>
        <w:t xml:space="preserve"> o</w:t>
      </w:r>
      <w:r w:rsidR="00150D9B" w:rsidRPr="0036398F">
        <w:rPr>
          <w:rFonts w:ascii="Arial" w:hAnsi="Arial" w:cs="Arial"/>
          <w:sz w:val="20"/>
          <w:szCs w:val="20"/>
        </w:rPr>
        <w:t>ferowany przedmiot zamówienia znakowany niespieralną, trwałą</w:t>
      </w:r>
      <w:r w:rsidR="00F75422" w:rsidRPr="0036398F">
        <w:rPr>
          <w:rFonts w:ascii="Arial" w:hAnsi="Arial" w:cs="Arial"/>
          <w:sz w:val="20"/>
          <w:szCs w:val="20"/>
        </w:rPr>
        <w:t xml:space="preserve"> w okresie gwarancji</w:t>
      </w:r>
      <w:r w:rsidR="00150D9B" w:rsidRPr="0036398F">
        <w:rPr>
          <w:rFonts w:ascii="Arial" w:hAnsi="Arial" w:cs="Arial"/>
          <w:sz w:val="20"/>
          <w:szCs w:val="20"/>
        </w:rPr>
        <w:t xml:space="preserve">, widoczną oraz estetyczną metodą odporną na środki dezynfekcyjne, temp. prania oraz temp. sterylizacji 134 </w:t>
      </w:r>
      <w:r w:rsidR="00150D9B" w:rsidRPr="0036398F">
        <w:rPr>
          <w:rFonts w:ascii="Arial" w:hAnsi="Arial" w:cs="Arial"/>
          <w:sz w:val="20"/>
          <w:szCs w:val="20"/>
          <w:vertAlign w:val="superscript"/>
        </w:rPr>
        <w:t>o</w:t>
      </w:r>
      <w:r w:rsidR="00150D9B" w:rsidRPr="0036398F">
        <w:rPr>
          <w:rFonts w:ascii="Arial" w:hAnsi="Arial" w:cs="Arial"/>
          <w:sz w:val="20"/>
          <w:szCs w:val="20"/>
        </w:rPr>
        <w:t xml:space="preserve"> C. </w:t>
      </w:r>
    </w:p>
    <w:p w:rsidR="00150D9B" w:rsidRPr="0036398F" w:rsidRDefault="00150D9B" w:rsidP="00516647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2</w:t>
      </w:r>
      <w:r w:rsidRPr="0036398F">
        <w:rPr>
          <w:rFonts w:ascii="Arial" w:hAnsi="Arial" w:cs="Arial"/>
          <w:b/>
          <w:bCs/>
          <w:sz w:val="20"/>
          <w:szCs w:val="20"/>
        </w:rPr>
        <w:t>:</w:t>
      </w:r>
      <w:r w:rsidRPr="0036398F">
        <w:rPr>
          <w:rFonts w:ascii="Arial" w:hAnsi="Arial" w:cs="Arial"/>
          <w:sz w:val="20"/>
          <w:szCs w:val="20"/>
        </w:rPr>
        <w:t xml:space="preserve"> Szpital Powiatowy w Limanowej</w:t>
      </w:r>
      <w:r w:rsidR="00F75422" w:rsidRPr="0036398F">
        <w:rPr>
          <w:rFonts w:ascii="Arial" w:hAnsi="Arial" w:cs="Arial"/>
          <w:sz w:val="20"/>
          <w:szCs w:val="20"/>
        </w:rPr>
        <w:t xml:space="preserve"> (pierwszy wiersz) Nazwa oddziału/komórki, którą to Zamawiający będzie przesyłał z bieżącymi zamówieniami oraz dat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F75422" w:rsidRPr="0036398F">
        <w:rPr>
          <w:rFonts w:ascii="Arial" w:hAnsi="Arial" w:cs="Arial"/>
          <w:sz w:val="20"/>
          <w:szCs w:val="20"/>
        </w:rPr>
        <w:t xml:space="preserve"> zamówienia zapisaną w formacie np. 01.20 i oznaczając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F75422" w:rsidRPr="0036398F">
        <w:rPr>
          <w:rFonts w:ascii="Arial" w:hAnsi="Arial" w:cs="Arial"/>
          <w:sz w:val="20"/>
          <w:szCs w:val="20"/>
        </w:rPr>
        <w:t xml:space="preserve"> zamówienie złożone w styczniu 2020 (drugi wiersz), wysokość czcionki ok. 1 cm, kolor </w:t>
      </w:r>
      <w:r w:rsidR="00F75422" w:rsidRPr="0036398F">
        <w:rPr>
          <w:rFonts w:ascii="Arial" w:hAnsi="Arial" w:cs="Arial"/>
          <w:sz w:val="20"/>
          <w:szCs w:val="20"/>
        </w:rPr>
        <w:lastRenderedPageBreak/>
        <w:t>nadruku widoczny na danej kolorystyce asortymentu, ilość nadruków – 1 szt</w:t>
      </w:r>
      <w:r w:rsidR="00E80DC9" w:rsidRPr="0036398F">
        <w:rPr>
          <w:rFonts w:ascii="Arial" w:hAnsi="Arial" w:cs="Arial"/>
          <w:sz w:val="20"/>
          <w:szCs w:val="20"/>
        </w:rPr>
        <w:t>.</w:t>
      </w:r>
      <w:r w:rsidR="00F75422" w:rsidRPr="0036398F">
        <w:rPr>
          <w:rFonts w:ascii="Arial" w:hAnsi="Arial" w:cs="Arial"/>
          <w:sz w:val="20"/>
          <w:szCs w:val="20"/>
        </w:rPr>
        <w:t xml:space="preserve"> na danym asortymencie: nadruk umieszczony w górnej przedniej części po stronie lewej.</w:t>
      </w:r>
    </w:p>
    <w:p w:rsidR="00E80DC9" w:rsidRPr="0036398F" w:rsidRDefault="00E80DC9" w:rsidP="00516647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Wykonawca musi zapewnić: możliwość monitorowania liczby cykli prania i sterylizacji (minimum 100 cykli) każdej sztuki oferowanego przedmiotu zamówienia poprzez odpowiednią ,,metkę” umożliwiającą odznaczenie kolejnego cyklu prania i sterylizacji oraz łatwe rozróżnienie rozmiaru poprzez przyporządkowanie koloru wykończenia kołnierza pod szyją do danego rozmiaru. Oferowany przedmiot zamówienia oznakowany wszywką/metką wewnętrzną identyfikującą producenta, symbole prania/konserwacji/sterylizacji</w:t>
      </w:r>
    </w:p>
    <w:p w:rsidR="00F75422" w:rsidRPr="0036398F" w:rsidRDefault="00150D9B" w:rsidP="00516647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3</w:t>
      </w:r>
      <w:r w:rsidRPr="0036398F">
        <w:rPr>
          <w:rFonts w:ascii="Arial" w:hAnsi="Arial" w:cs="Arial"/>
          <w:b/>
          <w:bCs/>
          <w:sz w:val="20"/>
          <w:szCs w:val="20"/>
        </w:rPr>
        <w:t>:</w:t>
      </w:r>
      <w:r w:rsidRPr="0036398F">
        <w:rPr>
          <w:rFonts w:ascii="Arial" w:hAnsi="Arial" w:cs="Arial"/>
          <w:sz w:val="20"/>
          <w:szCs w:val="20"/>
        </w:rPr>
        <w:t xml:space="preserve"> </w:t>
      </w:r>
      <w:r w:rsidR="00F75422" w:rsidRPr="0036398F">
        <w:rPr>
          <w:rFonts w:ascii="Arial" w:hAnsi="Arial" w:cs="Arial"/>
          <w:sz w:val="20"/>
          <w:szCs w:val="20"/>
        </w:rPr>
        <w:t>Szpital Powiatowy w Limanowej (pierwszy wiersz) Nazwa oddziału/komórki</w:t>
      </w:r>
      <w:r w:rsidR="00182794">
        <w:rPr>
          <w:rFonts w:ascii="Arial" w:hAnsi="Arial" w:cs="Arial"/>
          <w:sz w:val="20"/>
          <w:szCs w:val="20"/>
        </w:rPr>
        <w:t xml:space="preserve"> organizacyjnej</w:t>
      </w:r>
      <w:r w:rsidR="00F75422" w:rsidRPr="0036398F">
        <w:rPr>
          <w:rFonts w:ascii="Arial" w:hAnsi="Arial" w:cs="Arial"/>
          <w:sz w:val="20"/>
          <w:szCs w:val="20"/>
        </w:rPr>
        <w:t>, którą to Zamawiający będzie przesyłał z bieżącymi zamówieniami oraz dat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F75422" w:rsidRPr="0036398F">
        <w:rPr>
          <w:rFonts w:ascii="Arial" w:hAnsi="Arial" w:cs="Arial"/>
          <w:sz w:val="20"/>
          <w:szCs w:val="20"/>
        </w:rPr>
        <w:t xml:space="preserve"> zamówienia zapisan</w:t>
      </w:r>
      <w:r w:rsidR="00182794">
        <w:rPr>
          <w:rFonts w:ascii="Arial" w:hAnsi="Arial" w:cs="Arial"/>
          <w:sz w:val="20"/>
          <w:szCs w:val="20"/>
        </w:rPr>
        <w:t>a</w:t>
      </w:r>
      <w:r w:rsidR="00F75422" w:rsidRPr="0036398F">
        <w:rPr>
          <w:rFonts w:ascii="Arial" w:hAnsi="Arial" w:cs="Arial"/>
          <w:sz w:val="20"/>
          <w:szCs w:val="20"/>
        </w:rPr>
        <w:t xml:space="preserve"> w formacie np. 01.20 i oznaczając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F75422" w:rsidRPr="0036398F">
        <w:rPr>
          <w:rFonts w:ascii="Arial" w:hAnsi="Arial" w:cs="Arial"/>
          <w:sz w:val="20"/>
          <w:szCs w:val="20"/>
        </w:rPr>
        <w:t xml:space="preserve"> zamówienie złożone w styczniu 2020 (drugi wiersz), wysokość czcionki 1 cm, kolor nadruku widoczny na danej kolorystyce asortymentu, ilość nadruków – 1 szt</w:t>
      </w:r>
      <w:r w:rsidR="00E80DC9" w:rsidRPr="0036398F">
        <w:rPr>
          <w:rFonts w:ascii="Arial" w:hAnsi="Arial" w:cs="Arial"/>
          <w:sz w:val="20"/>
          <w:szCs w:val="20"/>
        </w:rPr>
        <w:t>.</w:t>
      </w:r>
      <w:r w:rsidR="00F75422" w:rsidRPr="0036398F">
        <w:rPr>
          <w:rFonts w:ascii="Arial" w:hAnsi="Arial" w:cs="Arial"/>
          <w:sz w:val="20"/>
          <w:szCs w:val="20"/>
        </w:rPr>
        <w:t xml:space="preserve"> na danym asortymencie: dla bluzy operacyjnej nadruk umieszczony w górnej przedniej części po lewej stronie, dla spodni nadruk umieszczony w górnej przedniej części po stronie lewej.</w:t>
      </w:r>
    </w:p>
    <w:p w:rsidR="00FD02E8" w:rsidRPr="0036398F" w:rsidRDefault="00FD02E8" w:rsidP="00516647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Wykonawca musi zapewnić: możliwość monitorowania liczby cykli prania i sterylizacji (minimum 100 cykli) każdej sztuki oferowanego przedmiotu zamówienia poprzez odpowiednią ,,metkę” umożliwiającą odznaczenie kolejnego cyklu prania i sterylizacji oraz łatwe rozróżnienie rozmiaru poprzez przyporządkowanie koloru wykończenia kołnierza pod szyją do danego rozmiaru. Oferowany przedmiot zamówienia oznakowany wszywką/metką wewnętrzną identyfikującą producenta, symbole prania/konserwacji/sterylizacji</w:t>
      </w:r>
      <w:r w:rsidR="00D42997" w:rsidRPr="0036398F">
        <w:rPr>
          <w:rFonts w:ascii="Arial" w:hAnsi="Arial" w:cs="Arial"/>
          <w:sz w:val="20"/>
          <w:szCs w:val="20"/>
        </w:rPr>
        <w:t>.</w:t>
      </w:r>
    </w:p>
    <w:p w:rsidR="00150D9B" w:rsidRPr="0036398F" w:rsidRDefault="00150D9B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4:</w:t>
      </w:r>
      <w:r w:rsidRPr="0036398F">
        <w:rPr>
          <w:rFonts w:ascii="Arial" w:hAnsi="Arial" w:cs="Arial"/>
          <w:sz w:val="20"/>
          <w:szCs w:val="20"/>
        </w:rPr>
        <w:t xml:space="preserve"> Szpital Powiatowy w Limanowej</w:t>
      </w:r>
      <w:r w:rsidR="00182794">
        <w:rPr>
          <w:rFonts w:ascii="Arial" w:hAnsi="Arial" w:cs="Arial"/>
          <w:sz w:val="20"/>
          <w:szCs w:val="20"/>
        </w:rPr>
        <w:t xml:space="preserve"> </w:t>
      </w:r>
      <w:r w:rsidR="00D42997" w:rsidRPr="0036398F">
        <w:rPr>
          <w:rFonts w:ascii="Arial" w:hAnsi="Arial" w:cs="Arial"/>
          <w:sz w:val="20"/>
          <w:szCs w:val="20"/>
        </w:rPr>
        <w:t>(pierwszy wiersz)</w:t>
      </w:r>
      <w:r w:rsidR="00182794">
        <w:rPr>
          <w:rFonts w:ascii="Arial" w:hAnsi="Arial" w:cs="Arial"/>
          <w:sz w:val="20"/>
          <w:szCs w:val="20"/>
        </w:rPr>
        <w:t xml:space="preserve"> </w:t>
      </w:r>
      <w:r w:rsidR="00D42997" w:rsidRPr="0036398F">
        <w:rPr>
          <w:rFonts w:ascii="Arial" w:hAnsi="Arial" w:cs="Arial"/>
          <w:sz w:val="20"/>
          <w:szCs w:val="20"/>
        </w:rPr>
        <w:t xml:space="preserve">nazwa oddziału/komórki organizacyjnej, którą to Zamawiający będzie </w:t>
      </w:r>
      <w:r w:rsidR="00F766E6" w:rsidRPr="0036398F">
        <w:rPr>
          <w:rFonts w:ascii="Arial" w:hAnsi="Arial" w:cs="Arial"/>
          <w:sz w:val="20"/>
          <w:szCs w:val="20"/>
        </w:rPr>
        <w:t>przesyłał</w:t>
      </w:r>
      <w:r w:rsidR="00D42997" w:rsidRPr="0036398F">
        <w:rPr>
          <w:rFonts w:ascii="Arial" w:hAnsi="Arial" w:cs="Arial"/>
          <w:sz w:val="20"/>
          <w:szCs w:val="20"/>
        </w:rPr>
        <w:t xml:space="preserve"> z bieżącymi zamówieniami oraz dat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D42997" w:rsidRPr="0036398F">
        <w:rPr>
          <w:rFonts w:ascii="Arial" w:hAnsi="Arial" w:cs="Arial"/>
          <w:sz w:val="20"/>
          <w:szCs w:val="20"/>
        </w:rPr>
        <w:t xml:space="preserve"> zamówienia zapisana w formacie np. 01.20 i oznaczając</w:t>
      </w:r>
      <w:r w:rsidR="0044693C" w:rsidRPr="0036398F">
        <w:rPr>
          <w:rFonts w:ascii="Arial" w:hAnsi="Arial" w:cs="Arial"/>
          <w:sz w:val="20"/>
          <w:szCs w:val="20"/>
        </w:rPr>
        <w:t>a</w:t>
      </w:r>
      <w:r w:rsidR="00D42997" w:rsidRPr="0036398F">
        <w:rPr>
          <w:rFonts w:ascii="Arial" w:hAnsi="Arial" w:cs="Arial"/>
          <w:sz w:val="20"/>
          <w:szCs w:val="20"/>
        </w:rPr>
        <w:t xml:space="preserve"> zamówienie złożone w styczniu 2020 (drugi wiersz)</w:t>
      </w:r>
      <w:r w:rsidR="00F766E6" w:rsidRPr="0036398F">
        <w:rPr>
          <w:rFonts w:ascii="Arial" w:hAnsi="Arial" w:cs="Arial"/>
          <w:sz w:val="20"/>
          <w:szCs w:val="20"/>
        </w:rPr>
        <w:t>, wysokość czcionki – 1 cm, kolor nadruku widoczny na danej kolorystyce asortymentu, ilość nadruków – 1 szt. na danym asortymencie: nadruk umieszczony przy bocznych krawędziach bielizny.</w:t>
      </w:r>
    </w:p>
    <w:p w:rsidR="00F766E6" w:rsidRPr="0036398F" w:rsidRDefault="00F766E6" w:rsidP="00516647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Wykonawca musi zapewnić: możliwość monitorowania liczby cykli prania i sterylizacji (minimum 100 cykli) każdej sztuki oferowanego przedmiotu zamówienia poprzez odpowiednią ,,metkę” umożliwiającą odznaczenie kolejnego cyklu prania i sterylizacji oraz łatwe rozróżnienie rozmiaru poprzez przyporządkowanie koloru wykończenia kołnierza pod szyją do danego rozmiaru. Oferowany przedmiot zamówienia oznakowany wszywką/metką wewnętrzną identyfikującą producenta, symbole prania/konserwacji/sterylizacji</w:t>
      </w:r>
      <w:r w:rsidR="0044693C" w:rsidRPr="0036398F">
        <w:rPr>
          <w:rFonts w:ascii="Arial" w:hAnsi="Arial" w:cs="Arial"/>
          <w:sz w:val="20"/>
          <w:szCs w:val="20"/>
        </w:rPr>
        <w:t xml:space="preserve"> oraz rozmiar przedmiotu zamówienia.</w:t>
      </w:r>
    </w:p>
    <w:p w:rsidR="0044693C" w:rsidRPr="0036398F" w:rsidRDefault="00150D9B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5</w:t>
      </w:r>
      <w:r w:rsidRPr="0036398F">
        <w:rPr>
          <w:rFonts w:ascii="Arial" w:hAnsi="Arial" w:cs="Arial"/>
          <w:sz w:val="20"/>
          <w:szCs w:val="20"/>
          <w:u w:val="single"/>
        </w:rPr>
        <w:t>:</w:t>
      </w:r>
      <w:r w:rsidR="0044693C" w:rsidRPr="0036398F">
        <w:rPr>
          <w:rFonts w:ascii="Arial" w:hAnsi="Arial" w:cs="Arial"/>
          <w:sz w:val="20"/>
          <w:szCs w:val="20"/>
        </w:rPr>
        <w:t xml:space="preserve"> Szpital Powiatowy w Limanowej (pierwszy wiersz) Nazwa oddziału/komórki organizacyjnej, którą to Zamawiający będzie przesyłał z bieżącymi zamówieniami oraz data zamówienia zapisana w formacie np. 01.20 i oznaczająca zamówienie złożone w styczniu 2020 (drugi wiersz), wysokość czcionki-1cm, kolor nadruku widoczny na danej kolorystyce asortymentu, ilość nadruków-1szt na danym asortymencie: nadruk umieszczony przy bocznych krawędziach bielizny.</w:t>
      </w:r>
    </w:p>
    <w:p w:rsidR="0044693C" w:rsidRPr="0036398F" w:rsidRDefault="00150D9B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Wykonawca musi zapewnić: możliwość monitorowania liczby cykli prania i sterylizacji (minimum 100 cykli) każdej sztuki oferowanego przedmiotu zamówienia poprzez odpowiednią ,,metkę” umożliwiającą odznaczenie kolejnego cyklu prania i sterylizacji</w:t>
      </w:r>
      <w:r w:rsidR="00FD02E8" w:rsidRPr="0036398F">
        <w:rPr>
          <w:rFonts w:ascii="Arial" w:hAnsi="Arial" w:cs="Arial"/>
          <w:sz w:val="20"/>
          <w:szCs w:val="20"/>
        </w:rPr>
        <w:t xml:space="preserve">. </w:t>
      </w:r>
      <w:r w:rsidRPr="0036398F">
        <w:rPr>
          <w:rFonts w:ascii="Arial" w:hAnsi="Arial" w:cs="Arial"/>
          <w:sz w:val="20"/>
          <w:szCs w:val="20"/>
        </w:rPr>
        <w:t>Oferowany przedmiot zamówienia oznakowany wszywką/metką wewnętrzną identyfikującą producenta, symbole prania/konserwacji/sterylizacji</w:t>
      </w:r>
      <w:r w:rsidR="0044693C" w:rsidRPr="0036398F">
        <w:rPr>
          <w:rFonts w:ascii="Arial" w:hAnsi="Arial" w:cs="Arial"/>
          <w:sz w:val="20"/>
          <w:szCs w:val="20"/>
        </w:rPr>
        <w:t xml:space="preserve"> oraz rozmiar przedmiotu zamówienia.</w:t>
      </w:r>
    </w:p>
    <w:p w:rsidR="00161710" w:rsidRPr="0036398F" w:rsidRDefault="0044693C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Dla zadania</w:t>
      </w:r>
      <w:r w:rsidR="00161710" w:rsidRPr="0036398F">
        <w:rPr>
          <w:rFonts w:ascii="Arial" w:hAnsi="Arial" w:cs="Arial"/>
          <w:b/>
          <w:bCs/>
          <w:sz w:val="20"/>
          <w:szCs w:val="20"/>
        </w:rPr>
        <w:t xml:space="preserve"> </w:t>
      </w:r>
      <w:r w:rsidRPr="0036398F">
        <w:rPr>
          <w:rFonts w:ascii="Arial" w:hAnsi="Arial" w:cs="Arial"/>
          <w:b/>
          <w:bCs/>
          <w:sz w:val="20"/>
          <w:szCs w:val="20"/>
        </w:rPr>
        <w:t>6</w:t>
      </w:r>
      <w:r w:rsidR="00161710" w:rsidRPr="0036398F">
        <w:rPr>
          <w:rFonts w:ascii="Arial" w:hAnsi="Arial" w:cs="Arial"/>
          <w:b/>
          <w:bCs/>
          <w:sz w:val="20"/>
          <w:szCs w:val="20"/>
        </w:rPr>
        <w:t>,  7, 8</w:t>
      </w:r>
      <w:r w:rsidR="00161710" w:rsidRPr="0036398F">
        <w:rPr>
          <w:rFonts w:ascii="Arial" w:hAnsi="Arial" w:cs="Arial"/>
          <w:sz w:val="20"/>
          <w:szCs w:val="20"/>
        </w:rPr>
        <w:t xml:space="preserve"> oferowany przedmiot zamówienia znakowany (poz. 1 w zad. 6) niespieralną, trwałą w okresie gwarancji, widoczną oraz estetyczną metodą odporną na temp. prania oraz dezynfekcję chemiczno-termiczną stosowaną w placówkach służby zdrowia.</w:t>
      </w:r>
    </w:p>
    <w:p w:rsidR="00161710" w:rsidRPr="0036398F" w:rsidRDefault="00161710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6:</w:t>
      </w:r>
      <w:r w:rsidRPr="0036398F">
        <w:rPr>
          <w:rFonts w:ascii="Arial" w:hAnsi="Arial" w:cs="Arial"/>
          <w:sz w:val="20"/>
          <w:szCs w:val="20"/>
        </w:rPr>
        <w:t xml:space="preserve"> Szpital Powiatowy w Limanowej (pierwszy wiersz) Nazwa oddziału/komórki organizacyjnej, którą to Zamawiający będzie przesyłał z bieżącymi zamówieniami oraz data zamówienia zapisana w formacie np. 01.20 i oznaczająca zamówienie złożone w styczniu 2020 (drugi wiersz) - wysokość czcionki ok. 1cm, kolor nadruku widoczny na danej kolorystyce asortymentu, ilość nadruków 1 szt. na danym asortymencie umieszczony przy bocznej krawędzi bielizny</w:t>
      </w:r>
    </w:p>
    <w:p w:rsidR="00161710" w:rsidRPr="0036398F" w:rsidRDefault="00161710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Oferowany przedmiot zamówienia oznakowany wszywką/metką identyfikującą rozmiar przedmiotu zamówienia, producenta, skład materiału, symbole prania/konserwacji.</w:t>
      </w:r>
    </w:p>
    <w:p w:rsidR="00161710" w:rsidRPr="0036398F" w:rsidRDefault="00161710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7:</w:t>
      </w:r>
      <w:r w:rsidRPr="0036398F">
        <w:rPr>
          <w:rFonts w:ascii="Arial" w:hAnsi="Arial" w:cs="Arial"/>
          <w:sz w:val="20"/>
          <w:szCs w:val="20"/>
          <w:u w:val="single"/>
        </w:rPr>
        <w:t xml:space="preserve"> </w:t>
      </w:r>
      <w:r w:rsidRPr="0036398F">
        <w:rPr>
          <w:rFonts w:ascii="Arial" w:hAnsi="Arial" w:cs="Arial"/>
          <w:sz w:val="20"/>
          <w:szCs w:val="20"/>
        </w:rPr>
        <w:t>Szpital Powiatowy w Limanowej</w:t>
      </w:r>
      <w:r w:rsidR="00182794">
        <w:rPr>
          <w:rFonts w:ascii="Arial" w:hAnsi="Arial" w:cs="Arial"/>
          <w:sz w:val="20"/>
          <w:szCs w:val="20"/>
        </w:rPr>
        <w:t xml:space="preserve"> </w:t>
      </w:r>
      <w:r w:rsidRPr="0036398F">
        <w:rPr>
          <w:rFonts w:ascii="Arial" w:hAnsi="Arial" w:cs="Arial"/>
          <w:sz w:val="20"/>
          <w:szCs w:val="20"/>
        </w:rPr>
        <w:t xml:space="preserve">(pierwszy wiersz) Nazwa oddziału/komórki organizacyjnej, którą to Zamawiający będzie przesyłał z bieżącymi zamówieniami oraz data zamówienia zapisana w formacie np. 01.20 i oznaczająca zamówienie złożone w styczniu 2020 (drugi wiersz) - wysokość </w:t>
      </w:r>
      <w:r w:rsidRPr="0036398F">
        <w:rPr>
          <w:rFonts w:ascii="Arial" w:hAnsi="Arial" w:cs="Arial"/>
          <w:sz w:val="20"/>
          <w:szCs w:val="20"/>
        </w:rPr>
        <w:lastRenderedPageBreak/>
        <w:t>czcionki ok. 1cm, kolor nadruku widoczny na danej kolorystyce asortymentu, ilość nadruków 1 szt. na danym asortymencie umieszczony przy bocznej krawędzi bielizny</w:t>
      </w:r>
    </w:p>
    <w:p w:rsidR="00161710" w:rsidRPr="0036398F" w:rsidRDefault="00161710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Oferowany przedmiot zamówienia oznakowany wszywką/metką wewnętrzną identyfikującą rozmiar przedmiotu zamówienia, producenta, skład materiału, symbole prania/konserwacji</w:t>
      </w:r>
      <w:r w:rsidR="00FE69EC" w:rsidRPr="0036398F">
        <w:rPr>
          <w:rFonts w:ascii="Arial" w:hAnsi="Arial" w:cs="Arial"/>
          <w:sz w:val="20"/>
          <w:szCs w:val="20"/>
        </w:rPr>
        <w:t>.</w:t>
      </w:r>
    </w:p>
    <w:p w:rsidR="00FE69EC" w:rsidRPr="0036398F" w:rsidRDefault="00FE69EC" w:rsidP="00516647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  <w:u w:val="single"/>
        </w:rPr>
        <w:t>Nadruk zadanie nr 8</w:t>
      </w:r>
      <w:r w:rsidRPr="0036398F">
        <w:rPr>
          <w:rFonts w:ascii="Arial" w:hAnsi="Arial" w:cs="Arial"/>
          <w:b/>
          <w:bCs/>
          <w:sz w:val="20"/>
          <w:szCs w:val="20"/>
        </w:rPr>
        <w:t>:</w:t>
      </w:r>
      <w:r w:rsidRPr="0036398F">
        <w:rPr>
          <w:rFonts w:ascii="Arial" w:hAnsi="Arial" w:cs="Arial"/>
          <w:sz w:val="20"/>
          <w:szCs w:val="20"/>
        </w:rPr>
        <w:t xml:space="preserve"> Szpital Powiatowy w Limanowej (pierwszy wiersz) Nazwa oddziału/komórki organizacyjnej, którą to Zamawiający będzie przesyłał z bieżącymi zamówieniami oraz data zamówienia zapisana w formacie np. 01.20 i oznaczająca zamówienie złożone w styczniu 2020 (drugi wiersz) - wysokość czcionki ok. 1cm, kolor nadruku widoczny na danej kolorystyce asortymentu, ilość nadruków 1 szt. na danym asortymencie umieszczony przy bocznej krawędzi przedmiotu zamówienia</w:t>
      </w:r>
    </w:p>
    <w:p w:rsidR="0086208B" w:rsidRPr="0036398F" w:rsidRDefault="00FE69EC" w:rsidP="00516647">
      <w:pPr>
        <w:spacing w:line="276" w:lineRule="auto"/>
        <w:ind w:left="709"/>
        <w:jc w:val="both"/>
        <w:rPr>
          <w:rStyle w:val="FontStyle33"/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Oferowany przedmiot zamówienia oznakowany wszywką/metką identyfikującą rozmiar przedmiotu zamówienia, producenta, symbole prania/konserwacji.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Dostawy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2</w:t>
      </w:r>
    </w:p>
    <w:p w:rsidR="00227473" w:rsidRPr="0036398F" w:rsidRDefault="00227473" w:rsidP="00516647">
      <w:pPr>
        <w:pStyle w:val="Akapitzlist"/>
        <w:numPr>
          <w:ilvl w:val="0"/>
          <w:numId w:val="33"/>
        </w:num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bCs/>
          <w:sz w:val="20"/>
          <w:szCs w:val="20"/>
        </w:rPr>
        <w:t xml:space="preserve">Wykonawca oświadcza, że zapewni ciągłość dostaw przedmiotu umowy wymienionego w umowie. </w:t>
      </w:r>
    </w:p>
    <w:p w:rsidR="009275FD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Dostawy częściowe realizowane będą w terminie do 10 dni od daty zamówienia złożonego faksem lub telefonicznie. </w:t>
      </w:r>
      <w:r w:rsidR="00DC301D" w:rsidRPr="0036398F">
        <w:rPr>
          <w:rFonts w:ascii="Arial" w:hAnsi="Arial" w:cs="Arial"/>
          <w:sz w:val="20"/>
          <w:szCs w:val="20"/>
        </w:rPr>
        <w:t>Wykonawca wskaże osobę do kontaktu, nr telefonu kontaktowego, nr faxu.</w:t>
      </w:r>
    </w:p>
    <w:p w:rsidR="009275FD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Dostawy na hasło ,,PILNE” realizowane do 48 godzin</w:t>
      </w:r>
    </w:p>
    <w:p w:rsidR="0079775F" w:rsidRPr="0036398F" w:rsidRDefault="0079775F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bCs/>
          <w:sz w:val="20"/>
          <w:szCs w:val="20"/>
        </w:rPr>
        <w:t xml:space="preserve">Dostawy </w:t>
      </w:r>
      <w:r w:rsidR="00DC301D" w:rsidRPr="0036398F">
        <w:rPr>
          <w:rFonts w:ascii="Arial" w:hAnsi="Arial" w:cs="Arial"/>
          <w:bCs/>
          <w:sz w:val="20"/>
          <w:szCs w:val="20"/>
        </w:rPr>
        <w:t>realizowane będą bezpośrednio do magazynu Szpitala na koszt i ryzyko Wykonawcy w godz. 7-14</w:t>
      </w:r>
    </w:p>
    <w:p w:rsidR="009275FD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:rsidR="009275FD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Wykonawca odpowiada za przedmiot zamówienia w stanie niepełnym lub z wadą obniżającą jego użyteczność</w:t>
      </w:r>
    </w:p>
    <w:p w:rsidR="009275FD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Reklamacje ilościowe (niezgodność dostawy z fakturą) zgłaszane będą przez Zamawiającego w terminie 3 dni roboczych od dnia dostawy, a Wykonawca do </w:t>
      </w:r>
      <w:r w:rsidR="00E31C2C">
        <w:rPr>
          <w:rFonts w:ascii="Arial" w:hAnsi="Arial" w:cs="Arial"/>
          <w:sz w:val="20"/>
          <w:szCs w:val="20"/>
        </w:rPr>
        <w:t>3</w:t>
      </w:r>
      <w:r w:rsidRPr="0036398F">
        <w:rPr>
          <w:rFonts w:ascii="Arial" w:hAnsi="Arial" w:cs="Arial"/>
          <w:sz w:val="20"/>
          <w:szCs w:val="20"/>
        </w:rPr>
        <w:t xml:space="preserve"> dni dostarczy brakujący przedmiot zamówienia</w:t>
      </w:r>
    </w:p>
    <w:p w:rsidR="00791677" w:rsidRPr="0036398F" w:rsidRDefault="009275FD" w:rsidP="00516647">
      <w:pPr>
        <w:numPr>
          <w:ilvl w:val="0"/>
          <w:numId w:val="33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:rsidR="00227473" w:rsidRPr="0036398F" w:rsidRDefault="00227473" w:rsidP="00516647">
      <w:pPr>
        <w:numPr>
          <w:ilvl w:val="0"/>
          <w:numId w:val="33"/>
        </w:num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bCs/>
          <w:sz w:val="20"/>
          <w:szCs w:val="20"/>
        </w:rPr>
        <w:t>Jako dostawę rozumie się:</w:t>
      </w:r>
    </w:p>
    <w:p w:rsidR="00227473" w:rsidRPr="0036398F" w:rsidRDefault="00227473" w:rsidP="00516647">
      <w:pPr>
        <w:numPr>
          <w:ilvl w:val="0"/>
          <w:numId w:val="32"/>
        </w:numPr>
        <w:tabs>
          <w:tab w:val="clear" w:pos="720"/>
        </w:tabs>
        <w:suppressAutoHyphens/>
        <w:spacing w:after="120" w:line="276" w:lineRule="auto"/>
        <w:ind w:left="851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36398F">
        <w:rPr>
          <w:rFonts w:ascii="Arial" w:hAnsi="Arial" w:cs="Arial"/>
          <w:bCs/>
          <w:sz w:val="20"/>
          <w:szCs w:val="20"/>
          <w:lang w:eastAsia="ar-SA"/>
        </w:rPr>
        <w:t>jednorazową dostawę wszystkich określonych zamówieniem wyrobów, wyładunek siłami Wykonawcy i dostarczenie towaru do pomieszczeń magazynowych. Dostarczone w opakowaniach zapewniających właściwe warunki dystrybucji i przechowywania.</w:t>
      </w:r>
    </w:p>
    <w:p w:rsidR="00227473" w:rsidRPr="0036398F" w:rsidRDefault="00227473" w:rsidP="00516647">
      <w:pPr>
        <w:numPr>
          <w:ilvl w:val="0"/>
          <w:numId w:val="32"/>
        </w:numPr>
        <w:tabs>
          <w:tab w:val="clear" w:pos="720"/>
        </w:tabs>
        <w:suppressAutoHyphens/>
        <w:spacing w:before="120" w:line="276" w:lineRule="auto"/>
        <w:ind w:left="851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36398F">
        <w:rPr>
          <w:rFonts w:ascii="Arial" w:hAnsi="Arial" w:cs="Arial"/>
          <w:bCs/>
          <w:sz w:val="20"/>
          <w:szCs w:val="20"/>
          <w:lang w:eastAsia="ar-SA"/>
        </w:rPr>
        <w:t>do każdej dostawy Wykonawca dołączy fakturę VAT. Ceny i nazwy wyrobów na fakturze muszą odpowiadać cenom</w:t>
      </w:r>
      <w:r w:rsidR="0036398F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Pr="0036398F">
        <w:rPr>
          <w:rFonts w:ascii="Arial" w:hAnsi="Arial" w:cs="Arial"/>
          <w:bCs/>
          <w:sz w:val="20"/>
          <w:szCs w:val="20"/>
          <w:lang w:eastAsia="ar-SA"/>
        </w:rPr>
        <w:t>i nazwom wykazanym w formularzu asortymentowo – cenowym stanowiącym załącznik do oferty. Na fakturze w kolumnie nazwa asortymentu/przedmiotu sprzedaży wyszczególniona będzie w języku polskim nazwa towaru</w:t>
      </w:r>
      <w:r w:rsidR="006553D9" w:rsidRPr="0036398F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Pr="0036398F">
        <w:rPr>
          <w:rFonts w:ascii="Arial" w:hAnsi="Arial" w:cs="Arial"/>
          <w:bCs/>
          <w:sz w:val="20"/>
          <w:szCs w:val="20"/>
          <w:lang w:eastAsia="ar-SA"/>
        </w:rPr>
        <w:t>z kodem towaru zgodna z załącznikiem do umowy oraz seria i data ważności (dla wyrobów sterylnych).</w:t>
      </w:r>
    </w:p>
    <w:p w:rsidR="00227473" w:rsidRPr="0036398F" w:rsidRDefault="00227473" w:rsidP="00516647">
      <w:pPr>
        <w:numPr>
          <w:ilvl w:val="0"/>
          <w:numId w:val="32"/>
        </w:numPr>
        <w:tabs>
          <w:tab w:val="clear" w:pos="720"/>
        </w:tabs>
        <w:suppressAutoHyphens/>
        <w:spacing w:before="120" w:line="276" w:lineRule="auto"/>
        <w:ind w:left="851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36398F">
        <w:rPr>
          <w:rFonts w:ascii="Arial" w:hAnsi="Arial" w:cs="Arial"/>
          <w:bCs/>
          <w:sz w:val="20"/>
          <w:szCs w:val="20"/>
          <w:lang w:eastAsia="ar-SA"/>
        </w:rPr>
        <w:t>na opakowaniach zbiorczych i jednostkowych wymaga się czytelnych oznaczeń i opisów w języku polskim: nazwa towaru,</w:t>
      </w:r>
      <w:r w:rsidR="00E318CA" w:rsidRPr="0036398F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="001A1C1E" w:rsidRPr="0036398F">
        <w:rPr>
          <w:rFonts w:ascii="Arial" w:hAnsi="Arial" w:cs="Arial"/>
          <w:bCs/>
          <w:sz w:val="20"/>
          <w:szCs w:val="20"/>
          <w:lang w:eastAsia="ar-SA"/>
        </w:rPr>
        <w:t>rozmiar (jeżeli</w:t>
      </w:r>
      <w:r w:rsidRPr="0036398F">
        <w:rPr>
          <w:rFonts w:ascii="Arial" w:hAnsi="Arial" w:cs="Arial"/>
          <w:bCs/>
          <w:sz w:val="20"/>
          <w:szCs w:val="20"/>
          <w:lang w:eastAsia="ar-SA"/>
        </w:rPr>
        <w:t xml:space="preserve"> jest wskazany w formularzu asortymentowo cenowym)</w:t>
      </w:r>
      <w:r w:rsidR="00E318CA" w:rsidRPr="0036398F">
        <w:rPr>
          <w:rFonts w:ascii="Arial" w:hAnsi="Arial" w:cs="Arial"/>
          <w:bCs/>
          <w:sz w:val="20"/>
          <w:szCs w:val="20"/>
          <w:lang w:eastAsia="ar-SA"/>
        </w:rPr>
        <w:t>,</w:t>
      </w:r>
      <w:r w:rsidR="001F7DFE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="00E318CA" w:rsidRPr="0036398F">
        <w:rPr>
          <w:rFonts w:ascii="Arial" w:hAnsi="Arial" w:cs="Arial"/>
          <w:bCs/>
          <w:sz w:val="20"/>
          <w:szCs w:val="20"/>
          <w:lang w:eastAsia="ar-SA"/>
        </w:rPr>
        <w:t>nazwa producenta,</w:t>
      </w:r>
      <w:r w:rsidRPr="0036398F">
        <w:rPr>
          <w:rFonts w:ascii="Arial" w:hAnsi="Arial" w:cs="Arial"/>
          <w:bCs/>
          <w:sz w:val="20"/>
          <w:szCs w:val="20"/>
          <w:lang w:eastAsia="ar-SA"/>
        </w:rPr>
        <w:t xml:space="preserve"> kod katalogowy, seria, data ważności, sterylizacji dla wyrobów sterylnych, metoda sterylizacji, oznaczenia informujące o zawartości lateksu lub jego braku (dot. </w:t>
      </w:r>
      <w:r w:rsidR="001A1C1E" w:rsidRPr="0036398F">
        <w:rPr>
          <w:rFonts w:ascii="Arial" w:hAnsi="Arial" w:cs="Arial"/>
          <w:bCs/>
          <w:sz w:val="20"/>
          <w:szCs w:val="20"/>
          <w:lang w:eastAsia="ar-SA"/>
        </w:rPr>
        <w:t>o</w:t>
      </w:r>
      <w:r w:rsidRPr="0036398F">
        <w:rPr>
          <w:rFonts w:ascii="Arial" w:hAnsi="Arial" w:cs="Arial"/>
          <w:bCs/>
          <w:sz w:val="20"/>
          <w:szCs w:val="20"/>
          <w:lang w:eastAsia="ar-SA"/>
        </w:rPr>
        <w:t xml:space="preserve">pakowania jednostkowego), skład i rozmiary poszczególnych elementów w przypadku zestawu oraz na opakowaniu zbiorczym ilość jednostkowych opakowań/sztuk. 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Koordynatorzy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3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Do koordynowania spraw związanych z realizacją umowy strony wyznaczają następujące osoby: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b/>
          <w:iCs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 xml:space="preserve">Zamawiający: </w:t>
      </w:r>
      <w:r w:rsidRPr="0036398F">
        <w:rPr>
          <w:rFonts w:ascii="Arial" w:hAnsi="Arial" w:cs="Arial"/>
          <w:b/>
          <w:bCs/>
          <w:sz w:val="20"/>
          <w:szCs w:val="20"/>
        </w:rPr>
        <w:t xml:space="preserve">Danuta </w:t>
      </w:r>
      <w:proofErr w:type="spellStart"/>
      <w:r w:rsidRPr="0036398F">
        <w:rPr>
          <w:rFonts w:ascii="Arial" w:hAnsi="Arial" w:cs="Arial"/>
          <w:b/>
          <w:bCs/>
          <w:sz w:val="20"/>
          <w:szCs w:val="20"/>
        </w:rPr>
        <w:t>Wierzycka</w:t>
      </w:r>
      <w:proofErr w:type="spellEnd"/>
      <w:r w:rsidRPr="0036398F">
        <w:rPr>
          <w:rFonts w:ascii="Arial" w:hAnsi="Arial" w:cs="Arial"/>
          <w:sz w:val="20"/>
          <w:szCs w:val="20"/>
        </w:rPr>
        <w:t xml:space="preserve"> – telefon </w:t>
      </w:r>
      <w:r w:rsidRPr="0036398F">
        <w:rPr>
          <w:rFonts w:ascii="Arial" w:hAnsi="Arial" w:cs="Arial"/>
          <w:b/>
          <w:bCs/>
          <w:sz w:val="20"/>
          <w:szCs w:val="20"/>
        </w:rPr>
        <w:t>18 3301 778</w:t>
      </w:r>
      <w:r w:rsidRPr="0036398F">
        <w:rPr>
          <w:rFonts w:ascii="Arial" w:hAnsi="Arial" w:cs="Arial"/>
          <w:sz w:val="20"/>
          <w:szCs w:val="20"/>
        </w:rPr>
        <w:t xml:space="preserve">; faks </w:t>
      </w:r>
      <w:r w:rsidRPr="0036398F">
        <w:rPr>
          <w:rFonts w:ascii="Arial" w:hAnsi="Arial" w:cs="Arial"/>
          <w:b/>
          <w:bCs/>
          <w:sz w:val="20"/>
          <w:szCs w:val="20"/>
        </w:rPr>
        <w:t>18 3301 779;</w:t>
      </w:r>
      <w:r w:rsidRPr="0036398F">
        <w:rPr>
          <w:rFonts w:ascii="Arial" w:hAnsi="Arial" w:cs="Arial"/>
          <w:sz w:val="20"/>
          <w:szCs w:val="20"/>
        </w:rPr>
        <w:t xml:space="preserve"> </w:t>
      </w:r>
      <w:r w:rsidRPr="0036398F">
        <w:rPr>
          <w:rFonts w:ascii="Arial" w:hAnsi="Arial" w:cs="Arial"/>
          <w:b/>
          <w:bCs/>
          <w:sz w:val="20"/>
          <w:szCs w:val="20"/>
        </w:rPr>
        <w:t>danuta.wierzycka@szpitallimanowa.pl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lastRenderedPageBreak/>
        <w:t>Wykonawca: ..............................................................</w:t>
      </w:r>
      <w:r w:rsidRPr="0036398F">
        <w:rPr>
          <w:rFonts w:ascii="Arial" w:hAnsi="Arial" w:cs="Arial"/>
          <w:b/>
          <w:bCs/>
          <w:sz w:val="20"/>
          <w:szCs w:val="20"/>
        </w:rPr>
        <w:t xml:space="preserve"> tel./faks .....................................</w:t>
      </w:r>
    </w:p>
    <w:p w:rsidR="00410545" w:rsidRPr="0036398F" w:rsidRDefault="00B55C2C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Wartość umowy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4</w:t>
      </w:r>
    </w:p>
    <w:p w:rsidR="003F5434" w:rsidRPr="0036398F" w:rsidRDefault="003F5434" w:rsidP="00516647">
      <w:pPr>
        <w:pStyle w:val="Tekstpodstawowy"/>
        <w:numPr>
          <w:ilvl w:val="0"/>
          <w:numId w:val="37"/>
        </w:numPr>
        <w:spacing w:after="60" w:line="276" w:lineRule="auto"/>
        <w:ind w:left="357" w:hanging="357"/>
        <w:rPr>
          <w:rFonts w:ascii="Arial" w:hAnsi="Arial" w:cs="Arial"/>
          <w:i/>
          <w:iCs/>
          <w:sz w:val="20"/>
        </w:rPr>
      </w:pPr>
      <w:r w:rsidRPr="0036398F">
        <w:rPr>
          <w:rFonts w:ascii="Arial" w:hAnsi="Arial" w:cs="Arial"/>
          <w:sz w:val="20"/>
        </w:rPr>
        <w:t xml:space="preserve">Cena brutto wynosi:  </w:t>
      </w:r>
      <w:r w:rsidRPr="0036398F">
        <w:rPr>
          <w:rFonts w:ascii="Arial" w:hAnsi="Arial" w:cs="Arial"/>
          <w:b/>
          <w:bCs/>
          <w:sz w:val="20"/>
        </w:rPr>
        <w:t>..............................</w:t>
      </w:r>
      <w:r w:rsidRPr="0036398F">
        <w:rPr>
          <w:rFonts w:ascii="Arial" w:hAnsi="Arial" w:cs="Arial"/>
          <w:sz w:val="20"/>
        </w:rPr>
        <w:t xml:space="preserve"> zł; VAT:  </w:t>
      </w:r>
      <w:r w:rsidRPr="0036398F">
        <w:rPr>
          <w:rFonts w:ascii="Arial" w:hAnsi="Arial" w:cs="Arial"/>
          <w:b/>
          <w:bCs/>
          <w:sz w:val="20"/>
        </w:rPr>
        <w:t>..........................</w:t>
      </w:r>
      <w:r w:rsidRPr="0036398F">
        <w:rPr>
          <w:rFonts w:ascii="Arial" w:hAnsi="Arial" w:cs="Arial"/>
          <w:sz w:val="20"/>
        </w:rPr>
        <w:t xml:space="preserve"> zł; netto: </w:t>
      </w:r>
      <w:r w:rsidRPr="0036398F">
        <w:rPr>
          <w:rFonts w:ascii="Arial" w:hAnsi="Arial" w:cs="Arial"/>
          <w:b/>
          <w:bCs/>
          <w:sz w:val="20"/>
        </w:rPr>
        <w:t>................</w:t>
      </w:r>
      <w:r w:rsidRPr="0036398F">
        <w:rPr>
          <w:rFonts w:ascii="Arial" w:hAnsi="Arial" w:cs="Arial"/>
          <w:sz w:val="20"/>
        </w:rPr>
        <w:t xml:space="preserve"> zł – </w:t>
      </w:r>
      <w:r w:rsidRPr="0036398F">
        <w:rPr>
          <w:rFonts w:ascii="Arial" w:hAnsi="Arial" w:cs="Arial"/>
          <w:i/>
          <w:iCs/>
          <w:sz w:val="20"/>
        </w:rPr>
        <w:t>zgodnie z ofertą</w:t>
      </w:r>
    </w:p>
    <w:p w:rsidR="003F5434" w:rsidRPr="0036398F" w:rsidRDefault="003F5434" w:rsidP="00516647">
      <w:pPr>
        <w:pStyle w:val="Tekstpodstawowy"/>
        <w:numPr>
          <w:ilvl w:val="0"/>
          <w:numId w:val="37"/>
        </w:numPr>
        <w:spacing w:after="60" w:line="276" w:lineRule="auto"/>
        <w:ind w:left="357" w:hanging="357"/>
        <w:rPr>
          <w:rFonts w:ascii="Arial" w:hAnsi="Arial" w:cs="Arial"/>
          <w:sz w:val="20"/>
        </w:rPr>
      </w:pPr>
      <w:r w:rsidRPr="0036398F">
        <w:rPr>
          <w:rFonts w:ascii="Arial" w:hAnsi="Arial" w:cs="Arial"/>
          <w:sz w:val="20"/>
        </w:rPr>
        <w:t xml:space="preserve">Cena określona w § 4 ust.1 obejmuje wartość przedmiotu zamówienia, wszystkie określone prawem podatki, opłaty celne, transport, itp. </w:t>
      </w:r>
    </w:p>
    <w:p w:rsidR="003F5434" w:rsidRPr="0036398F" w:rsidRDefault="003F5434" w:rsidP="00516647">
      <w:pPr>
        <w:pStyle w:val="Tekstpodstawowy"/>
        <w:numPr>
          <w:ilvl w:val="0"/>
          <w:numId w:val="37"/>
        </w:numPr>
        <w:spacing w:after="60" w:line="276" w:lineRule="auto"/>
        <w:ind w:left="357" w:hanging="357"/>
        <w:rPr>
          <w:rFonts w:ascii="Arial" w:hAnsi="Arial" w:cs="Arial"/>
          <w:sz w:val="20"/>
        </w:rPr>
      </w:pPr>
      <w:r w:rsidRPr="0036398F">
        <w:rPr>
          <w:rFonts w:ascii="Arial" w:hAnsi="Arial" w:cs="Arial"/>
          <w:sz w:val="20"/>
        </w:rPr>
        <w:t xml:space="preserve">Ceny ustalone w dniu zawarcia umowy i wykazane w "Formularzu asortymentowo-cenowym" nie ulegną zmianie przez okres obowiązywania umowy z zastrzeżeniem wyjątków opisanych w ust. 4. </w:t>
      </w:r>
    </w:p>
    <w:p w:rsidR="003F5434" w:rsidRPr="0036398F" w:rsidRDefault="003F5434" w:rsidP="00516647">
      <w:pPr>
        <w:pStyle w:val="Tekstpodstawowy"/>
        <w:numPr>
          <w:ilvl w:val="0"/>
          <w:numId w:val="37"/>
        </w:numPr>
        <w:spacing w:after="60" w:line="276" w:lineRule="auto"/>
        <w:ind w:left="357" w:hanging="357"/>
        <w:rPr>
          <w:rFonts w:ascii="Arial" w:hAnsi="Arial" w:cs="Arial"/>
          <w:sz w:val="20"/>
        </w:rPr>
      </w:pPr>
      <w:r w:rsidRPr="0036398F">
        <w:rPr>
          <w:rFonts w:ascii="Arial" w:hAnsi="Arial" w:cs="Arial"/>
          <w:sz w:val="20"/>
        </w:rPr>
        <w:t xml:space="preserve">W przypadku zmiany stawki VAT w całym okresie trwania umowy, zmianie ulegnie kwota podatku VAT i cena brutto, cena netto pozostanie niezmienna. Zmiana cen dokonywana jest w trybie § 10 ust. 2. </w:t>
      </w:r>
    </w:p>
    <w:p w:rsidR="003F5434" w:rsidRPr="0036398F" w:rsidRDefault="003F5434" w:rsidP="00516647">
      <w:pPr>
        <w:pStyle w:val="Tekstpodstawowy"/>
        <w:numPr>
          <w:ilvl w:val="0"/>
          <w:numId w:val="37"/>
        </w:numPr>
        <w:spacing w:after="60" w:line="276" w:lineRule="auto"/>
        <w:ind w:left="357" w:hanging="357"/>
        <w:rPr>
          <w:rFonts w:ascii="Arial" w:hAnsi="Arial" w:cs="Arial"/>
          <w:sz w:val="20"/>
        </w:rPr>
      </w:pPr>
      <w:r w:rsidRPr="0036398F">
        <w:rPr>
          <w:rFonts w:ascii="Arial" w:hAnsi="Arial" w:cs="Arial"/>
          <w:sz w:val="20"/>
        </w:rPr>
        <w:t>Wykonawca jest zobowiązany każdorazowo przed wprowadzeniem zmiany przedstawić Zamawiającemu kalkulację zawierającą rachunkowe uzasadnienie nowych cen.</w:t>
      </w:r>
    </w:p>
    <w:p w:rsidR="00B55C2C" w:rsidRPr="0036398F" w:rsidRDefault="00B55C2C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Sposób i termin zapłaty</w:t>
      </w:r>
    </w:p>
    <w:p w:rsidR="00B55C2C" w:rsidRPr="0036398F" w:rsidRDefault="00B55C2C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§ 5</w:t>
      </w:r>
    </w:p>
    <w:p w:rsidR="00B55C2C" w:rsidRPr="0036398F" w:rsidRDefault="00B55C2C" w:rsidP="00516647">
      <w:pPr>
        <w:numPr>
          <w:ilvl w:val="0"/>
          <w:numId w:val="22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Termin zapłaty za dostarczony towar – </w:t>
      </w:r>
      <w:r w:rsidRPr="0036398F">
        <w:rPr>
          <w:rFonts w:ascii="Arial" w:hAnsi="Arial" w:cs="Arial"/>
          <w:b/>
          <w:sz w:val="20"/>
          <w:szCs w:val="20"/>
        </w:rPr>
        <w:t>30 dni</w:t>
      </w:r>
      <w:r w:rsidRPr="0036398F">
        <w:rPr>
          <w:rFonts w:ascii="Arial" w:hAnsi="Arial" w:cs="Arial"/>
          <w:sz w:val="20"/>
          <w:szCs w:val="20"/>
        </w:rPr>
        <w:t xml:space="preserve"> od złożenia faktury Zamawiającemu. </w:t>
      </w:r>
    </w:p>
    <w:p w:rsidR="00B55C2C" w:rsidRPr="0036398F" w:rsidRDefault="00B55C2C" w:rsidP="00516647">
      <w:pPr>
        <w:numPr>
          <w:ilvl w:val="0"/>
          <w:numId w:val="22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Forma zapłaty – przelew bankowy.</w:t>
      </w:r>
    </w:p>
    <w:p w:rsidR="00B55C2C" w:rsidRPr="0036398F" w:rsidRDefault="00B55C2C" w:rsidP="00516647">
      <w:pPr>
        <w:numPr>
          <w:ilvl w:val="0"/>
          <w:numId w:val="22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Zapłata należności nastąpi przelewem na konto Wykonawcy. </w:t>
      </w:r>
    </w:p>
    <w:p w:rsidR="00516647" w:rsidRPr="0036398F" w:rsidRDefault="00B55C2C" w:rsidP="006553D9">
      <w:pPr>
        <w:numPr>
          <w:ilvl w:val="0"/>
          <w:numId w:val="22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Odsetki za nieterminową zapłatę – ustawowe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Odpowiedzialność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 xml:space="preserve">§ </w:t>
      </w:r>
      <w:r w:rsidR="00B55C2C" w:rsidRPr="0036398F">
        <w:rPr>
          <w:rFonts w:ascii="Arial" w:hAnsi="Arial" w:cs="Arial"/>
          <w:b/>
          <w:bCs/>
          <w:sz w:val="20"/>
          <w:szCs w:val="20"/>
        </w:rPr>
        <w:t>6</w:t>
      </w:r>
    </w:p>
    <w:p w:rsidR="00410545" w:rsidRPr="0036398F" w:rsidRDefault="00410545" w:rsidP="00516647">
      <w:pPr>
        <w:numPr>
          <w:ilvl w:val="0"/>
          <w:numId w:val="2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Kara umowna za nieterminowe </w:t>
      </w:r>
      <w:r w:rsidR="001F7DFE">
        <w:rPr>
          <w:rFonts w:ascii="Arial" w:hAnsi="Arial" w:cs="Arial"/>
          <w:sz w:val="20"/>
          <w:szCs w:val="20"/>
        </w:rPr>
        <w:t xml:space="preserve">dostawy częściowe </w:t>
      </w:r>
      <w:r w:rsidRPr="0036398F">
        <w:rPr>
          <w:rFonts w:ascii="Arial" w:hAnsi="Arial" w:cs="Arial"/>
          <w:sz w:val="20"/>
          <w:szCs w:val="20"/>
        </w:rPr>
        <w:t>będzie nalicz</w:t>
      </w:r>
      <w:r w:rsidR="001F7DFE">
        <w:rPr>
          <w:rFonts w:ascii="Arial" w:hAnsi="Arial" w:cs="Arial"/>
          <w:sz w:val="20"/>
          <w:szCs w:val="20"/>
        </w:rPr>
        <w:t>a</w:t>
      </w:r>
      <w:r w:rsidRPr="0036398F">
        <w:rPr>
          <w:rFonts w:ascii="Arial" w:hAnsi="Arial" w:cs="Arial"/>
          <w:sz w:val="20"/>
          <w:szCs w:val="20"/>
        </w:rPr>
        <w:t xml:space="preserve">na w wysokości </w:t>
      </w:r>
      <w:r w:rsidR="00E318CA" w:rsidRPr="0036398F">
        <w:rPr>
          <w:rFonts w:ascii="Arial" w:hAnsi="Arial" w:cs="Arial"/>
          <w:sz w:val="20"/>
          <w:szCs w:val="20"/>
        </w:rPr>
        <w:t>2% od wartości zamówionego, a nie dostarczonego zgodnie z zamówieniem przedmiotu zamówienia</w:t>
      </w:r>
      <w:r w:rsidRPr="0036398F">
        <w:rPr>
          <w:rFonts w:ascii="Arial" w:hAnsi="Arial" w:cs="Arial"/>
          <w:sz w:val="20"/>
          <w:szCs w:val="20"/>
        </w:rPr>
        <w:t xml:space="preserve"> za każdy dzień zwłoki</w:t>
      </w:r>
      <w:r w:rsidR="00E318CA" w:rsidRPr="0036398F">
        <w:rPr>
          <w:rFonts w:ascii="Arial" w:hAnsi="Arial" w:cs="Arial"/>
          <w:sz w:val="20"/>
          <w:szCs w:val="20"/>
        </w:rPr>
        <w:t xml:space="preserve">, </w:t>
      </w:r>
      <w:r w:rsidRPr="0036398F">
        <w:rPr>
          <w:rFonts w:ascii="Arial" w:hAnsi="Arial" w:cs="Arial"/>
          <w:sz w:val="20"/>
          <w:szCs w:val="20"/>
        </w:rPr>
        <w:t>nie więcej niż 10% ceny określonej w § 4 ust. 1 umowy.</w:t>
      </w:r>
    </w:p>
    <w:p w:rsidR="00410545" w:rsidRPr="0036398F" w:rsidRDefault="00410545" w:rsidP="00516647">
      <w:pPr>
        <w:numPr>
          <w:ilvl w:val="0"/>
          <w:numId w:val="2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Wykonawca jest obowiązany zapłacić Zamawiającemu karę umowną w wysokości 10% od wartości zamówienia </w:t>
      </w:r>
      <w:r w:rsidRPr="0036398F">
        <w:rPr>
          <w:rFonts w:ascii="Arial" w:hAnsi="Arial" w:cs="Arial"/>
          <w:sz w:val="20"/>
          <w:szCs w:val="20"/>
        </w:rPr>
        <w:br/>
        <w:t>w przypadku odstąpienia od umowy z powodu okoliczności, za które odpowiada Wykonawca.</w:t>
      </w:r>
    </w:p>
    <w:p w:rsidR="00410545" w:rsidRPr="0036398F" w:rsidRDefault="00410545" w:rsidP="00516647">
      <w:pPr>
        <w:numPr>
          <w:ilvl w:val="0"/>
          <w:numId w:val="26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Jeśli szkoda Zamawiającego byłaby wyższa od kar umownych, o których mowa w ust. 1 i 2, Zamawiający ma prawo dochodzić odszkodowania na zasadach ogólnych. 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Cesja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 xml:space="preserve">§ </w:t>
      </w:r>
      <w:r w:rsidR="00B55C2C" w:rsidRPr="0036398F">
        <w:rPr>
          <w:rFonts w:ascii="Arial" w:hAnsi="Arial" w:cs="Arial"/>
          <w:b/>
          <w:bCs/>
          <w:sz w:val="20"/>
          <w:szCs w:val="20"/>
        </w:rPr>
        <w:t>7</w:t>
      </w:r>
    </w:p>
    <w:p w:rsidR="00A058D2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bCs/>
          <w:sz w:val="20"/>
          <w:szCs w:val="20"/>
        </w:rPr>
        <w:t xml:space="preserve">Wykonawca </w:t>
      </w:r>
      <w:r w:rsidRPr="0036398F">
        <w:rPr>
          <w:rFonts w:ascii="Arial" w:hAnsi="Arial" w:cs="Arial"/>
          <w:sz w:val="20"/>
          <w:szCs w:val="20"/>
        </w:rPr>
        <w:t xml:space="preserve">nie może bez pisemnej zgody </w:t>
      </w:r>
      <w:r w:rsidRPr="0036398F">
        <w:rPr>
          <w:rFonts w:ascii="Arial" w:hAnsi="Arial" w:cs="Arial"/>
          <w:bCs/>
          <w:sz w:val="20"/>
          <w:szCs w:val="20"/>
        </w:rPr>
        <w:t xml:space="preserve">Zamawiającego </w:t>
      </w:r>
      <w:r w:rsidRPr="0036398F">
        <w:rPr>
          <w:rFonts w:ascii="Arial" w:hAnsi="Arial" w:cs="Arial"/>
          <w:sz w:val="20"/>
          <w:szCs w:val="20"/>
        </w:rPr>
        <w:t>przelać wierzytelności pieniężnych związanych z realizacją umowy na rzecz osób trzecich (art. 509 § 1 kodeksu cywilnego).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Czas trwania umowy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 xml:space="preserve">§ </w:t>
      </w:r>
      <w:r w:rsidR="00B55C2C" w:rsidRPr="0036398F">
        <w:rPr>
          <w:rFonts w:ascii="Arial" w:hAnsi="Arial" w:cs="Arial"/>
          <w:b/>
          <w:bCs/>
          <w:sz w:val="20"/>
          <w:szCs w:val="20"/>
        </w:rPr>
        <w:t>8</w:t>
      </w:r>
    </w:p>
    <w:p w:rsidR="00626CAC" w:rsidRPr="0036398F" w:rsidRDefault="00626CAC" w:rsidP="00516647">
      <w:pPr>
        <w:pStyle w:val="Default"/>
        <w:numPr>
          <w:ilvl w:val="0"/>
          <w:numId w:val="6"/>
        </w:numPr>
        <w:spacing w:after="53" w:line="276" w:lineRule="auto"/>
        <w:jc w:val="both"/>
        <w:rPr>
          <w:sz w:val="20"/>
          <w:szCs w:val="20"/>
        </w:rPr>
      </w:pPr>
      <w:r w:rsidRPr="0036398F">
        <w:rPr>
          <w:sz w:val="20"/>
          <w:szCs w:val="20"/>
        </w:rPr>
        <w:t xml:space="preserve">Umowa realizowana będzie przez okres 24 miesięcy licząc od dnia jej zawarcia. W przypadku niewyczerpania wartości umowy  brutto lub niewyczerpania przedmiotu zamówienia w terminie obowiązywania umowy, termin ten może ulec wydłużeniu na  okres 12 miesięcy lub do wyczerpania przedmiotu zamówienia. </w:t>
      </w:r>
    </w:p>
    <w:p w:rsidR="00626CAC" w:rsidRPr="0036398F" w:rsidRDefault="00626CAC" w:rsidP="006553D9">
      <w:pPr>
        <w:numPr>
          <w:ilvl w:val="0"/>
          <w:numId w:val="6"/>
        </w:numPr>
        <w:spacing w:after="6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Warunki umowy nie mogą ulec zmianie w okresie jej trwania za wyjątkiem zmian cen na zasadach określonych w § 4 oraz okoliczności, których strony nie mogły przewidzieć w chwili zawarcia umowy.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Rozwiązanie umowy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 xml:space="preserve">§ </w:t>
      </w:r>
      <w:r w:rsidR="00B55C2C" w:rsidRPr="0036398F">
        <w:rPr>
          <w:rFonts w:ascii="Arial" w:hAnsi="Arial" w:cs="Arial"/>
          <w:b/>
          <w:sz w:val="20"/>
          <w:szCs w:val="20"/>
        </w:rPr>
        <w:t>9</w:t>
      </w:r>
    </w:p>
    <w:p w:rsidR="00410545" w:rsidRPr="0036398F" w:rsidRDefault="00410545" w:rsidP="0051664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Umowa może być rozwiązana przez każdą ze stron z zachowaniem 3 miesięcznego okresu wypowiedzenia ze skutkiem na koniec miesiąca.</w:t>
      </w:r>
    </w:p>
    <w:p w:rsidR="00410545" w:rsidRPr="0036398F" w:rsidRDefault="00410545" w:rsidP="0051664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lastRenderedPageBreak/>
        <w:t xml:space="preserve">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:rsidR="00410545" w:rsidRPr="0036398F" w:rsidRDefault="00410545" w:rsidP="00516647">
      <w:pPr>
        <w:numPr>
          <w:ilvl w:val="1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nieterminowe dostarczanie przedmiotu zamówienia lub dostarczanie niezgodnie z zamówieniem pod względem ilości, jakości, asortymentu.</w:t>
      </w:r>
    </w:p>
    <w:p w:rsidR="00410545" w:rsidRPr="0036398F" w:rsidRDefault="00410545" w:rsidP="00516647">
      <w:pPr>
        <w:numPr>
          <w:ilvl w:val="1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nieuzasadnione zmiany cen.</w:t>
      </w:r>
    </w:p>
    <w:p w:rsidR="00FD178D" w:rsidRPr="0036398F" w:rsidRDefault="00FD178D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Gwarancje i reklamacje</w:t>
      </w:r>
    </w:p>
    <w:p w:rsidR="00FD178D" w:rsidRPr="0036398F" w:rsidRDefault="00FD178D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§ 10</w:t>
      </w:r>
    </w:p>
    <w:p w:rsidR="00FD178D" w:rsidRPr="0036398F" w:rsidRDefault="00FD178D" w:rsidP="00516647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Wykonawca odpowiada za rodzaj, jakość oraz </w:t>
      </w:r>
      <w:r w:rsidR="00452F3B" w:rsidRPr="0036398F">
        <w:rPr>
          <w:rFonts w:ascii="Arial" w:hAnsi="Arial" w:cs="Arial"/>
          <w:sz w:val="20"/>
          <w:szCs w:val="20"/>
        </w:rPr>
        <w:t xml:space="preserve">ilość </w:t>
      </w:r>
      <w:r w:rsidRPr="0036398F">
        <w:rPr>
          <w:rFonts w:ascii="Arial" w:hAnsi="Arial" w:cs="Arial"/>
          <w:sz w:val="20"/>
          <w:szCs w:val="20"/>
        </w:rPr>
        <w:t xml:space="preserve">dostarczanego przedmiotu umowy objętego każdym jednostkowym zamówieniem. Na cały oferowany asortyment Wykonawca udziela gwarancji </w:t>
      </w:r>
      <w:bookmarkStart w:id="0" w:name="_GoBack"/>
      <w:bookmarkEnd w:id="0"/>
      <w:r w:rsidR="00E318CA" w:rsidRPr="0036398F">
        <w:rPr>
          <w:rFonts w:ascii="Arial" w:hAnsi="Arial" w:cs="Arial"/>
          <w:sz w:val="20"/>
          <w:szCs w:val="20"/>
        </w:rPr>
        <w:t>24</w:t>
      </w:r>
      <w:r w:rsidR="00317162" w:rsidRPr="0036398F">
        <w:rPr>
          <w:rFonts w:ascii="Arial" w:hAnsi="Arial" w:cs="Arial"/>
          <w:sz w:val="20"/>
          <w:szCs w:val="20"/>
        </w:rPr>
        <w:t xml:space="preserve"> miesięcy </w:t>
      </w:r>
      <w:r w:rsidRPr="0036398F">
        <w:rPr>
          <w:rFonts w:ascii="Arial" w:hAnsi="Arial" w:cs="Arial"/>
          <w:sz w:val="20"/>
          <w:szCs w:val="20"/>
        </w:rPr>
        <w:t>dla zada</w:t>
      </w:r>
      <w:r w:rsidR="00C9701F" w:rsidRPr="0036398F">
        <w:rPr>
          <w:rFonts w:ascii="Arial" w:hAnsi="Arial" w:cs="Arial"/>
          <w:sz w:val="20"/>
          <w:szCs w:val="20"/>
        </w:rPr>
        <w:t>ń</w:t>
      </w:r>
      <w:r w:rsidRPr="0036398F">
        <w:rPr>
          <w:rFonts w:ascii="Arial" w:hAnsi="Arial" w:cs="Arial"/>
          <w:sz w:val="20"/>
          <w:szCs w:val="20"/>
        </w:rPr>
        <w:t xml:space="preserve"> n</w:t>
      </w:r>
      <w:r w:rsidR="00317162" w:rsidRPr="0036398F">
        <w:rPr>
          <w:rFonts w:ascii="Arial" w:hAnsi="Arial" w:cs="Arial"/>
          <w:sz w:val="20"/>
          <w:szCs w:val="20"/>
        </w:rPr>
        <w:t>r 1, 6-8</w:t>
      </w:r>
      <w:r w:rsidR="00FE31B1" w:rsidRPr="0036398F">
        <w:rPr>
          <w:rFonts w:ascii="Arial" w:hAnsi="Arial" w:cs="Arial"/>
          <w:sz w:val="20"/>
          <w:szCs w:val="20"/>
        </w:rPr>
        <w:t>.</w:t>
      </w:r>
      <w:r w:rsidR="00C9701F" w:rsidRPr="0036398F">
        <w:rPr>
          <w:rFonts w:ascii="Arial" w:hAnsi="Arial" w:cs="Arial"/>
          <w:sz w:val="20"/>
          <w:szCs w:val="20"/>
        </w:rPr>
        <w:t xml:space="preserve"> </w:t>
      </w:r>
      <w:r w:rsidR="00FE31B1" w:rsidRPr="0036398F">
        <w:rPr>
          <w:rFonts w:ascii="Arial" w:hAnsi="Arial" w:cs="Arial"/>
          <w:sz w:val="20"/>
          <w:szCs w:val="20"/>
        </w:rPr>
        <w:t>G</w:t>
      </w:r>
      <w:r w:rsidR="00317162" w:rsidRPr="0036398F">
        <w:rPr>
          <w:rFonts w:ascii="Arial" w:hAnsi="Arial" w:cs="Arial"/>
          <w:sz w:val="20"/>
          <w:szCs w:val="20"/>
        </w:rPr>
        <w:t>warancj</w:t>
      </w:r>
      <w:r w:rsidR="00FE31B1" w:rsidRPr="0036398F">
        <w:rPr>
          <w:rFonts w:ascii="Arial" w:hAnsi="Arial" w:cs="Arial"/>
          <w:sz w:val="20"/>
          <w:szCs w:val="20"/>
        </w:rPr>
        <w:t>i</w:t>
      </w:r>
      <w:r w:rsidR="00317162" w:rsidRPr="0036398F">
        <w:rPr>
          <w:rFonts w:ascii="Arial" w:hAnsi="Arial" w:cs="Arial"/>
          <w:sz w:val="20"/>
          <w:szCs w:val="20"/>
        </w:rPr>
        <w:t xml:space="preserve"> minimum 100 cykli użytkowania dla zadania 2-5</w:t>
      </w:r>
      <w:r w:rsidRPr="0036398F">
        <w:rPr>
          <w:rFonts w:ascii="Arial" w:hAnsi="Arial" w:cs="Arial"/>
          <w:sz w:val="20"/>
          <w:szCs w:val="20"/>
        </w:rPr>
        <w:t xml:space="preserve"> od daty dostawy zapewniającej utrzymanie walorów użytkowych na niezmienionym poziomie. W okresie gwarancyjnym Wykonawca na swój koszt usunie </w:t>
      </w:r>
      <w:r w:rsidR="00452F3B" w:rsidRPr="0036398F">
        <w:rPr>
          <w:rFonts w:ascii="Arial" w:hAnsi="Arial" w:cs="Arial"/>
          <w:sz w:val="20"/>
          <w:szCs w:val="20"/>
        </w:rPr>
        <w:t xml:space="preserve">w ciągu 10 dni roboczych od zgłoszenia przez Zamawiającego </w:t>
      </w:r>
      <w:r w:rsidRPr="0036398F">
        <w:rPr>
          <w:rFonts w:ascii="Arial" w:hAnsi="Arial" w:cs="Arial"/>
          <w:sz w:val="20"/>
          <w:szCs w:val="20"/>
        </w:rPr>
        <w:t>wady i uszkodzenia nie powstałe z winy użytkownika.</w:t>
      </w:r>
    </w:p>
    <w:p w:rsidR="00317162" w:rsidRPr="0036398F" w:rsidRDefault="00FD178D" w:rsidP="00516647">
      <w:pPr>
        <w:pStyle w:val="Akapitzlist"/>
        <w:numPr>
          <w:ilvl w:val="0"/>
          <w:numId w:val="28"/>
        </w:num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Zamawiający powinien zbadać przedmiot umowy pod względem ilościowym przed pokwitowaniem odbioru. Brak ilościowy stwierdzony w dostawie Zamawiający reklamuje</w:t>
      </w:r>
      <w:r w:rsidR="00317162" w:rsidRPr="0036398F">
        <w:rPr>
          <w:rFonts w:ascii="Arial" w:hAnsi="Arial" w:cs="Arial"/>
          <w:sz w:val="20"/>
          <w:szCs w:val="20"/>
        </w:rPr>
        <w:t xml:space="preserve"> w</w:t>
      </w:r>
      <w:r w:rsidRPr="0036398F">
        <w:rPr>
          <w:rFonts w:ascii="Arial" w:hAnsi="Arial" w:cs="Arial"/>
          <w:sz w:val="20"/>
          <w:szCs w:val="20"/>
        </w:rPr>
        <w:t xml:space="preserve"> </w:t>
      </w:r>
      <w:r w:rsidR="00317162" w:rsidRPr="0036398F">
        <w:rPr>
          <w:rFonts w:ascii="Arial" w:hAnsi="Arial" w:cs="Arial"/>
          <w:sz w:val="20"/>
          <w:szCs w:val="20"/>
        </w:rPr>
        <w:t>terminie 3 dni roboczych od dnia dostawy, a Wykonawca do 7 dni dostarczy brakujący przedmiot zamówienia</w:t>
      </w:r>
    </w:p>
    <w:p w:rsidR="00516647" w:rsidRPr="0036398F" w:rsidRDefault="00FD178D" w:rsidP="006553D9">
      <w:pPr>
        <w:numPr>
          <w:ilvl w:val="0"/>
          <w:numId w:val="28"/>
        </w:num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Zamawiający zobowiązuje się do bezzwłocznego</w:t>
      </w:r>
      <w:r w:rsidR="0061054A" w:rsidRPr="0036398F">
        <w:rPr>
          <w:rFonts w:ascii="Arial" w:hAnsi="Arial" w:cs="Arial"/>
          <w:sz w:val="20"/>
          <w:szCs w:val="20"/>
        </w:rPr>
        <w:t xml:space="preserve"> </w:t>
      </w:r>
      <w:r w:rsidRPr="0036398F">
        <w:rPr>
          <w:rFonts w:ascii="Arial" w:hAnsi="Arial" w:cs="Arial"/>
          <w:sz w:val="20"/>
          <w:szCs w:val="20"/>
        </w:rPr>
        <w:t xml:space="preserve">zgłoszenia reklamacji w przypadku stwierdzenia wad jakościowych. W przypadku stwierdzenia przez Zamawiającego, iż dostawa przedmiotu umowy nie odpowiada jego dotychczasowej jakości, poinformuje on Wykonawcę o stwierdzonej wadliwości, wstrzymując jednocześnie zapłatę za zakwestionowany przedmiot umowy (do momentu wymiany przedmiotu umowy na wolny od wad). Wykonawca uruchomi w sytuacji jw. postępowanie reklamacyjne. W przypadku potwierdzenia zasadności reklamacji nastąpi bezzwłocznie wymiana przedmiotu umowy na wolny od wad, jednakże w czasie nie dłuższym niż </w:t>
      </w:r>
      <w:r w:rsidR="00205416" w:rsidRPr="0036398F">
        <w:rPr>
          <w:rFonts w:ascii="Arial" w:hAnsi="Arial" w:cs="Arial"/>
          <w:sz w:val="20"/>
          <w:szCs w:val="20"/>
        </w:rPr>
        <w:t>10</w:t>
      </w:r>
      <w:r w:rsidRPr="0036398F">
        <w:rPr>
          <w:rFonts w:ascii="Arial" w:hAnsi="Arial" w:cs="Arial"/>
          <w:sz w:val="20"/>
          <w:szCs w:val="20"/>
        </w:rPr>
        <w:t xml:space="preserve"> dni robocze od chwili zgłoszenia reklamacji.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>Zmiana umowy</w:t>
      </w:r>
    </w:p>
    <w:p w:rsidR="00410545" w:rsidRPr="0036398F" w:rsidRDefault="00410545" w:rsidP="00516647">
      <w:pPr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6398F">
        <w:rPr>
          <w:rFonts w:ascii="Arial" w:hAnsi="Arial" w:cs="Arial"/>
          <w:b/>
          <w:sz w:val="20"/>
          <w:szCs w:val="20"/>
        </w:rPr>
        <w:t xml:space="preserve">§ </w:t>
      </w:r>
      <w:r w:rsidR="00B55C2C" w:rsidRPr="0036398F">
        <w:rPr>
          <w:rFonts w:ascii="Arial" w:hAnsi="Arial" w:cs="Arial"/>
          <w:b/>
          <w:sz w:val="20"/>
          <w:szCs w:val="20"/>
        </w:rPr>
        <w:t>1</w:t>
      </w:r>
      <w:r w:rsidR="00FD178D" w:rsidRPr="0036398F">
        <w:rPr>
          <w:rFonts w:ascii="Arial" w:hAnsi="Arial" w:cs="Arial"/>
          <w:b/>
          <w:sz w:val="20"/>
          <w:szCs w:val="20"/>
        </w:rPr>
        <w:t>1</w:t>
      </w:r>
    </w:p>
    <w:p w:rsidR="00B55C2C" w:rsidRPr="0036398F" w:rsidRDefault="00B55C2C" w:rsidP="00516647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Zmiana postanowień niniejszej umowy może nastąpić wyłącznie za zgodą obu stron wyrażoną w formie pisemnego aneksu pod rygorem nieważności.</w:t>
      </w:r>
    </w:p>
    <w:p w:rsidR="00B55C2C" w:rsidRPr="0036398F" w:rsidRDefault="00B55C2C" w:rsidP="00516647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Zmiana umowy może obejmować w zakresie dozwolonym przez prawo: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zmianę jakości, parametrów lub innych cech charakterystycznych dla przedmiotu zamówienia, w tym zmianę numeru katalogowego produktu bądź nazwy własnej produktu;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zmianę elementów składowych przedmiotu zamówienia na zasadzie ich uzupełnienia lub wymiany;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zmianę sposobu konfekcjonowania przedmiotu umowy;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zmianę terminu realizacji poszczególnych dostaw przedmiotu umowy;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zmianę ilości szczegółowego asortymentu objętego przedmiotem zamówienia zgodnie z uzasadnionymi potrzebami Zamawiającego, jeśli w wyniku tych zmian nie nastąpi zwiększenie wartości umowy w zakresie danego pakietu;</w:t>
      </w:r>
    </w:p>
    <w:p w:rsidR="00B55C2C" w:rsidRPr="0036398F" w:rsidRDefault="00B55C2C" w:rsidP="00516647">
      <w:pPr>
        <w:numPr>
          <w:ilvl w:val="0"/>
          <w:numId w:val="29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obniżenia ceny netto.</w:t>
      </w:r>
    </w:p>
    <w:p w:rsidR="00B55C2C" w:rsidRPr="0036398F" w:rsidRDefault="00B55C2C" w:rsidP="00516647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Warunkami dokonania zmian wskazanych w ust. powyższych mogą być: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wprowadzony zostanie na rynek przez wykonawcę przedmiot umowy zmodyfikowany bądź udoskonalony;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wystąpi przejściowy brak przedmiotu umowy z uwagi na zaprzestanie jego produkcji przez producenta przy jednoczesnej możliwości dostarczenia przedmiotu umowy zamiennego o parametrach nie gorszych od produktu będącego przedmiotem umowy;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nastąpi zmiana organizacyjna leżąca po stronie Zamawiającego;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lastRenderedPageBreak/>
        <w:t>wymagać tego będzie prawidłowa realizacja przez Zamawiającego zadań polegających na wykonywaniu świadczeń działalności podstawowej (statutowej};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w wyniku zmiany Umowy możliwe będzie podniesienie poziomu/jakości </w:t>
      </w:r>
      <w:r w:rsidR="002C6875" w:rsidRPr="0036398F">
        <w:rPr>
          <w:rFonts w:ascii="Arial" w:hAnsi="Arial" w:cs="Arial"/>
          <w:sz w:val="20"/>
          <w:szCs w:val="20"/>
        </w:rPr>
        <w:t xml:space="preserve">udzielanych świadczeń </w:t>
      </w:r>
      <w:r w:rsidRPr="0036398F">
        <w:rPr>
          <w:rFonts w:ascii="Arial" w:hAnsi="Arial" w:cs="Arial"/>
          <w:sz w:val="20"/>
          <w:szCs w:val="20"/>
        </w:rPr>
        <w:t>medycznych wykonywanych przez Zamawiającego albo/lub w wyniku zmiany Umowy możliwe będzie podniesienie poziomu/jakości działalności statutowej Zamawiającego;</w:t>
      </w: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będzie to konieczne ze względu na zapewnienie bezpieczeństwa lub zapobieżenie awarii, albo będzie to konieczne ze względu na zmianę powszechnie obowiązujących przepisów prawa;</w:t>
      </w:r>
    </w:p>
    <w:p w:rsidR="006553D9" w:rsidRPr="0036398F" w:rsidRDefault="006553D9" w:rsidP="006553D9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6553D9" w:rsidRPr="0036398F" w:rsidRDefault="006553D9" w:rsidP="006553D9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B55C2C" w:rsidRPr="0036398F" w:rsidRDefault="00B55C2C" w:rsidP="00516647">
      <w:pPr>
        <w:numPr>
          <w:ilvl w:val="0"/>
          <w:numId w:val="30"/>
        </w:numPr>
        <w:spacing w:before="120" w:after="120" w:line="276" w:lineRule="auto"/>
        <w:ind w:left="993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zmiana w inny sposób dostarczy pożytku Zamawiającemu.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Odesłanie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1</w:t>
      </w:r>
      <w:r w:rsidR="00FD178D" w:rsidRPr="0036398F">
        <w:rPr>
          <w:rFonts w:ascii="Arial" w:hAnsi="Arial" w:cs="Arial"/>
          <w:b/>
          <w:bCs/>
          <w:sz w:val="20"/>
          <w:szCs w:val="20"/>
        </w:rPr>
        <w:t>2</w:t>
      </w:r>
    </w:p>
    <w:p w:rsidR="00410545" w:rsidRPr="0036398F" w:rsidRDefault="00410545" w:rsidP="00516647">
      <w:pPr>
        <w:numPr>
          <w:ilvl w:val="0"/>
          <w:numId w:val="9"/>
        </w:numPr>
        <w:tabs>
          <w:tab w:val="clear" w:pos="360"/>
        </w:tabs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 xml:space="preserve">W sprawach </w:t>
      </w:r>
      <w:r w:rsidR="006A7490" w:rsidRPr="0036398F">
        <w:rPr>
          <w:rFonts w:ascii="Arial" w:hAnsi="Arial" w:cs="Arial"/>
          <w:sz w:val="20"/>
          <w:szCs w:val="20"/>
        </w:rPr>
        <w:t>nieuregulowanych</w:t>
      </w:r>
      <w:r w:rsidRPr="0036398F">
        <w:rPr>
          <w:rFonts w:ascii="Arial" w:hAnsi="Arial" w:cs="Arial"/>
          <w:sz w:val="20"/>
          <w:szCs w:val="20"/>
        </w:rPr>
        <w:t xml:space="preserve"> postanowieniami umowy zastosowanie będ</w:t>
      </w:r>
      <w:r w:rsidR="0073629B" w:rsidRPr="0036398F">
        <w:rPr>
          <w:rFonts w:ascii="Arial" w:hAnsi="Arial" w:cs="Arial"/>
          <w:sz w:val="20"/>
          <w:szCs w:val="20"/>
        </w:rPr>
        <w:t xml:space="preserve">ą mieć w szczególności przepisy </w:t>
      </w:r>
      <w:r w:rsidRPr="0036398F">
        <w:rPr>
          <w:rFonts w:ascii="Arial" w:hAnsi="Arial" w:cs="Arial"/>
          <w:sz w:val="20"/>
          <w:szCs w:val="20"/>
        </w:rPr>
        <w:t>kodeksu cywilnego.</w:t>
      </w:r>
    </w:p>
    <w:p w:rsidR="00410545" w:rsidRPr="0036398F" w:rsidRDefault="00410545" w:rsidP="00516647">
      <w:pPr>
        <w:numPr>
          <w:ilvl w:val="0"/>
          <w:numId w:val="9"/>
        </w:numPr>
        <w:tabs>
          <w:tab w:val="clear" w:pos="360"/>
        </w:tabs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Zmiana umowy wymaga formy pisemnej pod rygorem nieważności.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Właściwość Sądu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1</w:t>
      </w:r>
      <w:r w:rsidR="00FD178D" w:rsidRPr="0036398F">
        <w:rPr>
          <w:rFonts w:ascii="Arial" w:hAnsi="Arial" w:cs="Arial"/>
          <w:b/>
          <w:bCs/>
          <w:sz w:val="20"/>
          <w:szCs w:val="20"/>
        </w:rPr>
        <w:t>3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sz w:val="20"/>
          <w:szCs w:val="20"/>
        </w:rPr>
        <w:t>Wszelkie spory rozstrzygane będą przez sąd właściwy dla Zamawiającego.</w:t>
      </w:r>
    </w:p>
    <w:p w:rsidR="00410545" w:rsidRPr="0036398F" w:rsidRDefault="00410545" w:rsidP="00516647">
      <w:pPr>
        <w:pStyle w:val="Nagwek2"/>
        <w:spacing w:before="120" w:after="120" w:line="276" w:lineRule="auto"/>
        <w:rPr>
          <w:rFonts w:ascii="Arial" w:hAnsi="Arial" w:cs="Arial"/>
          <w:iCs/>
          <w:sz w:val="20"/>
          <w:szCs w:val="20"/>
        </w:rPr>
      </w:pPr>
      <w:r w:rsidRPr="0036398F">
        <w:rPr>
          <w:rFonts w:ascii="Arial" w:hAnsi="Arial" w:cs="Arial"/>
          <w:iCs/>
          <w:sz w:val="20"/>
          <w:szCs w:val="20"/>
        </w:rPr>
        <w:t>Postanowienia końcowe</w:t>
      </w:r>
    </w:p>
    <w:p w:rsidR="00410545" w:rsidRPr="0036398F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6398F">
        <w:rPr>
          <w:rFonts w:ascii="Arial" w:hAnsi="Arial" w:cs="Arial"/>
          <w:b/>
          <w:bCs/>
          <w:sz w:val="20"/>
          <w:szCs w:val="20"/>
        </w:rPr>
        <w:t>§ 1</w:t>
      </w:r>
      <w:r w:rsidR="00FD178D" w:rsidRPr="0036398F">
        <w:rPr>
          <w:rFonts w:ascii="Arial" w:hAnsi="Arial" w:cs="Arial"/>
          <w:b/>
          <w:bCs/>
          <w:sz w:val="20"/>
          <w:szCs w:val="20"/>
        </w:rPr>
        <w:t>4</w:t>
      </w:r>
    </w:p>
    <w:p w:rsidR="00410545" w:rsidRPr="006553D9" w:rsidRDefault="00410545" w:rsidP="00516647">
      <w:pPr>
        <w:overflowPunct w:val="0"/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</w:rPr>
      </w:pPr>
      <w:r w:rsidRPr="0036398F">
        <w:rPr>
          <w:rFonts w:ascii="Arial" w:hAnsi="Arial" w:cs="Arial"/>
          <w:sz w:val="20"/>
          <w:szCs w:val="20"/>
        </w:rPr>
        <w:t xml:space="preserve">Umowa sporządzona została w czterech jednobrzmiących egzemplarzach, jeden dla Wykonawcy trzy dla Zamawiającego. </w:t>
      </w:r>
    </w:p>
    <w:p w:rsidR="007E0E1B" w:rsidRDefault="007E0E1B" w:rsidP="00516647">
      <w:pPr>
        <w:overflowPunct w:val="0"/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sz w:val="18"/>
        </w:rPr>
      </w:pPr>
    </w:p>
    <w:p w:rsidR="00410545" w:rsidRPr="00242B6B" w:rsidRDefault="00410545" w:rsidP="00516647">
      <w:pPr>
        <w:pStyle w:val="Nagwek2"/>
        <w:spacing w:before="120" w:after="120" w:line="276" w:lineRule="auto"/>
        <w:ind w:firstLine="709"/>
        <w:jc w:val="left"/>
        <w:rPr>
          <w:rFonts w:ascii="Arial" w:hAnsi="Arial" w:cs="Arial"/>
          <w:sz w:val="22"/>
        </w:rPr>
      </w:pPr>
      <w:r w:rsidRPr="00242B6B">
        <w:rPr>
          <w:rFonts w:ascii="Arial" w:hAnsi="Arial" w:cs="Arial"/>
          <w:sz w:val="22"/>
        </w:rPr>
        <w:t>ZAMAWIAJĄCY</w:t>
      </w:r>
      <w:r w:rsidRPr="00242B6B">
        <w:rPr>
          <w:rFonts w:ascii="Arial" w:hAnsi="Arial" w:cs="Arial"/>
          <w:sz w:val="22"/>
        </w:rPr>
        <w:tab/>
      </w:r>
      <w:r w:rsidRPr="00242B6B">
        <w:rPr>
          <w:rFonts w:ascii="Arial" w:hAnsi="Arial" w:cs="Arial"/>
          <w:sz w:val="22"/>
        </w:rPr>
        <w:tab/>
      </w:r>
      <w:r w:rsidRPr="00242B6B">
        <w:rPr>
          <w:rFonts w:ascii="Arial" w:hAnsi="Arial" w:cs="Arial"/>
          <w:sz w:val="22"/>
        </w:rPr>
        <w:tab/>
      </w:r>
      <w:r w:rsidRPr="00242B6B">
        <w:rPr>
          <w:rFonts w:ascii="Arial" w:hAnsi="Arial" w:cs="Arial"/>
          <w:sz w:val="22"/>
        </w:rPr>
        <w:tab/>
      </w:r>
      <w:r w:rsidRPr="00242B6B">
        <w:rPr>
          <w:rFonts w:ascii="Arial" w:hAnsi="Arial" w:cs="Arial"/>
          <w:sz w:val="22"/>
        </w:rPr>
        <w:tab/>
      </w:r>
      <w:r w:rsidR="007E0E1B">
        <w:rPr>
          <w:rFonts w:ascii="Arial" w:hAnsi="Arial" w:cs="Arial"/>
          <w:sz w:val="22"/>
        </w:rPr>
        <w:tab/>
      </w:r>
      <w:r w:rsidR="007E0E1B">
        <w:rPr>
          <w:rFonts w:ascii="Arial" w:hAnsi="Arial" w:cs="Arial"/>
          <w:sz w:val="22"/>
        </w:rPr>
        <w:tab/>
      </w:r>
      <w:r w:rsidR="007E0E1B">
        <w:rPr>
          <w:rFonts w:ascii="Arial" w:hAnsi="Arial" w:cs="Arial"/>
          <w:sz w:val="22"/>
        </w:rPr>
        <w:tab/>
      </w:r>
      <w:r w:rsidRPr="00242B6B">
        <w:rPr>
          <w:rFonts w:ascii="Arial" w:hAnsi="Arial" w:cs="Arial"/>
          <w:sz w:val="22"/>
        </w:rPr>
        <w:t>WYKONAWCA</w:t>
      </w:r>
    </w:p>
    <w:p w:rsidR="00410545" w:rsidRPr="00242B6B" w:rsidRDefault="00410545" w:rsidP="00516647">
      <w:pPr>
        <w:pStyle w:val="Zwykytekst"/>
        <w:spacing w:before="120" w:after="120" w:line="276" w:lineRule="auto"/>
        <w:rPr>
          <w:rFonts w:ascii="Arial" w:eastAsia="MS Mincho" w:hAnsi="Arial" w:cs="Arial"/>
          <w:sz w:val="18"/>
        </w:rPr>
      </w:pPr>
    </w:p>
    <w:sectPr w:rsidR="00410545" w:rsidRPr="00242B6B">
      <w:headerReference w:type="default" r:id="rId8"/>
      <w:footerReference w:type="even" r:id="rId9"/>
      <w:footerReference w:type="default" r:id="rId10"/>
      <w:pgSz w:w="11906" w:h="16838"/>
      <w:pgMar w:top="907" w:right="851" w:bottom="1021" w:left="851" w:header="540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C28" w:rsidRDefault="008E1C28">
      <w:r>
        <w:separator/>
      </w:r>
    </w:p>
  </w:endnote>
  <w:endnote w:type="continuationSeparator" w:id="0">
    <w:p w:rsidR="008E1C28" w:rsidRDefault="008E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545" w:rsidRDefault="004105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0545" w:rsidRDefault="004105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545" w:rsidRDefault="00410545">
    <w:pPr>
      <w:pStyle w:val="Stopka"/>
      <w:framePr w:wrap="around" w:vAnchor="text" w:hAnchor="margin" w:xAlign="right" w:y="1"/>
      <w:rPr>
        <w:rStyle w:val="Numerstrony"/>
        <w:rFonts w:ascii="Tahoma" w:hAnsi="Tahoma" w:cs="Tahoma"/>
        <w:sz w:val="18"/>
      </w:rPr>
    </w:pPr>
    <w:r>
      <w:rPr>
        <w:rStyle w:val="Numerstrony"/>
        <w:rFonts w:ascii="Tahoma" w:hAnsi="Tahoma" w:cs="Tahoma"/>
        <w:sz w:val="18"/>
      </w:rPr>
      <w:fldChar w:fldCharType="begin"/>
    </w:r>
    <w:r>
      <w:rPr>
        <w:rStyle w:val="Numerstrony"/>
        <w:rFonts w:ascii="Tahoma" w:hAnsi="Tahoma" w:cs="Tahoma"/>
        <w:sz w:val="18"/>
      </w:rPr>
      <w:instrText xml:space="preserve">PAGE  </w:instrText>
    </w:r>
    <w:r>
      <w:rPr>
        <w:rStyle w:val="Numerstrony"/>
        <w:rFonts w:ascii="Tahoma" w:hAnsi="Tahoma" w:cs="Tahoma"/>
        <w:sz w:val="18"/>
      </w:rPr>
      <w:fldChar w:fldCharType="separate"/>
    </w:r>
    <w:r w:rsidR="001B755C">
      <w:rPr>
        <w:rStyle w:val="Numerstrony"/>
        <w:rFonts w:ascii="Tahoma" w:hAnsi="Tahoma" w:cs="Tahoma"/>
        <w:noProof/>
        <w:sz w:val="18"/>
      </w:rPr>
      <w:t>4</w:t>
    </w:r>
    <w:r>
      <w:rPr>
        <w:rStyle w:val="Numerstrony"/>
        <w:rFonts w:ascii="Tahoma" w:hAnsi="Tahoma" w:cs="Tahoma"/>
        <w:sz w:val="18"/>
      </w:rPr>
      <w:fldChar w:fldCharType="end"/>
    </w:r>
    <w:r>
      <w:rPr>
        <w:rStyle w:val="Numerstrony"/>
        <w:rFonts w:ascii="Tahoma" w:hAnsi="Tahoma" w:cs="Tahoma"/>
        <w:sz w:val="18"/>
      </w:rPr>
      <w:t xml:space="preserve"> z </w:t>
    </w:r>
    <w:r>
      <w:rPr>
        <w:rStyle w:val="Numerstrony"/>
        <w:rFonts w:ascii="Tahoma" w:hAnsi="Tahoma" w:cs="Tahoma"/>
        <w:sz w:val="18"/>
      </w:rPr>
      <w:fldChar w:fldCharType="begin"/>
    </w:r>
    <w:r>
      <w:rPr>
        <w:rStyle w:val="Numerstrony"/>
        <w:rFonts w:ascii="Tahoma" w:hAnsi="Tahoma" w:cs="Tahoma"/>
        <w:sz w:val="18"/>
      </w:rPr>
      <w:instrText xml:space="preserve"> NUMPAGES </w:instrText>
    </w:r>
    <w:r>
      <w:rPr>
        <w:rStyle w:val="Numerstrony"/>
        <w:rFonts w:ascii="Tahoma" w:hAnsi="Tahoma" w:cs="Tahoma"/>
        <w:sz w:val="18"/>
      </w:rPr>
      <w:fldChar w:fldCharType="separate"/>
    </w:r>
    <w:r w:rsidR="001B755C">
      <w:rPr>
        <w:rStyle w:val="Numerstrony"/>
        <w:rFonts w:ascii="Tahoma" w:hAnsi="Tahoma" w:cs="Tahoma"/>
        <w:noProof/>
        <w:sz w:val="18"/>
      </w:rPr>
      <w:t>4</w:t>
    </w:r>
    <w:r>
      <w:rPr>
        <w:rStyle w:val="Numerstrony"/>
        <w:rFonts w:ascii="Tahoma" w:hAnsi="Tahoma" w:cs="Tahoma"/>
        <w:sz w:val="18"/>
      </w:rPr>
      <w:fldChar w:fldCharType="end"/>
    </w:r>
  </w:p>
  <w:p w:rsidR="00410545" w:rsidRDefault="00410545">
    <w:pPr>
      <w:pStyle w:val="Stopka"/>
      <w:ind w:right="360"/>
      <w:rPr>
        <w:rFonts w:ascii="Tahoma" w:hAnsi="Tahoma" w:cs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C28" w:rsidRDefault="008E1C28">
      <w:r>
        <w:separator/>
      </w:r>
    </w:p>
  </w:footnote>
  <w:footnote w:type="continuationSeparator" w:id="0">
    <w:p w:rsidR="008E1C28" w:rsidRDefault="008E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545" w:rsidRDefault="00410545">
    <w:pPr>
      <w:pStyle w:val="Nagwek"/>
      <w:tabs>
        <w:tab w:val="clear" w:pos="9072"/>
        <w:tab w:val="right" w:pos="9900"/>
      </w:tabs>
      <w:rPr>
        <w:rFonts w:ascii="Tahoma" w:hAnsi="Tahoma" w:cs="Tahoma"/>
        <w:sz w:val="18"/>
      </w:rPr>
    </w:pPr>
    <w:r>
      <w:rPr>
        <w:rFonts w:ascii="Tahoma" w:hAnsi="Tahoma" w:cs="Tahoma"/>
        <w:i/>
        <w:iCs/>
        <w:sz w:val="18"/>
      </w:rPr>
      <w:t>Projekt umowy</w:t>
    </w:r>
    <w:r>
      <w:rPr>
        <w:rFonts w:ascii="Tahoma" w:hAnsi="Tahoma" w:cs="Tahoma"/>
        <w:i/>
        <w:iCs/>
        <w:sz w:val="18"/>
      </w:rPr>
      <w:tab/>
    </w:r>
    <w:r>
      <w:rPr>
        <w:rFonts w:ascii="Tahoma" w:hAnsi="Tahoma" w:cs="Tahoma"/>
        <w:i/>
        <w:iCs/>
        <w:sz w:val="18"/>
      </w:rPr>
      <w:tab/>
    </w:r>
    <w:r>
      <w:rPr>
        <w:rFonts w:ascii="Tahoma" w:hAnsi="Tahoma" w:cs="Tahoma"/>
        <w:sz w:val="18"/>
      </w:rPr>
      <w:t>NZ/</w:t>
    </w:r>
    <w:r w:rsidR="00DC301D">
      <w:rPr>
        <w:rFonts w:ascii="Tahoma" w:hAnsi="Tahoma" w:cs="Tahoma"/>
        <w:sz w:val="18"/>
      </w:rPr>
      <w:t>04</w:t>
    </w:r>
    <w:r>
      <w:rPr>
        <w:rFonts w:ascii="Tahoma" w:hAnsi="Tahoma" w:cs="Tahoma"/>
        <w:sz w:val="18"/>
      </w:rPr>
      <w:t>/D/</w:t>
    </w:r>
    <w:proofErr w:type="spellStart"/>
    <w:r>
      <w:rPr>
        <w:rFonts w:ascii="Tahoma" w:hAnsi="Tahoma" w:cs="Tahoma"/>
        <w:sz w:val="18"/>
      </w:rPr>
      <w:t>N</w:t>
    </w:r>
    <w:r w:rsidR="00930E86">
      <w:rPr>
        <w:rFonts w:ascii="Tahoma" w:hAnsi="Tahoma" w:cs="Tahoma"/>
        <w:sz w:val="18"/>
      </w:rPr>
      <w:t>u</w:t>
    </w:r>
    <w:proofErr w:type="spellEnd"/>
    <w:r w:rsidR="00930E86">
      <w:rPr>
        <w:rFonts w:ascii="Tahoma" w:hAnsi="Tahoma" w:cs="Tahoma"/>
        <w:sz w:val="18"/>
      </w:rPr>
      <w:t>/</w:t>
    </w:r>
    <w:r w:rsidR="00DC301D">
      <w:rPr>
        <w:rFonts w:ascii="Tahoma" w:hAnsi="Tahoma" w:cs="Tahoma"/>
        <w:sz w:val="18"/>
      </w:rPr>
      <w:t>LW</w:t>
    </w:r>
    <w:r>
      <w:rPr>
        <w:rFonts w:ascii="Tahoma" w:hAnsi="Tahoma" w:cs="Tahoma"/>
        <w:sz w:val="18"/>
      </w:rPr>
      <w:t>/20</w:t>
    </w:r>
    <w:r w:rsidR="00DC301D">
      <w:rPr>
        <w:rFonts w:ascii="Tahoma" w:hAnsi="Tahoma" w:cs="Tahoma"/>
        <w:sz w:val="18"/>
      </w:rPr>
      <w:t>20</w:t>
    </w:r>
  </w:p>
  <w:p w:rsidR="00410545" w:rsidRDefault="00410545" w:rsidP="00FD59CF">
    <w:pPr>
      <w:pStyle w:val="Nagwek"/>
      <w:tabs>
        <w:tab w:val="clear" w:pos="9072"/>
        <w:tab w:val="right" w:pos="9900"/>
      </w:tabs>
      <w:spacing w:line="360" w:lineRule="auto"/>
      <w:ind w:right="281"/>
      <w:jc w:val="right"/>
    </w:pPr>
    <w:r>
      <w:rPr>
        <w:rFonts w:ascii="Tahoma" w:hAnsi="Tahoma" w:cs="Tahoma"/>
        <w:sz w:val="18"/>
      </w:rPr>
      <w:t xml:space="preserve">Zadanie nr </w:t>
    </w:r>
    <w:r w:rsidR="00F6542E">
      <w:rPr>
        <w:rFonts w:ascii="Tahoma" w:hAnsi="Tahoma" w:cs="Tahoma"/>
        <w:sz w:val="18"/>
      </w:rPr>
      <w:t>1</w:t>
    </w:r>
    <w:r w:rsidR="00FD59CF">
      <w:rPr>
        <w:rFonts w:ascii="Tahoma" w:hAnsi="Tahoma" w:cs="Tahoma"/>
        <w:sz w:val="18"/>
      </w:rPr>
      <w:t>-</w:t>
    </w:r>
    <w:r w:rsidR="00DC301D">
      <w:rPr>
        <w:rFonts w:ascii="Tahoma" w:hAnsi="Tahoma" w:cs="Tahoma"/>
        <w:sz w:val="18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" w15:restartNumberingAfterBreak="0">
    <w:nsid w:val="015F564A"/>
    <w:multiLevelType w:val="hybridMultilevel"/>
    <w:tmpl w:val="49BAF0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1D9182E"/>
    <w:multiLevelType w:val="hybridMultilevel"/>
    <w:tmpl w:val="B740B160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6D7A03"/>
    <w:multiLevelType w:val="hybridMultilevel"/>
    <w:tmpl w:val="0EC4B4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006C3F"/>
    <w:multiLevelType w:val="hybridMultilevel"/>
    <w:tmpl w:val="2F74DBF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5F311D"/>
    <w:multiLevelType w:val="hybridMultilevel"/>
    <w:tmpl w:val="F2A073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A546336"/>
    <w:multiLevelType w:val="hybridMultilevel"/>
    <w:tmpl w:val="6D281C60"/>
    <w:lvl w:ilvl="0" w:tplc="0CECF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2F0645"/>
    <w:multiLevelType w:val="hybridMultilevel"/>
    <w:tmpl w:val="9A10D09C"/>
    <w:lvl w:ilvl="0" w:tplc="0415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71D"/>
    <w:multiLevelType w:val="hybridMultilevel"/>
    <w:tmpl w:val="EFAC5CF2"/>
    <w:lvl w:ilvl="0" w:tplc="8C2ACA3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59392A"/>
    <w:multiLevelType w:val="hybridMultilevel"/>
    <w:tmpl w:val="7444BE2A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460B05"/>
    <w:multiLevelType w:val="hybridMultilevel"/>
    <w:tmpl w:val="E098D0AC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87435A"/>
    <w:multiLevelType w:val="hybridMultilevel"/>
    <w:tmpl w:val="EF0E787C"/>
    <w:lvl w:ilvl="0" w:tplc="19DC8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1202EA"/>
    <w:multiLevelType w:val="hybridMultilevel"/>
    <w:tmpl w:val="F41A0B78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AA1E62"/>
    <w:multiLevelType w:val="hybridMultilevel"/>
    <w:tmpl w:val="E098D0AC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2C0833"/>
    <w:multiLevelType w:val="hybridMultilevel"/>
    <w:tmpl w:val="26F4D5EE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7" w15:restartNumberingAfterBreak="0">
    <w:nsid w:val="348E7A53"/>
    <w:multiLevelType w:val="hybridMultilevel"/>
    <w:tmpl w:val="4F9C8E28"/>
    <w:lvl w:ilvl="0" w:tplc="0B14498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E2335"/>
    <w:multiLevelType w:val="hybridMultilevel"/>
    <w:tmpl w:val="CE44B080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B585495"/>
    <w:multiLevelType w:val="hybridMultilevel"/>
    <w:tmpl w:val="433835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EC34A5"/>
    <w:multiLevelType w:val="hybridMultilevel"/>
    <w:tmpl w:val="B740B160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DF2789"/>
    <w:multiLevelType w:val="hybridMultilevel"/>
    <w:tmpl w:val="2F4242B6"/>
    <w:lvl w:ilvl="0" w:tplc="8F58C3D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C4D623D"/>
    <w:multiLevelType w:val="hybridMultilevel"/>
    <w:tmpl w:val="07E4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021090"/>
    <w:multiLevelType w:val="hybridMultilevel"/>
    <w:tmpl w:val="5A502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8157CA"/>
    <w:multiLevelType w:val="hybridMultilevel"/>
    <w:tmpl w:val="2F74DBF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0F3D7C"/>
    <w:multiLevelType w:val="singleLevel"/>
    <w:tmpl w:val="8376C000"/>
    <w:lvl w:ilvl="0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bCs w:val="0"/>
        <w:i w:val="0"/>
        <w:strike w:val="0"/>
        <w:dstrike w:val="0"/>
        <w:sz w:val="20"/>
        <w:u w:val="none"/>
        <w:effect w:val="none"/>
      </w:rPr>
    </w:lvl>
  </w:abstractNum>
  <w:abstractNum w:abstractNumId="27" w15:restartNumberingAfterBreak="0">
    <w:nsid w:val="662A28A5"/>
    <w:multiLevelType w:val="hybridMultilevel"/>
    <w:tmpl w:val="CD18C5FA"/>
    <w:lvl w:ilvl="0" w:tplc="0FBCFB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29" w15:restartNumberingAfterBreak="0">
    <w:nsid w:val="68531746"/>
    <w:multiLevelType w:val="hybridMultilevel"/>
    <w:tmpl w:val="F9861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D52F6"/>
    <w:multiLevelType w:val="hybridMultilevel"/>
    <w:tmpl w:val="F2A073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BA0343D"/>
    <w:multiLevelType w:val="hybridMultilevel"/>
    <w:tmpl w:val="AC64F8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803E44"/>
    <w:multiLevelType w:val="hybridMultilevel"/>
    <w:tmpl w:val="66006F74"/>
    <w:lvl w:ilvl="0" w:tplc="327C477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B3248A"/>
    <w:multiLevelType w:val="hybridMultilevel"/>
    <w:tmpl w:val="E098D0AC"/>
    <w:lvl w:ilvl="0" w:tplc="C5CCA5E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5A34A4"/>
    <w:multiLevelType w:val="hybridMultilevel"/>
    <w:tmpl w:val="475A9B0C"/>
    <w:lvl w:ilvl="0" w:tplc="0FBCFB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9E235A"/>
    <w:multiLevelType w:val="multilevel"/>
    <w:tmpl w:val="DAA22376"/>
    <w:lvl w:ilvl="0">
      <w:start w:val="1"/>
      <w:numFmt w:val="decimal"/>
      <w:lvlText w:val="%1."/>
      <w:legacy w:legacy="1" w:legacySpace="120" w:legacyIndent="284"/>
      <w:lvlJc w:val="left"/>
      <w:pPr>
        <w:ind w:left="284" w:hanging="284"/>
      </w:p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>
    <w:abstractNumId w:val="2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8"/>
  </w:num>
  <w:num w:numId="12">
    <w:abstractNumId w:val="6"/>
  </w:num>
  <w:num w:numId="13">
    <w:abstractNumId w:val="7"/>
  </w:num>
  <w:num w:numId="14">
    <w:abstractNumId w:val="12"/>
  </w:num>
  <w:num w:numId="15">
    <w:abstractNumId w:val="15"/>
  </w:num>
  <w:num w:numId="16">
    <w:abstractNumId w:val="13"/>
  </w:num>
  <w:num w:numId="17">
    <w:abstractNumId w:val="9"/>
  </w:num>
  <w:num w:numId="18">
    <w:abstractNumId w:val="3"/>
  </w:num>
  <w:num w:numId="19">
    <w:abstractNumId w:val="1"/>
  </w:num>
  <w:num w:numId="20">
    <w:abstractNumId w:val="19"/>
    <w:lvlOverride w:ilvl="0">
      <w:startOverride w:val="1"/>
    </w:lvlOverride>
  </w:num>
  <w:num w:numId="21">
    <w:abstractNumId w:val="2"/>
  </w:num>
  <w:num w:numId="22">
    <w:abstractNumId w:val="33"/>
  </w:num>
  <w:num w:numId="23">
    <w:abstractNumId w:val="18"/>
  </w:num>
  <w:num w:numId="24">
    <w:abstractNumId w:val="23"/>
  </w:num>
  <w:num w:numId="25">
    <w:abstractNumId w:val="21"/>
  </w:num>
  <w:num w:numId="26">
    <w:abstractNumId w:val="11"/>
  </w:num>
  <w:num w:numId="27">
    <w:abstractNumId w:val="14"/>
  </w:num>
  <w:num w:numId="28">
    <w:abstractNumId w:val="5"/>
  </w:num>
  <w:num w:numId="29">
    <w:abstractNumId w:val="25"/>
  </w:num>
  <w:num w:numId="30">
    <w:abstractNumId w:val="4"/>
  </w:num>
  <w:num w:numId="31">
    <w:abstractNumId w:val="0"/>
  </w:num>
  <w:num w:numId="32">
    <w:abstractNumId w:val="32"/>
  </w:num>
  <w:num w:numId="33">
    <w:abstractNumId w:val="22"/>
  </w:num>
  <w:num w:numId="34">
    <w:abstractNumId w:val="30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34"/>
  </w:num>
  <w:num w:numId="38">
    <w:abstractNumId w:val="17"/>
  </w:num>
  <w:num w:numId="39">
    <w:abstractNumId w:val="24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9CF"/>
    <w:rsid w:val="00061FDB"/>
    <w:rsid w:val="000719A6"/>
    <w:rsid w:val="00071EA1"/>
    <w:rsid w:val="00072945"/>
    <w:rsid w:val="00095612"/>
    <w:rsid w:val="000D4D37"/>
    <w:rsid w:val="000E016F"/>
    <w:rsid w:val="001130E7"/>
    <w:rsid w:val="00120048"/>
    <w:rsid w:val="00150D9B"/>
    <w:rsid w:val="00161710"/>
    <w:rsid w:val="00182794"/>
    <w:rsid w:val="00187274"/>
    <w:rsid w:val="001A0BCF"/>
    <w:rsid w:val="001A1C1E"/>
    <w:rsid w:val="001B21C3"/>
    <w:rsid w:val="001B755C"/>
    <w:rsid w:val="001F7DFE"/>
    <w:rsid w:val="00205416"/>
    <w:rsid w:val="00213012"/>
    <w:rsid w:val="00227473"/>
    <w:rsid w:val="00236BE5"/>
    <w:rsid w:val="00242B6B"/>
    <w:rsid w:val="00252A12"/>
    <w:rsid w:val="00277F0C"/>
    <w:rsid w:val="002B1955"/>
    <w:rsid w:val="002B4E71"/>
    <w:rsid w:val="002C6875"/>
    <w:rsid w:val="002F4F26"/>
    <w:rsid w:val="00317162"/>
    <w:rsid w:val="003171A5"/>
    <w:rsid w:val="00326768"/>
    <w:rsid w:val="0036398F"/>
    <w:rsid w:val="00367C72"/>
    <w:rsid w:val="003D1361"/>
    <w:rsid w:val="003F1609"/>
    <w:rsid w:val="003F5434"/>
    <w:rsid w:val="00410545"/>
    <w:rsid w:val="00413AF6"/>
    <w:rsid w:val="00435EB5"/>
    <w:rsid w:val="0044693C"/>
    <w:rsid w:val="00451464"/>
    <w:rsid w:val="00452F3B"/>
    <w:rsid w:val="00457A1D"/>
    <w:rsid w:val="004725D2"/>
    <w:rsid w:val="0047518F"/>
    <w:rsid w:val="00516647"/>
    <w:rsid w:val="005310BF"/>
    <w:rsid w:val="005537DF"/>
    <w:rsid w:val="00575D4A"/>
    <w:rsid w:val="005929A4"/>
    <w:rsid w:val="005A69DC"/>
    <w:rsid w:val="005E68F2"/>
    <w:rsid w:val="005F53F8"/>
    <w:rsid w:val="0061054A"/>
    <w:rsid w:val="00610CDC"/>
    <w:rsid w:val="00626CAC"/>
    <w:rsid w:val="006553D9"/>
    <w:rsid w:val="00677D12"/>
    <w:rsid w:val="006A7490"/>
    <w:rsid w:val="006B05E1"/>
    <w:rsid w:val="006D1749"/>
    <w:rsid w:val="006D2A04"/>
    <w:rsid w:val="006E68AD"/>
    <w:rsid w:val="0070534D"/>
    <w:rsid w:val="00705787"/>
    <w:rsid w:val="0073629B"/>
    <w:rsid w:val="00747DFF"/>
    <w:rsid w:val="0076303A"/>
    <w:rsid w:val="00791677"/>
    <w:rsid w:val="0079775F"/>
    <w:rsid w:val="007D6971"/>
    <w:rsid w:val="007E0E1B"/>
    <w:rsid w:val="00813132"/>
    <w:rsid w:val="00824731"/>
    <w:rsid w:val="00827A31"/>
    <w:rsid w:val="0086208B"/>
    <w:rsid w:val="008A065C"/>
    <w:rsid w:val="008D2222"/>
    <w:rsid w:val="008D7368"/>
    <w:rsid w:val="008E1C28"/>
    <w:rsid w:val="009275FD"/>
    <w:rsid w:val="00930E86"/>
    <w:rsid w:val="0094721F"/>
    <w:rsid w:val="00961FC9"/>
    <w:rsid w:val="00963D07"/>
    <w:rsid w:val="009E6A7F"/>
    <w:rsid w:val="00A058D2"/>
    <w:rsid w:val="00A21550"/>
    <w:rsid w:val="00AE6397"/>
    <w:rsid w:val="00B221C0"/>
    <w:rsid w:val="00B26B65"/>
    <w:rsid w:val="00B55C2C"/>
    <w:rsid w:val="00B93F0C"/>
    <w:rsid w:val="00BB55B0"/>
    <w:rsid w:val="00C07FF7"/>
    <w:rsid w:val="00C4343B"/>
    <w:rsid w:val="00C90D0D"/>
    <w:rsid w:val="00C9701F"/>
    <w:rsid w:val="00CB1223"/>
    <w:rsid w:val="00CB7986"/>
    <w:rsid w:val="00CF6270"/>
    <w:rsid w:val="00D4280D"/>
    <w:rsid w:val="00D42997"/>
    <w:rsid w:val="00DB5F3C"/>
    <w:rsid w:val="00DC301D"/>
    <w:rsid w:val="00DD71A5"/>
    <w:rsid w:val="00E318CA"/>
    <w:rsid w:val="00E31C2C"/>
    <w:rsid w:val="00E70A27"/>
    <w:rsid w:val="00E70D9F"/>
    <w:rsid w:val="00E74CC3"/>
    <w:rsid w:val="00E80DC9"/>
    <w:rsid w:val="00ED329C"/>
    <w:rsid w:val="00F111E4"/>
    <w:rsid w:val="00F54422"/>
    <w:rsid w:val="00F6542E"/>
    <w:rsid w:val="00F66A3B"/>
    <w:rsid w:val="00F75422"/>
    <w:rsid w:val="00F766E6"/>
    <w:rsid w:val="00FB1442"/>
    <w:rsid w:val="00FC58D5"/>
    <w:rsid w:val="00FD02E8"/>
    <w:rsid w:val="00FD178D"/>
    <w:rsid w:val="00FD59CF"/>
    <w:rsid w:val="00FE31B1"/>
    <w:rsid w:val="00FE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D07D6F"/>
  <w15:chartTrackingRefBased/>
  <w15:docId w15:val="{75CD4774-564E-4EB2-8ADF-388ACA3D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qFormat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customStyle="1" w:styleId="FontStyle33">
    <w:name w:val="Font Style33"/>
    <w:rPr>
      <w:rFonts w:ascii="Times New Roman" w:hAnsi="Times New Roman" w:cs="Times New Roman" w:hint="default"/>
      <w:sz w:val="22"/>
      <w:szCs w:val="22"/>
    </w:r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6" w:lineRule="exact"/>
      <w:ind w:hanging="350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7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8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5787"/>
    <w:pPr>
      <w:ind w:left="720"/>
      <w:contextualSpacing/>
    </w:pPr>
  </w:style>
  <w:style w:type="paragraph" w:customStyle="1" w:styleId="Default">
    <w:name w:val="Default"/>
    <w:rsid w:val="00626C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9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B5F8A-D16C-4380-B0EE-97C2FDBA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2475</Words>
  <Characters>16688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Szpital Powiatowy w Limanowej</Company>
  <LinksUpToDate>false</LinksUpToDate>
  <CharactersWithSpaces>19125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Piotr_SZP</dc:creator>
  <cp:keywords/>
  <dc:description/>
  <cp:lastModifiedBy>szp</cp:lastModifiedBy>
  <cp:revision>2</cp:revision>
  <cp:lastPrinted>2020-01-13T10:16:00Z</cp:lastPrinted>
  <dcterms:created xsi:type="dcterms:W3CDTF">2020-01-14T07:56:00Z</dcterms:created>
  <dcterms:modified xsi:type="dcterms:W3CDTF">2020-01-14T07:56:00Z</dcterms:modified>
</cp:coreProperties>
</file>