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35047" w14:textId="12BA9C5D" w:rsidR="00F4623E" w:rsidRPr="00335C1C" w:rsidRDefault="00070DD9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4EFDA660">
          <v:roundrect id="_x0000_s1026" style="position:absolute;left:0;text-align:left;margin-left:5.15pt;margin-top:10.3pt;width:158.45pt;height:57.65pt;z-index:251657728" arcsize="10923f" filled="f" strokeweight=".25pt">
            <v:textbox style="mso-next-textbox:#_x0000_s1026" inset="1pt,1pt,1pt,1pt">
              <w:txbxContent>
                <w:p w14:paraId="6DB3B8C2" w14:textId="77777777" w:rsidR="00F4623E" w:rsidRDefault="00F4623E"/>
                <w:p w14:paraId="22C3E36A" w14:textId="77777777" w:rsidR="00F4623E" w:rsidRDefault="00F4623E">
                  <w:pPr>
                    <w:rPr>
                      <w:sz w:val="12"/>
                    </w:rPr>
                  </w:pPr>
                </w:p>
                <w:p w14:paraId="4FF81394" w14:textId="77777777" w:rsidR="00F4623E" w:rsidRDefault="00F4623E">
                  <w:pPr>
                    <w:rPr>
                      <w:sz w:val="12"/>
                    </w:rPr>
                  </w:pPr>
                </w:p>
                <w:p w14:paraId="7B13E5D6" w14:textId="77777777" w:rsidR="00F4623E" w:rsidRDefault="00F4623E">
                  <w:pPr>
                    <w:rPr>
                      <w:sz w:val="12"/>
                    </w:rPr>
                  </w:pPr>
                </w:p>
                <w:p w14:paraId="4565311D" w14:textId="77777777" w:rsidR="00F4623E" w:rsidRDefault="00F4623E">
                  <w:pPr>
                    <w:rPr>
                      <w:sz w:val="12"/>
                    </w:rPr>
                  </w:pPr>
                </w:p>
                <w:p w14:paraId="5619EE70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BDD34C6" w14:textId="77777777"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FF499B">
        <w:rPr>
          <w:b/>
          <w:sz w:val="24"/>
        </w:rPr>
        <w:t>7</w:t>
      </w:r>
    </w:p>
    <w:p w14:paraId="56CB889C" w14:textId="77777777" w:rsidR="00F4623E" w:rsidRDefault="00F4623E">
      <w:pPr>
        <w:spacing w:before="120" w:line="360" w:lineRule="auto"/>
        <w:rPr>
          <w:sz w:val="24"/>
        </w:rPr>
      </w:pPr>
    </w:p>
    <w:p w14:paraId="5944BA30" w14:textId="77777777" w:rsidR="00F4623E" w:rsidRDefault="00F4623E">
      <w:pPr>
        <w:spacing w:before="120" w:line="360" w:lineRule="auto"/>
        <w:rPr>
          <w:sz w:val="24"/>
        </w:rPr>
      </w:pPr>
    </w:p>
    <w:p w14:paraId="3CA7A465" w14:textId="2DFBF9B0" w:rsidR="00F4623E" w:rsidRDefault="00211283">
      <w:pPr>
        <w:spacing w:before="120" w:line="360" w:lineRule="auto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57F20" w:rsidRPr="00F57F20">
        <w:rPr>
          <w:sz w:val="24"/>
          <w:szCs w:val="24"/>
        </w:rPr>
        <w:t>IBR.271.24.2019.KG</w:t>
      </w:r>
    </w:p>
    <w:p w14:paraId="36A699B9" w14:textId="77777777" w:rsidR="00070DD9" w:rsidRDefault="00070DD9">
      <w:pPr>
        <w:spacing w:before="120" w:line="360" w:lineRule="auto"/>
        <w:rPr>
          <w:sz w:val="24"/>
        </w:rPr>
      </w:pPr>
    </w:p>
    <w:p w14:paraId="5BA6C03B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27298940" w14:textId="77777777" w:rsidR="00F4623E" w:rsidRDefault="00F4623E">
      <w:pPr>
        <w:spacing w:line="360" w:lineRule="auto"/>
        <w:rPr>
          <w:sz w:val="24"/>
        </w:rPr>
      </w:pPr>
    </w:p>
    <w:p w14:paraId="673D87D8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F57F20" w:rsidRPr="00F57F20">
        <w:rPr>
          <w:b/>
        </w:rPr>
        <w:t>przetarg nieograniczony</w:t>
      </w:r>
      <w:r>
        <w:t xml:space="preserve"> na :</w:t>
      </w:r>
    </w:p>
    <w:p w14:paraId="3E9162EE" w14:textId="77777777" w:rsidR="00F4623E" w:rsidRDefault="00F57F20">
      <w:pPr>
        <w:pStyle w:val="Tekstpodstawowy2"/>
        <w:spacing w:line="360" w:lineRule="auto"/>
      </w:pPr>
      <w:r w:rsidRPr="00F57F20">
        <w:rPr>
          <w:b/>
        </w:rPr>
        <w:t>Budowa wielofunkcyjnego placu rekreacyjnego z dostosowaniem dla osób niepełnosprawnych na terenie Zielonej Szkoły w Goreniu Dużym</w:t>
      </w:r>
    </w:p>
    <w:p w14:paraId="6A8D08CB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3F9746C3" w14:textId="38087687" w:rsidR="00211283" w:rsidRPr="00FA390F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F57F20" w:rsidRPr="00F57F20">
        <w:t>10</w:t>
      </w:r>
      <w:r>
        <w:t xml:space="preserve"> % ceny ofertowej brutto, czyli </w:t>
      </w:r>
      <w:r w:rsidRPr="00FA390F">
        <w:t>.....</w:t>
      </w:r>
      <w:r w:rsidR="00211283" w:rsidRPr="00FA390F">
        <w:t>............</w:t>
      </w:r>
      <w:r w:rsidR="00070DD9">
        <w:t>.....</w:t>
      </w:r>
      <w:r w:rsidR="00211283" w:rsidRPr="00FA390F">
        <w:t>................</w:t>
      </w:r>
      <w:r w:rsidRPr="00FA390F">
        <w:t xml:space="preserve">......zł </w:t>
      </w:r>
    </w:p>
    <w:p w14:paraId="298279B6" w14:textId="79B04094" w:rsidR="00F4623E" w:rsidRDefault="00F4623E">
      <w:pPr>
        <w:pStyle w:val="Tekstpodstawowy2"/>
        <w:spacing w:line="360" w:lineRule="auto"/>
      </w:pPr>
      <w:r w:rsidRPr="00FA390F">
        <w:t>(słownie............</w:t>
      </w:r>
      <w:r w:rsidR="00211283" w:rsidRPr="00FA390F">
        <w:t>...........................................................................</w:t>
      </w:r>
      <w:r w:rsidRPr="00FA390F">
        <w:t>..................................</w:t>
      </w:r>
      <w:r w:rsidR="00070DD9">
        <w:t>...........</w:t>
      </w:r>
      <w:bookmarkStart w:id="0" w:name="_GoBack"/>
      <w:bookmarkEnd w:id="0"/>
      <w:r w:rsidRPr="00FA390F">
        <w:t>...........)</w:t>
      </w:r>
      <w:r>
        <w:t xml:space="preserve"> nie później niż w dacie zawarcia umowy, w formie:</w:t>
      </w:r>
    </w:p>
    <w:p w14:paraId="0D8410EA" w14:textId="77777777" w:rsidR="00F4623E" w:rsidRDefault="00F4623E">
      <w:pPr>
        <w:pStyle w:val="Tekstpodstawowy2"/>
        <w:spacing w:line="360" w:lineRule="auto"/>
      </w:pPr>
    </w:p>
    <w:p w14:paraId="1E8993A9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1EF28C25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59F7216F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8CA8FCA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0DFB2AE0" w14:textId="77777777" w:rsidR="00F4623E" w:rsidRDefault="00F4623E">
      <w:pPr>
        <w:spacing w:line="360" w:lineRule="auto"/>
        <w:ind w:left="851" w:hanging="284"/>
        <w:jc w:val="both"/>
      </w:pPr>
    </w:p>
    <w:p w14:paraId="77A89BD4" w14:textId="77777777" w:rsidR="00F4623E" w:rsidRDefault="00F4623E">
      <w:pPr>
        <w:spacing w:line="360" w:lineRule="auto"/>
        <w:ind w:hanging="284"/>
      </w:pPr>
    </w:p>
    <w:p w14:paraId="1A6F06A9" w14:textId="77777777" w:rsidR="00F4623E" w:rsidRDefault="00F4623E">
      <w:pPr>
        <w:rPr>
          <w:sz w:val="24"/>
        </w:rPr>
      </w:pPr>
    </w:p>
    <w:p w14:paraId="305F3193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 w:rsidSect="00FA39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E9C14" w14:textId="77777777" w:rsidR="00DB4E74" w:rsidRDefault="00DB4E74">
      <w:r>
        <w:separator/>
      </w:r>
    </w:p>
  </w:endnote>
  <w:endnote w:type="continuationSeparator" w:id="0">
    <w:p w14:paraId="3E0D68B8" w14:textId="77777777" w:rsidR="00DB4E74" w:rsidRDefault="00DB4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1F040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EAAA28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C0FB4" w14:textId="77777777" w:rsidR="00F4623E" w:rsidRDefault="00070DD9">
    <w:pPr>
      <w:pStyle w:val="Stopka"/>
      <w:tabs>
        <w:tab w:val="clear" w:pos="4536"/>
      </w:tabs>
      <w:jc w:val="center"/>
    </w:pPr>
    <w:r>
      <w:rPr>
        <w:noProof/>
      </w:rPr>
      <w:pict w14:anchorId="3F885F10">
        <v:line id="_x0000_s2049" style="position:absolute;left:0;text-align:left;z-index:251657728" from="-3.85pt,8.7pt" to="455.15pt,8.7pt"/>
      </w:pict>
    </w:r>
  </w:p>
  <w:p w14:paraId="24A34196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E3924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72D93E" w14:textId="77777777" w:rsidR="00F4623E" w:rsidRDefault="00F4623E">
    <w:pPr>
      <w:pStyle w:val="Stopka"/>
      <w:tabs>
        <w:tab w:val="clear" w:pos="4536"/>
      </w:tabs>
      <w:jc w:val="center"/>
    </w:pPr>
  </w:p>
  <w:p w14:paraId="7704FE14" w14:textId="77777777" w:rsidR="00F4623E" w:rsidRDefault="00F4623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6B309" w14:textId="77777777" w:rsidR="00DB4E74" w:rsidRDefault="00DB4E74">
      <w:r>
        <w:separator/>
      </w:r>
    </w:p>
  </w:footnote>
  <w:footnote w:type="continuationSeparator" w:id="0">
    <w:p w14:paraId="2D522B92" w14:textId="77777777" w:rsidR="00DB4E74" w:rsidRDefault="00DB4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B8483" w14:textId="77777777" w:rsidR="00F57F20" w:rsidRDefault="00F57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4FBD9" w14:textId="77777777" w:rsidR="00F57F20" w:rsidRDefault="00F57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79AF9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E74"/>
    <w:rsid w:val="000166C1"/>
    <w:rsid w:val="00070DD9"/>
    <w:rsid w:val="00211283"/>
    <w:rsid w:val="00335C1C"/>
    <w:rsid w:val="00381ABC"/>
    <w:rsid w:val="00673CC0"/>
    <w:rsid w:val="00C430E7"/>
    <w:rsid w:val="00CA36F6"/>
    <w:rsid w:val="00DB4E74"/>
    <w:rsid w:val="00F4623E"/>
    <w:rsid w:val="00F57F20"/>
    <w:rsid w:val="00FA390F"/>
    <w:rsid w:val="00FF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F0D006"/>
  <w15:chartTrackingRefBased/>
  <w15:docId w15:val="{EAFB6102-DF17-41F3-A779-C9BFA05AD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98</Words>
  <Characters>902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4</cp:revision>
  <cp:lastPrinted>2000-12-12T17:59:00Z</cp:lastPrinted>
  <dcterms:created xsi:type="dcterms:W3CDTF">2020-01-10T08:05:00Z</dcterms:created>
  <dcterms:modified xsi:type="dcterms:W3CDTF">2020-01-10T12:04:00Z</dcterms:modified>
</cp:coreProperties>
</file>