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034010" w14:textId="287E4DD3" w:rsidR="00CB6204" w:rsidRDefault="00D365F8" w:rsidP="00CB6204">
      <w:pPr>
        <w:pStyle w:val="Nagwek4"/>
        <w:rPr>
          <w:b/>
          <w:i w:val="0"/>
        </w:rPr>
      </w:pPr>
      <w:r>
        <w:rPr>
          <w:noProof/>
        </w:rPr>
        <w:pict w14:anchorId="4A18D097">
          <v:roundrect id="_x0000_s1026" style="position:absolute;left:0;text-align:left;margin-left:1.4pt;margin-top:-35.75pt;width:156.45pt;height:82.6pt;z-index:251657728" arcsize="10923f" filled="f" strokeweight=".25pt">
            <v:textbox style="mso-next-textbox:#_x0000_s1026" inset="1pt,1pt,1pt,1pt">
              <w:txbxContent>
                <w:p w14:paraId="49EA4F72" w14:textId="77777777" w:rsidR="00CB6204" w:rsidRDefault="00CB6204" w:rsidP="00CB6204"/>
                <w:p w14:paraId="3CF6A121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5C904B39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26A2BA8D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4BDB7BD4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E2A4E3B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654B6E46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  <w:bookmarkStart w:id="0" w:name="_GoBack"/>
                  <w:bookmarkEnd w:id="0"/>
                </w:p>
                <w:p w14:paraId="19D26A0B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383AF014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F71776" w:rsidRPr="00F71776">
        <w:rPr>
          <w:b/>
          <w:i w:val="0"/>
        </w:rPr>
        <w:t>2</w:t>
      </w:r>
    </w:p>
    <w:p w14:paraId="04BD855A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B17182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35C81B0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7EE80158" w14:textId="0ED8FA71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F71776" w:rsidRPr="00F71776">
        <w:rPr>
          <w:b/>
          <w:sz w:val="24"/>
        </w:rPr>
        <w:t>IBR.271.24.2019.KG</w:t>
      </w:r>
    </w:p>
    <w:p w14:paraId="258886F4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1AE0D65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0D448B80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19A85CA3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6AF686FC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EA561D5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79A6D003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0F8706AB" w14:textId="0A709BCB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71776" w:rsidRPr="00F71776">
        <w:rPr>
          <w:b/>
        </w:rPr>
        <w:t>przetarg nieograniczony</w:t>
      </w:r>
      <w:r w:rsidR="00753DC1">
        <w:t xml:space="preserve"> na:</w:t>
      </w:r>
    </w:p>
    <w:p w14:paraId="4A178019" w14:textId="3D34EA4E" w:rsidR="0000184A" w:rsidRDefault="00F7177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71776">
        <w:rPr>
          <w:b/>
          <w:sz w:val="24"/>
          <w:szCs w:val="24"/>
        </w:rPr>
        <w:t>Budowa wielofunkcyjnego placu rekreacyjnego z dostosowaniem dla osób niepełnosprawnych na terenie Zielonej Szkoły w Goreniu Dużym</w:t>
      </w:r>
    </w:p>
    <w:p w14:paraId="029A1ED8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6D9DFD30" w14:textId="4D430675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71776" w:rsidRPr="00F71776">
        <w:rPr>
          <w:sz w:val="24"/>
          <w:szCs w:val="24"/>
        </w:rPr>
        <w:t>(</w:t>
      </w:r>
      <w:proofErr w:type="spellStart"/>
      <w:r w:rsidR="00F71776" w:rsidRPr="00F71776">
        <w:rPr>
          <w:sz w:val="24"/>
          <w:szCs w:val="24"/>
        </w:rPr>
        <w:t>t.j</w:t>
      </w:r>
      <w:proofErr w:type="spellEnd"/>
      <w:r w:rsidR="00F71776" w:rsidRPr="00F7177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61070789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65B8EF4E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02C169B1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5100636C" w14:textId="443B51F3" w:rsid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71776" w:rsidRPr="00F71776">
        <w:rPr>
          <w:sz w:val="24"/>
          <w:szCs w:val="24"/>
        </w:rPr>
        <w:t>(</w:t>
      </w:r>
      <w:proofErr w:type="spellStart"/>
      <w:r w:rsidR="00F71776" w:rsidRPr="00F71776">
        <w:rPr>
          <w:sz w:val="24"/>
          <w:szCs w:val="24"/>
        </w:rPr>
        <w:t>t.j</w:t>
      </w:r>
      <w:proofErr w:type="spellEnd"/>
      <w:r w:rsidR="00F71776" w:rsidRPr="00F71776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32C3BE3B" w14:textId="77777777" w:rsidR="006A34FC" w:rsidRPr="0000184A" w:rsidRDefault="006A34FC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6F301F4" w14:textId="039B03A5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71776" w:rsidRPr="00F71776">
        <w:rPr>
          <w:sz w:val="24"/>
          <w:szCs w:val="24"/>
        </w:rPr>
        <w:t>(</w:t>
      </w:r>
      <w:proofErr w:type="spellStart"/>
      <w:r w:rsidR="00F71776" w:rsidRPr="00F71776">
        <w:rPr>
          <w:sz w:val="24"/>
          <w:szCs w:val="24"/>
        </w:rPr>
        <w:t>t.j</w:t>
      </w:r>
      <w:proofErr w:type="spellEnd"/>
      <w:r w:rsidR="00F71776" w:rsidRPr="00F71776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039E9E59" w14:textId="7D53AB4D" w:rsidR="00312A4F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0DDF971F" w14:textId="55B53456" w:rsidR="006A34FC" w:rsidRDefault="006A34FC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3A5AA4D" w14:textId="1A65A6F1" w:rsidR="006A34FC" w:rsidRDefault="006A34FC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8C2264B" w14:textId="77777777" w:rsidR="006A34FC" w:rsidRDefault="006A34FC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E4C67EA" w14:textId="77777777" w:rsidR="006A34FC" w:rsidRPr="003E5D20" w:rsidRDefault="006A34FC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24982E7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92FA206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23678C4F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567E7B27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4D4779CF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6A34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849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8C29E5" w14:textId="77777777" w:rsidR="000554FB" w:rsidRDefault="000554FB">
      <w:r>
        <w:separator/>
      </w:r>
    </w:p>
  </w:endnote>
  <w:endnote w:type="continuationSeparator" w:id="0">
    <w:p w14:paraId="149AF2C1" w14:textId="77777777" w:rsidR="000554FB" w:rsidRDefault="00055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F742F7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0D0D40C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F527A5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CFEC811" w14:textId="77777777" w:rsidR="00336EEB" w:rsidRDefault="00D365F8" w:rsidP="00336EEB">
    <w:pPr>
      <w:pStyle w:val="Stopka"/>
      <w:tabs>
        <w:tab w:val="clear" w:pos="4536"/>
      </w:tabs>
      <w:jc w:val="center"/>
    </w:pPr>
    <w:r>
      <w:rPr>
        <w:noProof/>
      </w:rPr>
      <w:pict w14:anchorId="3A85AD84">
        <v:line id="_x0000_s2049" style="position:absolute;left:0;text-align:left;z-index:251657728" from="-3.85pt,8.7pt" to="455.15pt,8.7pt"/>
      </w:pict>
    </w:r>
  </w:p>
  <w:p w14:paraId="554E404A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3102C8" w14:textId="77777777" w:rsidR="00F71776" w:rsidRDefault="00F717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AD63C1" w14:textId="77777777" w:rsidR="000554FB" w:rsidRDefault="000554FB">
      <w:r>
        <w:separator/>
      </w:r>
    </w:p>
  </w:footnote>
  <w:footnote w:type="continuationSeparator" w:id="0">
    <w:p w14:paraId="6142BE09" w14:textId="77777777" w:rsidR="000554FB" w:rsidRDefault="000554FB">
      <w:r>
        <w:continuationSeparator/>
      </w:r>
    </w:p>
  </w:footnote>
  <w:footnote w:id="1">
    <w:p w14:paraId="355E7CF7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04ECEBAC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C93B6F6" w14:textId="77777777" w:rsidR="00F71776" w:rsidRDefault="00F717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E255B3" w14:textId="77777777" w:rsidR="00F71776" w:rsidRDefault="00F717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9243F0" w14:textId="77777777" w:rsidR="00F71776" w:rsidRDefault="00F7177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554FB"/>
    <w:rsid w:val="0000184A"/>
    <w:rsid w:val="00012997"/>
    <w:rsid w:val="000554FB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A34FC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365F8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71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91685F5"/>
  <w15:chartTrackingRefBased/>
  <w15:docId w15:val="{B0BBCD82-A77F-4910-A8DD-289A23B08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02B16D-EF0D-4122-97D7-EDD06A945B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171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cp:lastModifiedBy>Krzysztof Grudziński</cp:lastModifiedBy>
  <cp:revision>3</cp:revision>
  <cp:lastPrinted>2010-01-07T09:39:00Z</cp:lastPrinted>
  <dcterms:created xsi:type="dcterms:W3CDTF">2020-01-10T07:56:00Z</dcterms:created>
  <dcterms:modified xsi:type="dcterms:W3CDTF">2020-01-10T11:59:00Z</dcterms:modified>
</cp:coreProperties>
</file>