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701" w:rsidRPr="003F1937" w:rsidRDefault="00EB6701" w:rsidP="00EB6701"/>
    <w:p w:rsidR="00EB6701" w:rsidRDefault="00EB6701" w:rsidP="00EB6701"/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9"/>
        <w:gridCol w:w="1616"/>
        <w:gridCol w:w="1405"/>
        <w:gridCol w:w="1178"/>
        <w:gridCol w:w="2086"/>
        <w:gridCol w:w="1289"/>
        <w:gridCol w:w="1794"/>
        <w:gridCol w:w="1843"/>
        <w:gridCol w:w="894"/>
        <w:gridCol w:w="1608"/>
      </w:tblGrid>
      <w:tr w:rsidR="00EB6701" w:rsidRPr="003F1937" w:rsidTr="005E78F8">
        <w:trPr>
          <w:trHeight w:val="570"/>
          <w:tblCellSpacing w:w="0" w:type="dxa"/>
        </w:trPr>
        <w:tc>
          <w:tcPr>
            <w:tcW w:w="14032" w:type="dxa"/>
            <w:gridSpan w:val="10"/>
            <w:shd w:val="clear" w:color="auto" w:fill="E6E6E6"/>
            <w:vAlign w:val="center"/>
            <w:hideMark/>
          </w:tcPr>
          <w:p w:rsidR="00EB6701" w:rsidRDefault="00EB6701" w:rsidP="005E78F8">
            <w:pPr>
              <w:jc w:val="center"/>
              <w:rPr>
                <w:bCs/>
                <w:color w:val="000000"/>
              </w:rPr>
            </w:pPr>
            <w:r w:rsidRPr="00420D20">
              <w:rPr>
                <w:bCs/>
                <w:color w:val="000000"/>
              </w:rPr>
              <w:t>ARKUSZ CENOWY</w:t>
            </w:r>
          </w:p>
          <w:p w:rsidR="00EB6701" w:rsidRPr="00420D20" w:rsidRDefault="00EB6701" w:rsidP="005E78F8">
            <w:pPr>
              <w:jc w:val="center"/>
              <w:rPr>
                <w:bCs/>
                <w:color w:val="000000"/>
              </w:rPr>
            </w:pPr>
          </w:p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b/>
                <w:bCs/>
                <w:color w:val="000000"/>
              </w:rPr>
              <w:t>PAKIET</w:t>
            </w:r>
            <w:r w:rsidR="00EE7C28">
              <w:rPr>
                <w:b/>
                <w:bCs/>
                <w:color w:val="000000"/>
              </w:rPr>
              <w:t xml:space="preserve"> NR 1</w:t>
            </w:r>
            <w:r>
              <w:rPr>
                <w:b/>
                <w:bCs/>
                <w:color w:val="000000"/>
              </w:rPr>
              <w:t xml:space="preserve"> </w:t>
            </w:r>
            <w:r w:rsidRPr="003F1937">
              <w:rPr>
                <w:b/>
                <w:bCs/>
                <w:color w:val="000000"/>
              </w:rPr>
              <w:t xml:space="preserve"> WZW B</w:t>
            </w:r>
            <w:r>
              <w:rPr>
                <w:b/>
                <w:bCs/>
                <w:color w:val="000000"/>
              </w:rPr>
              <w:t xml:space="preserve"> - LAMIVUDYN</w:t>
            </w:r>
            <w:r w:rsidR="00EE7C28">
              <w:rPr>
                <w:b/>
                <w:bCs/>
                <w:color w:val="000000"/>
              </w:rPr>
              <w:t>UM</w:t>
            </w:r>
          </w:p>
        </w:tc>
      </w:tr>
      <w:tr w:rsidR="00EB6701" w:rsidRPr="003F1937" w:rsidTr="005E78F8">
        <w:trPr>
          <w:trHeight w:val="85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Lp.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chemiczna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handlowa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Dawka/posta</w:t>
            </w:r>
            <w:r>
              <w:rPr>
                <w:color w:val="000000"/>
              </w:rPr>
              <w:t>ć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sztuk w opakowaniu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opakowań</w:t>
            </w:r>
          </w:p>
        </w:tc>
        <w:tc>
          <w:tcPr>
            <w:tcW w:w="179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Cena opakowania netto w zł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netto w zł</w:t>
            </w:r>
          </w:p>
        </w:tc>
        <w:tc>
          <w:tcPr>
            <w:tcW w:w="89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VAT %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brutto w zł</w:t>
            </w:r>
          </w:p>
        </w:tc>
      </w:tr>
      <w:tr w:rsidR="00EB6701" w:rsidRPr="003F1937" w:rsidTr="005E78F8">
        <w:trPr>
          <w:trHeight w:val="28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79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8=6x7</w:t>
            </w:r>
          </w:p>
        </w:tc>
        <w:tc>
          <w:tcPr>
            <w:tcW w:w="89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10=8+9</w:t>
            </w:r>
          </w:p>
        </w:tc>
      </w:tr>
      <w:tr w:rsidR="00EB6701" w:rsidRPr="003F1937" w:rsidTr="005E78F8">
        <w:trPr>
          <w:trHeight w:val="270"/>
          <w:tblCellSpacing w:w="0" w:type="dxa"/>
        </w:trPr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LAMIVUDYN</w:t>
            </w:r>
            <w:r w:rsidR="00EE7C28">
              <w:rPr>
                <w:color w:val="000000"/>
              </w:rPr>
              <w:t>UM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100mg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28</w:t>
            </w:r>
          </w:p>
        </w:tc>
        <w:tc>
          <w:tcPr>
            <w:tcW w:w="0" w:type="auto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E7C28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1794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Default="00EB6701" w:rsidP="005E78F8">
            <w:pPr>
              <w:jc w:val="center"/>
              <w:rPr>
                <w:color w:val="000000"/>
              </w:rPr>
            </w:pPr>
          </w:p>
          <w:p w:rsidR="00EB6701" w:rsidRPr="003F1937" w:rsidRDefault="00EB6701" w:rsidP="005E78F8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right"/>
              <w:rPr>
                <w:color w:val="000000"/>
              </w:rPr>
            </w:pPr>
          </w:p>
        </w:tc>
        <w:tc>
          <w:tcPr>
            <w:tcW w:w="89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right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right"/>
              <w:rPr>
                <w:color w:val="000000"/>
              </w:rPr>
            </w:pPr>
          </w:p>
        </w:tc>
      </w:tr>
    </w:tbl>
    <w:p w:rsidR="00EB6701" w:rsidRPr="003F1937" w:rsidRDefault="00EB6701" w:rsidP="00EB6701"/>
    <w:p w:rsidR="00EB6701" w:rsidRPr="003F1937" w:rsidRDefault="00EB6701" w:rsidP="00EB6701"/>
    <w:p w:rsidR="00EB6701" w:rsidRPr="003F1937" w:rsidRDefault="00EB6701" w:rsidP="00EB6701"/>
    <w:p w:rsidR="00EB6701" w:rsidRPr="00F525B4" w:rsidRDefault="00EB6701" w:rsidP="00EB6701">
      <w:pPr>
        <w:rPr>
          <w:sz w:val="22"/>
          <w:szCs w:val="22"/>
        </w:rPr>
      </w:pPr>
      <w:r w:rsidRPr="00F525B4">
        <w:rPr>
          <w:sz w:val="22"/>
          <w:szCs w:val="22"/>
        </w:rPr>
        <w:t xml:space="preserve">Cena pakietu nr </w:t>
      </w:r>
      <w:r w:rsidR="00EE7C28">
        <w:rPr>
          <w:sz w:val="22"/>
          <w:szCs w:val="22"/>
        </w:rPr>
        <w:t xml:space="preserve"> 1</w:t>
      </w:r>
      <w:r>
        <w:rPr>
          <w:sz w:val="22"/>
          <w:szCs w:val="22"/>
        </w:rPr>
        <w:t xml:space="preserve"> </w:t>
      </w:r>
      <w:r w:rsidRPr="00F525B4">
        <w:rPr>
          <w:bCs/>
          <w:sz w:val="22"/>
          <w:szCs w:val="22"/>
        </w:rPr>
        <w:t>.............................................................</w:t>
      </w:r>
      <w:r w:rsidRPr="00F525B4">
        <w:rPr>
          <w:sz w:val="22"/>
          <w:szCs w:val="22"/>
        </w:rPr>
        <w:t>zł netto + ............................... zł VAT = .....................................................zł brutto</w:t>
      </w:r>
    </w:p>
    <w:p w:rsidR="00EB6701" w:rsidRPr="00F525B4" w:rsidRDefault="00EB6701" w:rsidP="00EB6701">
      <w:pPr>
        <w:rPr>
          <w:sz w:val="22"/>
          <w:szCs w:val="22"/>
        </w:rPr>
      </w:pPr>
    </w:p>
    <w:p w:rsidR="00EB6701" w:rsidRPr="00F525B4" w:rsidRDefault="00EB6701" w:rsidP="00EB6701">
      <w:pPr>
        <w:rPr>
          <w:sz w:val="22"/>
          <w:szCs w:val="22"/>
        </w:rPr>
      </w:pPr>
    </w:p>
    <w:p w:rsidR="00EB6701" w:rsidRPr="00F525B4" w:rsidRDefault="00EB6701" w:rsidP="00EB6701">
      <w:pPr>
        <w:rPr>
          <w:sz w:val="22"/>
          <w:szCs w:val="22"/>
        </w:rPr>
      </w:pPr>
      <w:r w:rsidRPr="00F525B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EB6701" w:rsidRPr="003F1937" w:rsidRDefault="00EB6701" w:rsidP="00EB6701"/>
    <w:p w:rsidR="00EB6701" w:rsidRDefault="00EB6701" w:rsidP="00EB6701"/>
    <w:p w:rsidR="00EB6701" w:rsidRDefault="00EB6701" w:rsidP="00EB6701"/>
    <w:p w:rsidR="00EB6701" w:rsidRPr="003F1937" w:rsidRDefault="00EB6701" w:rsidP="00EB6701"/>
    <w:p w:rsidR="00EB6701" w:rsidRPr="003F1937" w:rsidRDefault="00EB6701" w:rsidP="00EB6701"/>
    <w:p w:rsidR="00EB6701" w:rsidRPr="003F1937" w:rsidRDefault="00EB6701" w:rsidP="00EB6701"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  <w:t>.............................................................................</w:t>
      </w:r>
    </w:p>
    <w:p w:rsidR="00EB6701" w:rsidRPr="003F1937" w:rsidRDefault="00EB6701" w:rsidP="00EB6701">
      <w:pPr>
        <w:ind w:left="8499" w:firstLine="709"/>
      </w:pPr>
      <w:r w:rsidRPr="003F1937">
        <w:t xml:space="preserve">Pieczęć i podpis osoby uprawnionej do składania </w:t>
      </w:r>
      <w:r w:rsidRPr="003F1937">
        <w:br/>
        <w:t xml:space="preserve">               oświadczeń woli w imieniu Wykonawcy</w:t>
      </w:r>
    </w:p>
    <w:p w:rsidR="00EB6701" w:rsidRDefault="00EB6701" w:rsidP="00EB6701"/>
    <w:p w:rsidR="00EB6701" w:rsidRDefault="00EB6701" w:rsidP="00EB6701"/>
    <w:p w:rsidR="00EB6701" w:rsidRDefault="00EB6701" w:rsidP="00EB6701"/>
    <w:p w:rsidR="00EB6701" w:rsidRDefault="00EB6701" w:rsidP="00EB6701"/>
    <w:p w:rsidR="00EB6701" w:rsidRDefault="00EB6701" w:rsidP="00EB6701"/>
    <w:p w:rsidR="00EB6701" w:rsidRDefault="00EB6701" w:rsidP="00EB6701"/>
    <w:p w:rsidR="00EB6701" w:rsidRDefault="00EB6701" w:rsidP="00EB6701"/>
    <w:p w:rsidR="00EB6701" w:rsidRDefault="00EB6701" w:rsidP="00EB6701"/>
    <w:p w:rsidR="004E20D5" w:rsidRPr="003F1937" w:rsidRDefault="004E20D5" w:rsidP="00EB6701"/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8"/>
        <w:gridCol w:w="2529"/>
        <w:gridCol w:w="1313"/>
        <w:gridCol w:w="1178"/>
        <w:gridCol w:w="1763"/>
        <w:gridCol w:w="1376"/>
        <w:gridCol w:w="1603"/>
        <w:gridCol w:w="1701"/>
        <w:gridCol w:w="567"/>
        <w:gridCol w:w="1684"/>
      </w:tblGrid>
      <w:tr w:rsidR="004E20D5" w:rsidRPr="003F1937" w:rsidTr="005E78F8">
        <w:trPr>
          <w:trHeight w:val="570"/>
          <w:tblCellSpacing w:w="0" w:type="dxa"/>
        </w:trPr>
        <w:tc>
          <w:tcPr>
            <w:tcW w:w="14032" w:type="dxa"/>
            <w:gridSpan w:val="10"/>
            <w:shd w:val="clear" w:color="auto" w:fill="E6E6E6"/>
            <w:vAlign w:val="center"/>
            <w:hideMark/>
          </w:tcPr>
          <w:p w:rsidR="004E20D5" w:rsidRPr="00420D20" w:rsidRDefault="004E20D5" w:rsidP="005E78F8">
            <w:pPr>
              <w:jc w:val="center"/>
              <w:rPr>
                <w:bCs/>
                <w:color w:val="000000"/>
              </w:rPr>
            </w:pPr>
            <w:r w:rsidRPr="00420D20">
              <w:rPr>
                <w:bCs/>
                <w:color w:val="000000"/>
              </w:rPr>
              <w:lastRenderedPageBreak/>
              <w:t>ARKUSZ CENOWY</w:t>
            </w:r>
          </w:p>
          <w:p w:rsidR="004E20D5" w:rsidRDefault="004E20D5" w:rsidP="005E78F8">
            <w:pPr>
              <w:jc w:val="center"/>
              <w:rPr>
                <w:b/>
                <w:bCs/>
                <w:color w:val="000000"/>
              </w:rPr>
            </w:pPr>
          </w:p>
          <w:p w:rsidR="004E20D5" w:rsidRPr="003F1937" w:rsidRDefault="004E20D5" w:rsidP="005E78F8">
            <w:pPr>
              <w:jc w:val="center"/>
              <w:rPr>
                <w:color w:val="000000"/>
              </w:rPr>
            </w:pPr>
            <w:r w:rsidRPr="003F1937">
              <w:rPr>
                <w:b/>
                <w:bCs/>
                <w:color w:val="000000"/>
              </w:rPr>
              <w:t>PAKIET</w:t>
            </w:r>
            <w:r>
              <w:rPr>
                <w:b/>
                <w:bCs/>
                <w:color w:val="000000"/>
              </w:rPr>
              <w:t xml:space="preserve"> NR 2 </w:t>
            </w:r>
            <w:r w:rsidRPr="003F1937">
              <w:rPr>
                <w:b/>
                <w:bCs/>
                <w:color w:val="000000"/>
              </w:rPr>
              <w:t xml:space="preserve"> WZW B</w:t>
            </w:r>
            <w:r>
              <w:rPr>
                <w:b/>
                <w:bCs/>
                <w:color w:val="000000"/>
              </w:rPr>
              <w:t xml:space="preserve"> - </w:t>
            </w:r>
            <w:r w:rsidRPr="004E20D5">
              <w:rPr>
                <w:b/>
                <w:bCs/>
                <w:color w:val="000000"/>
              </w:rPr>
              <w:t xml:space="preserve">TENOFOVIR </w:t>
            </w:r>
            <w:r w:rsidRPr="004E20D5">
              <w:rPr>
                <w:b/>
                <w:color w:val="000000"/>
              </w:rPr>
              <w:t>DISOPROXILUM</w:t>
            </w:r>
          </w:p>
        </w:tc>
      </w:tr>
      <w:tr w:rsidR="004E20D5" w:rsidRPr="003F1937" w:rsidTr="005E78F8">
        <w:trPr>
          <w:trHeight w:val="85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4E20D5" w:rsidRPr="003F1937" w:rsidRDefault="004E20D5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Lp.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4E20D5" w:rsidRPr="003F1937" w:rsidRDefault="004E20D5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chemiczna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4E20D5" w:rsidRPr="003F1937" w:rsidRDefault="004E20D5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handlowa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4E20D5" w:rsidRPr="003F1937" w:rsidRDefault="004E20D5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Dawka/posta</w:t>
            </w:r>
            <w:r>
              <w:rPr>
                <w:color w:val="000000"/>
              </w:rPr>
              <w:t>ć</w:t>
            </w:r>
          </w:p>
        </w:tc>
        <w:tc>
          <w:tcPr>
            <w:tcW w:w="176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4E20D5" w:rsidRPr="003F1937" w:rsidRDefault="004E20D5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sztuk w opakowaniu</w:t>
            </w:r>
          </w:p>
        </w:tc>
        <w:tc>
          <w:tcPr>
            <w:tcW w:w="13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4E20D5" w:rsidRPr="003F1937" w:rsidRDefault="004E20D5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opakowań</w:t>
            </w:r>
          </w:p>
        </w:tc>
        <w:tc>
          <w:tcPr>
            <w:tcW w:w="16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4E20D5" w:rsidRPr="003F1937" w:rsidRDefault="004E20D5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Cena opakowania netto w zł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4E20D5" w:rsidRPr="003F1937" w:rsidRDefault="004E20D5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netto w zł</w:t>
            </w:r>
          </w:p>
        </w:tc>
        <w:tc>
          <w:tcPr>
            <w:tcW w:w="5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4E20D5" w:rsidRPr="003F1937" w:rsidRDefault="004E20D5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VAT %</w:t>
            </w:r>
          </w:p>
        </w:tc>
        <w:tc>
          <w:tcPr>
            <w:tcW w:w="16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4E20D5" w:rsidRPr="003F1937" w:rsidRDefault="004E20D5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brutto w zł</w:t>
            </w:r>
          </w:p>
        </w:tc>
      </w:tr>
      <w:tr w:rsidR="004E20D5" w:rsidRPr="003F1937" w:rsidTr="005E78F8">
        <w:trPr>
          <w:trHeight w:val="28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4E20D5" w:rsidRPr="003F1937" w:rsidRDefault="004E20D5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4E20D5" w:rsidRPr="003F1937" w:rsidRDefault="004E20D5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4E20D5" w:rsidRPr="003F1937" w:rsidRDefault="004E20D5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4E20D5" w:rsidRPr="003F1937" w:rsidRDefault="004E20D5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4</w:t>
            </w:r>
          </w:p>
        </w:tc>
        <w:tc>
          <w:tcPr>
            <w:tcW w:w="176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4E20D5" w:rsidRPr="003F1937" w:rsidRDefault="004E20D5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3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4E20D5" w:rsidRPr="003F1937" w:rsidRDefault="004E20D5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6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4E20D5" w:rsidRPr="003F1937" w:rsidRDefault="004E20D5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4E20D5" w:rsidRPr="003F1937" w:rsidRDefault="004E20D5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8=6x7</w:t>
            </w:r>
          </w:p>
        </w:tc>
        <w:tc>
          <w:tcPr>
            <w:tcW w:w="5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4E20D5" w:rsidRPr="003F1937" w:rsidRDefault="004E20D5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6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4E20D5" w:rsidRPr="003F1937" w:rsidRDefault="004E20D5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10=8+9</w:t>
            </w:r>
          </w:p>
        </w:tc>
      </w:tr>
      <w:tr w:rsidR="004E20D5" w:rsidRPr="003F1937" w:rsidTr="005E78F8">
        <w:trPr>
          <w:trHeight w:val="510"/>
          <w:tblCellSpacing w:w="0" w:type="dxa"/>
        </w:trPr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4E20D5" w:rsidRPr="003F1937" w:rsidRDefault="004E20D5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4E20D5" w:rsidRPr="003F1937" w:rsidRDefault="004E20D5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TENOFOVIR DISOPROXILUM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4E20D5" w:rsidRPr="003F1937" w:rsidRDefault="004E20D5" w:rsidP="005E78F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4E20D5" w:rsidRPr="003F1937" w:rsidRDefault="004E20D5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245 mg</w:t>
            </w:r>
          </w:p>
        </w:tc>
        <w:tc>
          <w:tcPr>
            <w:tcW w:w="17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4E20D5" w:rsidRPr="003F1937" w:rsidRDefault="004E20D5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30</w:t>
            </w:r>
          </w:p>
        </w:tc>
        <w:tc>
          <w:tcPr>
            <w:tcW w:w="1376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4E20D5" w:rsidRPr="003F1937" w:rsidRDefault="004E20D5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1600</w:t>
            </w:r>
          </w:p>
        </w:tc>
        <w:tc>
          <w:tcPr>
            <w:tcW w:w="1603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4E20D5" w:rsidRPr="003F1937" w:rsidRDefault="004E20D5" w:rsidP="005E78F8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4E20D5" w:rsidRPr="003F1937" w:rsidRDefault="004E20D5" w:rsidP="005E78F8">
            <w:pPr>
              <w:jc w:val="right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4E20D5" w:rsidRPr="003F1937" w:rsidRDefault="004E20D5" w:rsidP="005E78F8">
            <w:pPr>
              <w:jc w:val="right"/>
              <w:rPr>
                <w:color w:val="000000"/>
              </w:rPr>
            </w:pPr>
          </w:p>
        </w:tc>
        <w:tc>
          <w:tcPr>
            <w:tcW w:w="16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4E20D5" w:rsidRPr="003F1937" w:rsidRDefault="004E20D5" w:rsidP="005E78F8">
            <w:pPr>
              <w:jc w:val="right"/>
              <w:rPr>
                <w:color w:val="000000"/>
              </w:rPr>
            </w:pPr>
          </w:p>
        </w:tc>
      </w:tr>
    </w:tbl>
    <w:p w:rsidR="004E20D5" w:rsidRPr="003F1937" w:rsidRDefault="004E20D5" w:rsidP="004E20D5"/>
    <w:p w:rsidR="004E20D5" w:rsidRPr="003F1937" w:rsidRDefault="004E20D5" w:rsidP="004E20D5"/>
    <w:p w:rsidR="004E20D5" w:rsidRPr="003F1937" w:rsidRDefault="004E20D5" w:rsidP="004E20D5"/>
    <w:p w:rsidR="004E20D5" w:rsidRPr="00F525B4" w:rsidRDefault="004E20D5" w:rsidP="004E20D5">
      <w:pPr>
        <w:rPr>
          <w:sz w:val="22"/>
          <w:szCs w:val="22"/>
        </w:rPr>
      </w:pPr>
      <w:r w:rsidRPr="00F525B4">
        <w:rPr>
          <w:sz w:val="22"/>
          <w:szCs w:val="22"/>
        </w:rPr>
        <w:t xml:space="preserve">Cena pakietu nr </w:t>
      </w:r>
      <w:r>
        <w:rPr>
          <w:sz w:val="22"/>
          <w:szCs w:val="22"/>
        </w:rPr>
        <w:t xml:space="preserve"> 2 </w:t>
      </w:r>
      <w:r w:rsidRPr="00F525B4">
        <w:rPr>
          <w:bCs/>
          <w:sz w:val="22"/>
          <w:szCs w:val="22"/>
        </w:rPr>
        <w:t>.............................................................</w:t>
      </w:r>
      <w:r w:rsidRPr="00F525B4">
        <w:rPr>
          <w:sz w:val="22"/>
          <w:szCs w:val="22"/>
        </w:rPr>
        <w:t>zł netto + ............................... zł VAT = .....................................................zł brutto</w:t>
      </w:r>
    </w:p>
    <w:p w:rsidR="004E20D5" w:rsidRPr="00F525B4" w:rsidRDefault="004E20D5" w:rsidP="004E20D5">
      <w:pPr>
        <w:rPr>
          <w:sz w:val="22"/>
          <w:szCs w:val="22"/>
        </w:rPr>
      </w:pPr>
    </w:p>
    <w:p w:rsidR="004E20D5" w:rsidRPr="00F525B4" w:rsidRDefault="004E20D5" w:rsidP="004E20D5">
      <w:pPr>
        <w:rPr>
          <w:sz w:val="22"/>
          <w:szCs w:val="22"/>
        </w:rPr>
      </w:pPr>
    </w:p>
    <w:p w:rsidR="004E20D5" w:rsidRPr="00F525B4" w:rsidRDefault="004E20D5" w:rsidP="004E20D5">
      <w:pPr>
        <w:rPr>
          <w:sz w:val="22"/>
          <w:szCs w:val="22"/>
        </w:rPr>
      </w:pPr>
      <w:r w:rsidRPr="00F525B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4E20D5" w:rsidRPr="003F1937" w:rsidRDefault="004E20D5" w:rsidP="004E20D5"/>
    <w:p w:rsidR="004E20D5" w:rsidRDefault="004E20D5" w:rsidP="004E20D5"/>
    <w:p w:rsidR="004E20D5" w:rsidRDefault="004E20D5" w:rsidP="004E20D5"/>
    <w:p w:rsidR="004E20D5" w:rsidRPr="003F1937" w:rsidRDefault="004E20D5" w:rsidP="004E20D5"/>
    <w:p w:rsidR="004E20D5" w:rsidRPr="003F1937" w:rsidRDefault="004E20D5" w:rsidP="004E20D5"/>
    <w:p w:rsidR="004E20D5" w:rsidRPr="003F1937" w:rsidRDefault="004E20D5" w:rsidP="004E20D5"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  <w:t>.............................................................................</w:t>
      </w:r>
    </w:p>
    <w:p w:rsidR="004E20D5" w:rsidRPr="003F1937" w:rsidRDefault="004E20D5" w:rsidP="004E20D5">
      <w:pPr>
        <w:ind w:left="8499" w:firstLine="709"/>
      </w:pPr>
      <w:r w:rsidRPr="003F1937">
        <w:t xml:space="preserve">Pieczęć i podpis osoby uprawnionej do składania </w:t>
      </w:r>
      <w:r w:rsidRPr="003F1937">
        <w:br/>
        <w:t xml:space="preserve">               oświadczeń woli w imieniu Wykonawcy</w:t>
      </w:r>
    </w:p>
    <w:p w:rsidR="004E20D5" w:rsidRDefault="004E20D5" w:rsidP="004E20D5"/>
    <w:p w:rsidR="00EB6701" w:rsidRDefault="00EB6701" w:rsidP="00EB6701"/>
    <w:p w:rsidR="005348F4" w:rsidRDefault="005348F4" w:rsidP="00EB6701"/>
    <w:p w:rsidR="005348F4" w:rsidRDefault="005348F4" w:rsidP="00EB6701"/>
    <w:p w:rsidR="005348F4" w:rsidRDefault="005348F4" w:rsidP="00EB6701"/>
    <w:p w:rsidR="005348F4" w:rsidRDefault="005348F4" w:rsidP="00EB6701"/>
    <w:p w:rsidR="005348F4" w:rsidRDefault="005348F4" w:rsidP="00EB6701"/>
    <w:p w:rsidR="005348F4" w:rsidRDefault="005348F4" w:rsidP="00EB6701"/>
    <w:p w:rsidR="005348F4" w:rsidRDefault="005348F4" w:rsidP="00EB6701"/>
    <w:p w:rsidR="004E20D5" w:rsidRDefault="004E20D5" w:rsidP="00EB6701"/>
    <w:p w:rsidR="004E20D5" w:rsidRDefault="004E20D5" w:rsidP="00EB6701"/>
    <w:p w:rsidR="005348F4" w:rsidRDefault="005348F4" w:rsidP="00EB6701"/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8"/>
        <w:gridCol w:w="1506"/>
        <w:gridCol w:w="1427"/>
        <w:gridCol w:w="1178"/>
        <w:gridCol w:w="2126"/>
        <w:gridCol w:w="1305"/>
        <w:gridCol w:w="1512"/>
        <w:gridCol w:w="1842"/>
        <w:gridCol w:w="850"/>
        <w:gridCol w:w="1968"/>
      </w:tblGrid>
      <w:tr w:rsidR="005348F4" w:rsidRPr="003F1937" w:rsidTr="005E78F8">
        <w:trPr>
          <w:trHeight w:val="570"/>
          <w:tblCellSpacing w:w="0" w:type="dxa"/>
        </w:trPr>
        <w:tc>
          <w:tcPr>
            <w:tcW w:w="14032" w:type="dxa"/>
            <w:gridSpan w:val="10"/>
            <w:shd w:val="clear" w:color="auto" w:fill="E6E6E6"/>
            <w:vAlign w:val="center"/>
            <w:hideMark/>
          </w:tcPr>
          <w:p w:rsidR="005348F4" w:rsidRPr="00DB0259" w:rsidRDefault="005348F4" w:rsidP="005E78F8">
            <w:pPr>
              <w:jc w:val="center"/>
              <w:rPr>
                <w:bCs/>
                <w:color w:val="000000"/>
              </w:rPr>
            </w:pPr>
          </w:p>
          <w:p w:rsidR="005348F4" w:rsidRDefault="005348F4" w:rsidP="005E78F8">
            <w:pPr>
              <w:jc w:val="center"/>
              <w:rPr>
                <w:bCs/>
                <w:color w:val="000000"/>
              </w:rPr>
            </w:pPr>
            <w:r w:rsidRPr="00DB0259">
              <w:rPr>
                <w:bCs/>
                <w:color w:val="000000"/>
              </w:rPr>
              <w:t>ARKUSZ CENOWY</w:t>
            </w:r>
          </w:p>
          <w:p w:rsidR="005348F4" w:rsidRPr="00DB0259" w:rsidRDefault="005348F4" w:rsidP="005E78F8">
            <w:pPr>
              <w:jc w:val="center"/>
              <w:rPr>
                <w:bCs/>
                <w:color w:val="000000"/>
              </w:rPr>
            </w:pPr>
          </w:p>
          <w:p w:rsidR="005348F4" w:rsidRPr="003F1937" w:rsidRDefault="005348F4" w:rsidP="005E78F8">
            <w:pPr>
              <w:jc w:val="center"/>
              <w:rPr>
                <w:color w:val="000000"/>
              </w:rPr>
            </w:pPr>
            <w:r w:rsidRPr="003F1937">
              <w:rPr>
                <w:b/>
                <w:bCs/>
                <w:color w:val="000000"/>
              </w:rPr>
              <w:t>PAKIET</w:t>
            </w:r>
            <w:r>
              <w:rPr>
                <w:b/>
                <w:bCs/>
                <w:color w:val="000000"/>
              </w:rPr>
              <w:t xml:space="preserve"> NR 3 </w:t>
            </w:r>
            <w:r w:rsidRPr="003F1937">
              <w:rPr>
                <w:b/>
                <w:bCs/>
                <w:color w:val="000000"/>
              </w:rPr>
              <w:t xml:space="preserve"> WZW B</w:t>
            </w:r>
            <w:r>
              <w:rPr>
                <w:b/>
                <w:bCs/>
                <w:color w:val="000000"/>
              </w:rPr>
              <w:t xml:space="preserve"> - ENTEKAVIR</w:t>
            </w:r>
          </w:p>
        </w:tc>
      </w:tr>
      <w:tr w:rsidR="005348F4" w:rsidRPr="003F1937" w:rsidTr="005E78F8">
        <w:trPr>
          <w:trHeight w:val="85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5348F4" w:rsidRPr="003F1937" w:rsidRDefault="005348F4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Lp.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5348F4" w:rsidRPr="003F1937" w:rsidRDefault="005348F4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chemiczna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5348F4" w:rsidRPr="003F1937" w:rsidRDefault="005348F4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handlowa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5348F4" w:rsidRPr="003F1937" w:rsidRDefault="005348F4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Dawka/posta</w:t>
            </w:r>
            <w:r>
              <w:rPr>
                <w:color w:val="000000"/>
              </w:rPr>
              <w:t>ć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5348F4" w:rsidRPr="003F1937" w:rsidRDefault="005348F4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sztuk w opakowaniu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5348F4" w:rsidRPr="003F1937" w:rsidRDefault="005348F4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opakowań</w:t>
            </w:r>
          </w:p>
        </w:tc>
        <w:tc>
          <w:tcPr>
            <w:tcW w:w="15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5348F4" w:rsidRPr="003F1937" w:rsidRDefault="005348F4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Cena opakowania netto w zł</w:t>
            </w: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5348F4" w:rsidRPr="003F1937" w:rsidRDefault="005348F4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netto w zł</w:t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5348F4" w:rsidRPr="003F1937" w:rsidRDefault="005348F4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VAT %</w:t>
            </w:r>
          </w:p>
        </w:tc>
        <w:tc>
          <w:tcPr>
            <w:tcW w:w="19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5348F4" w:rsidRPr="003F1937" w:rsidRDefault="005348F4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brutto w zł</w:t>
            </w:r>
          </w:p>
        </w:tc>
      </w:tr>
      <w:tr w:rsidR="005348F4" w:rsidRPr="003F1937" w:rsidTr="005E78F8">
        <w:trPr>
          <w:trHeight w:val="28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5348F4" w:rsidRPr="003F1937" w:rsidRDefault="005348F4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5348F4" w:rsidRPr="003F1937" w:rsidRDefault="005348F4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5348F4" w:rsidRPr="003F1937" w:rsidRDefault="005348F4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5348F4" w:rsidRPr="003F1937" w:rsidRDefault="005348F4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5348F4" w:rsidRPr="003F1937" w:rsidRDefault="005348F4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5348F4" w:rsidRPr="003F1937" w:rsidRDefault="005348F4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5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5348F4" w:rsidRPr="003F1937" w:rsidRDefault="005348F4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5348F4" w:rsidRPr="003F1937" w:rsidRDefault="005348F4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8=6x7</w:t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5348F4" w:rsidRPr="003F1937" w:rsidRDefault="005348F4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9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5348F4" w:rsidRPr="003F1937" w:rsidRDefault="005348F4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10=8+9</w:t>
            </w:r>
          </w:p>
        </w:tc>
      </w:tr>
      <w:tr w:rsidR="005348F4" w:rsidRPr="003F1937" w:rsidTr="005E78F8">
        <w:trPr>
          <w:trHeight w:val="270"/>
          <w:tblCellSpacing w:w="0" w:type="dxa"/>
        </w:trPr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5348F4" w:rsidRPr="003F1937" w:rsidRDefault="005348F4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5348F4" w:rsidRPr="003F1937" w:rsidRDefault="005348F4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 xml:space="preserve">ENTEKAVIR 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5348F4" w:rsidRPr="003F1937" w:rsidRDefault="005348F4" w:rsidP="005E78F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5348F4" w:rsidRPr="003F1937" w:rsidRDefault="005348F4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0,5</w:t>
            </w:r>
            <w:r w:rsidR="00D95275">
              <w:rPr>
                <w:color w:val="000000"/>
              </w:rPr>
              <w:t xml:space="preserve"> mg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5348F4" w:rsidRPr="003F1937" w:rsidRDefault="005348F4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30</w:t>
            </w:r>
          </w:p>
        </w:tc>
        <w:tc>
          <w:tcPr>
            <w:tcW w:w="0" w:type="auto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5348F4" w:rsidRPr="003F1937" w:rsidRDefault="005348F4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2300</w:t>
            </w:r>
          </w:p>
        </w:tc>
        <w:tc>
          <w:tcPr>
            <w:tcW w:w="1512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5348F4" w:rsidRDefault="005348F4" w:rsidP="005E78F8">
            <w:pPr>
              <w:jc w:val="center"/>
              <w:rPr>
                <w:color w:val="000000"/>
              </w:rPr>
            </w:pPr>
          </w:p>
          <w:p w:rsidR="005348F4" w:rsidRPr="003F1937" w:rsidRDefault="005348F4" w:rsidP="005E78F8">
            <w:pPr>
              <w:jc w:val="center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5348F4" w:rsidRPr="003F1937" w:rsidRDefault="005348F4" w:rsidP="005E78F8">
            <w:pPr>
              <w:jc w:val="right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5348F4" w:rsidRPr="003F1937" w:rsidRDefault="005348F4" w:rsidP="005E78F8">
            <w:pPr>
              <w:jc w:val="right"/>
              <w:rPr>
                <w:color w:val="000000"/>
              </w:rPr>
            </w:pPr>
          </w:p>
        </w:tc>
        <w:tc>
          <w:tcPr>
            <w:tcW w:w="19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5348F4" w:rsidRPr="003F1937" w:rsidRDefault="005348F4" w:rsidP="005E78F8">
            <w:pPr>
              <w:jc w:val="right"/>
              <w:rPr>
                <w:color w:val="000000"/>
              </w:rPr>
            </w:pPr>
          </w:p>
        </w:tc>
      </w:tr>
      <w:tr w:rsidR="005348F4" w:rsidRPr="003F1937" w:rsidTr="005E78F8">
        <w:trPr>
          <w:trHeight w:val="270"/>
          <w:tblCellSpacing w:w="0" w:type="dxa"/>
        </w:trPr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5348F4" w:rsidRPr="003F1937" w:rsidRDefault="005348F4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5348F4" w:rsidRPr="003F1937" w:rsidRDefault="005348F4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 xml:space="preserve">ENTEKAVIR 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5348F4" w:rsidRPr="003F1937" w:rsidRDefault="005348F4" w:rsidP="005E78F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5348F4" w:rsidRPr="003F1937" w:rsidRDefault="005348F4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  <w:r w:rsidR="00D95275">
              <w:rPr>
                <w:color w:val="000000"/>
              </w:rPr>
              <w:t xml:space="preserve"> mg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5348F4" w:rsidRPr="003F1937" w:rsidRDefault="005348F4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30</w:t>
            </w:r>
          </w:p>
        </w:tc>
        <w:tc>
          <w:tcPr>
            <w:tcW w:w="0" w:type="auto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5348F4" w:rsidRPr="003F1937" w:rsidRDefault="005348F4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512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5348F4" w:rsidRDefault="005348F4" w:rsidP="005E78F8">
            <w:pPr>
              <w:jc w:val="center"/>
              <w:rPr>
                <w:color w:val="000000"/>
              </w:rPr>
            </w:pPr>
          </w:p>
          <w:p w:rsidR="005348F4" w:rsidRPr="003F1937" w:rsidRDefault="005348F4" w:rsidP="005E78F8">
            <w:pPr>
              <w:jc w:val="center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5348F4" w:rsidRPr="003F1937" w:rsidRDefault="005348F4" w:rsidP="005E78F8">
            <w:pPr>
              <w:jc w:val="right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5348F4" w:rsidRPr="003F1937" w:rsidRDefault="005348F4" w:rsidP="005E78F8">
            <w:pPr>
              <w:jc w:val="right"/>
              <w:rPr>
                <w:color w:val="000000"/>
              </w:rPr>
            </w:pPr>
          </w:p>
        </w:tc>
        <w:tc>
          <w:tcPr>
            <w:tcW w:w="19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5348F4" w:rsidRPr="003F1937" w:rsidRDefault="005348F4" w:rsidP="005E78F8">
            <w:pPr>
              <w:jc w:val="right"/>
              <w:rPr>
                <w:color w:val="000000"/>
              </w:rPr>
            </w:pPr>
          </w:p>
        </w:tc>
      </w:tr>
      <w:tr w:rsidR="005348F4" w:rsidRPr="003F1937" w:rsidTr="005E78F8">
        <w:trPr>
          <w:trHeight w:val="570"/>
          <w:tblCellSpacing w:w="0" w:type="dxa"/>
        </w:trPr>
        <w:tc>
          <w:tcPr>
            <w:tcW w:w="937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48F4" w:rsidRPr="003F1937" w:rsidRDefault="005348F4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Razem</w:t>
            </w: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5348F4" w:rsidRPr="003F1937" w:rsidRDefault="005348F4" w:rsidP="005E78F8">
            <w:pPr>
              <w:jc w:val="right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48F4" w:rsidRPr="003F1937" w:rsidRDefault="005348F4" w:rsidP="005E78F8">
            <w:pPr>
              <w:jc w:val="right"/>
              <w:rPr>
                <w:color w:val="000000"/>
              </w:rPr>
            </w:pPr>
          </w:p>
        </w:tc>
        <w:tc>
          <w:tcPr>
            <w:tcW w:w="1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48F4" w:rsidRPr="003F1937" w:rsidRDefault="005348F4" w:rsidP="005E78F8">
            <w:pPr>
              <w:jc w:val="right"/>
              <w:rPr>
                <w:color w:val="000000"/>
              </w:rPr>
            </w:pPr>
          </w:p>
        </w:tc>
      </w:tr>
    </w:tbl>
    <w:p w:rsidR="005348F4" w:rsidRPr="003F1937" w:rsidRDefault="005348F4" w:rsidP="005348F4"/>
    <w:p w:rsidR="005348F4" w:rsidRPr="003F1937" w:rsidRDefault="005348F4" w:rsidP="005348F4"/>
    <w:p w:rsidR="005348F4" w:rsidRPr="003F1937" w:rsidRDefault="005348F4" w:rsidP="005348F4"/>
    <w:p w:rsidR="005348F4" w:rsidRPr="00F525B4" w:rsidRDefault="005348F4" w:rsidP="005348F4">
      <w:pPr>
        <w:rPr>
          <w:sz w:val="22"/>
          <w:szCs w:val="22"/>
        </w:rPr>
      </w:pPr>
      <w:r w:rsidRPr="00F525B4">
        <w:rPr>
          <w:sz w:val="22"/>
          <w:szCs w:val="22"/>
        </w:rPr>
        <w:t xml:space="preserve">Cena pakietu nr </w:t>
      </w:r>
      <w:r>
        <w:rPr>
          <w:sz w:val="22"/>
          <w:szCs w:val="22"/>
        </w:rPr>
        <w:t xml:space="preserve"> 3</w:t>
      </w:r>
      <w:r w:rsidRPr="00F525B4">
        <w:rPr>
          <w:bCs/>
          <w:sz w:val="22"/>
          <w:szCs w:val="22"/>
        </w:rPr>
        <w:t>.............................................................</w:t>
      </w:r>
      <w:r w:rsidRPr="00F525B4">
        <w:rPr>
          <w:sz w:val="22"/>
          <w:szCs w:val="22"/>
        </w:rPr>
        <w:t>zł netto + ............................... zł VAT = .....................................................zł brutto</w:t>
      </w:r>
    </w:p>
    <w:p w:rsidR="005348F4" w:rsidRPr="00F525B4" w:rsidRDefault="005348F4" w:rsidP="005348F4">
      <w:pPr>
        <w:rPr>
          <w:sz w:val="22"/>
          <w:szCs w:val="22"/>
        </w:rPr>
      </w:pPr>
    </w:p>
    <w:p w:rsidR="005348F4" w:rsidRPr="00F525B4" w:rsidRDefault="005348F4" w:rsidP="005348F4">
      <w:pPr>
        <w:rPr>
          <w:sz w:val="22"/>
          <w:szCs w:val="22"/>
        </w:rPr>
      </w:pPr>
    </w:p>
    <w:p w:rsidR="005348F4" w:rsidRPr="00F525B4" w:rsidRDefault="005348F4" w:rsidP="005348F4">
      <w:pPr>
        <w:rPr>
          <w:sz w:val="22"/>
          <w:szCs w:val="22"/>
        </w:rPr>
      </w:pPr>
      <w:r w:rsidRPr="00F525B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5348F4" w:rsidRPr="003F1937" w:rsidRDefault="005348F4" w:rsidP="005348F4"/>
    <w:p w:rsidR="005348F4" w:rsidRDefault="005348F4" w:rsidP="005348F4"/>
    <w:p w:rsidR="005348F4" w:rsidRDefault="005348F4" w:rsidP="005348F4"/>
    <w:p w:rsidR="005348F4" w:rsidRPr="003F1937" w:rsidRDefault="005348F4" w:rsidP="005348F4"/>
    <w:p w:rsidR="005348F4" w:rsidRPr="003F1937" w:rsidRDefault="005348F4" w:rsidP="005348F4"/>
    <w:p w:rsidR="005348F4" w:rsidRPr="003F1937" w:rsidRDefault="005348F4" w:rsidP="005348F4"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  <w:t>.............................................................................</w:t>
      </w:r>
    </w:p>
    <w:p w:rsidR="005348F4" w:rsidRPr="003F1937" w:rsidRDefault="005348F4" w:rsidP="005348F4">
      <w:pPr>
        <w:ind w:left="8499" w:firstLine="709"/>
      </w:pPr>
      <w:r w:rsidRPr="003F1937">
        <w:t xml:space="preserve">Pieczęć i podpis osoby uprawnionej do składania </w:t>
      </w:r>
      <w:r w:rsidRPr="003F1937">
        <w:br/>
        <w:t xml:space="preserve">               oświadczeń woli w imieniu Wykonawcy</w:t>
      </w:r>
    </w:p>
    <w:p w:rsidR="005348F4" w:rsidRDefault="005348F4" w:rsidP="00EB6701"/>
    <w:p w:rsidR="00FF771C" w:rsidRDefault="00FF771C" w:rsidP="00EB6701"/>
    <w:p w:rsidR="00FF771C" w:rsidRDefault="00FF771C" w:rsidP="00EB6701"/>
    <w:p w:rsidR="00FF771C" w:rsidRDefault="00FF771C" w:rsidP="00EB6701"/>
    <w:p w:rsidR="00FF771C" w:rsidRDefault="00FF771C" w:rsidP="00EB6701"/>
    <w:p w:rsidR="00FF771C" w:rsidRDefault="00FF771C" w:rsidP="00EB6701"/>
    <w:p w:rsidR="00FF771C" w:rsidRDefault="00FF771C" w:rsidP="00EB6701"/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8"/>
        <w:gridCol w:w="2473"/>
        <w:gridCol w:w="1319"/>
        <w:gridCol w:w="1178"/>
        <w:gridCol w:w="1929"/>
        <w:gridCol w:w="1227"/>
        <w:gridCol w:w="1352"/>
        <w:gridCol w:w="1701"/>
        <w:gridCol w:w="709"/>
        <w:gridCol w:w="1826"/>
      </w:tblGrid>
      <w:tr w:rsidR="00FF771C" w:rsidRPr="003F1937" w:rsidTr="005E78F8">
        <w:trPr>
          <w:trHeight w:val="570"/>
          <w:tblCellSpacing w:w="0" w:type="dxa"/>
        </w:trPr>
        <w:tc>
          <w:tcPr>
            <w:tcW w:w="14032" w:type="dxa"/>
            <w:gridSpan w:val="10"/>
            <w:shd w:val="clear" w:color="auto" w:fill="E6E6E6"/>
            <w:vAlign w:val="center"/>
            <w:hideMark/>
          </w:tcPr>
          <w:p w:rsidR="00FF771C" w:rsidRDefault="00FF771C" w:rsidP="005E78F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ARKUSZ CENOWY</w:t>
            </w:r>
          </w:p>
          <w:p w:rsidR="00FF771C" w:rsidRDefault="00FF771C" w:rsidP="005E78F8">
            <w:pPr>
              <w:jc w:val="center"/>
              <w:rPr>
                <w:b/>
                <w:bCs/>
                <w:color w:val="000000"/>
              </w:rPr>
            </w:pPr>
          </w:p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 w:rsidRPr="003F1937">
              <w:rPr>
                <w:b/>
                <w:bCs/>
                <w:color w:val="000000"/>
              </w:rPr>
              <w:t xml:space="preserve">PAKIET </w:t>
            </w:r>
            <w:r>
              <w:rPr>
                <w:b/>
                <w:bCs/>
                <w:color w:val="000000"/>
              </w:rPr>
              <w:t xml:space="preserve">NR 4       </w:t>
            </w:r>
            <w:r w:rsidRPr="003F1937">
              <w:rPr>
                <w:b/>
                <w:bCs/>
                <w:color w:val="000000"/>
              </w:rPr>
              <w:t>WZW B</w:t>
            </w:r>
            <w:r>
              <w:rPr>
                <w:b/>
                <w:bCs/>
                <w:color w:val="000000"/>
              </w:rPr>
              <w:t xml:space="preserve"> - </w:t>
            </w:r>
            <w:r w:rsidRPr="00FF771C">
              <w:rPr>
                <w:b/>
                <w:color w:val="000000"/>
              </w:rPr>
              <w:t>ADEFOWIRU DIPIWOKSYLU</w:t>
            </w:r>
          </w:p>
        </w:tc>
      </w:tr>
      <w:tr w:rsidR="00FF771C" w:rsidRPr="003F1937" w:rsidTr="005E78F8">
        <w:trPr>
          <w:trHeight w:val="85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Lp.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chemiczna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handlowa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Dawka/posta</w:t>
            </w:r>
            <w:r>
              <w:rPr>
                <w:color w:val="000000"/>
              </w:rPr>
              <w:t>ć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sztuk w opakowaniu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opakowań</w:t>
            </w:r>
          </w:p>
        </w:tc>
        <w:tc>
          <w:tcPr>
            <w:tcW w:w="13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Cena opakowania netto w zł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netto w zł</w:t>
            </w:r>
          </w:p>
        </w:tc>
        <w:tc>
          <w:tcPr>
            <w:tcW w:w="7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VAT %</w:t>
            </w:r>
          </w:p>
        </w:tc>
        <w:tc>
          <w:tcPr>
            <w:tcW w:w="18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brutto w zł</w:t>
            </w:r>
          </w:p>
        </w:tc>
      </w:tr>
      <w:tr w:rsidR="00FF771C" w:rsidRPr="003F1937" w:rsidTr="005E78F8">
        <w:trPr>
          <w:trHeight w:val="28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3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8=6x7</w:t>
            </w:r>
          </w:p>
        </w:tc>
        <w:tc>
          <w:tcPr>
            <w:tcW w:w="7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8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10=8+9</w:t>
            </w:r>
          </w:p>
        </w:tc>
      </w:tr>
      <w:tr w:rsidR="00FF771C" w:rsidRPr="003F1937" w:rsidTr="005E78F8">
        <w:trPr>
          <w:trHeight w:val="510"/>
          <w:tblCellSpacing w:w="0" w:type="dxa"/>
        </w:trPr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ADEFOWIRU DIPIWOKSYLU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10 mg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30</w:t>
            </w:r>
          </w:p>
        </w:tc>
        <w:tc>
          <w:tcPr>
            <w:tcW w:w="0" w:type="auto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  <w:r w:rsidRPr="003F1937">
              <w:rPr>
                <w:color w:val="000000"/>
              </w:rPr>
              <w:t>0</w:t>
            </w:r>
          </w:p>
        </w:tc>
        <w:tc>
          <w:tcPr>
            <w:tcW w:w="1352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right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right"/>
              <w:rPr>
                <w:color w:val="000000"/>
              </w:rPr>
            </w:pPr>
          </w:p>
        </w:tc>
        <w:tc>
          <w:tcPr>
            <w:tcW w:w="18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right"/>
              <w:rPr>
                <w:color w:val="000000"/>
              </w:rPr>
            </w:pPr>
          </w:p>
        </w:tc>
      </w:tr>
    </w:tbl>
    <w:p w:rsidR="00FF771C" w:rsidRPr="003F1937" w:rsidRDefault="00FF771C" w:rsidP="00FF771C"/>
    <w:p w:rsidR="00FF771C" w:rsidRPr="003F1937" w:rsidRDefault="00FF771C" w:rsidP="00FF771C"/>
    <w:p w:rsidR="00FF771C" w:rsidRPr="00F525B4" w:rsidRDefault="00FF771C" w:rsidP="00FF771C">
      <w:pPr>
        <w:rPr>
          <w:sz w:val="22"/>
          <w:szCs w:val="22"/>
        </w:rPr>
      </w:pPr>
      <w:r w:rsidRPr="00F525B4">
        <w:rPr>
          <w:sz w:val="22"/>
          <w:szCs w:val="22"/>
        </w:rPr>
        <w:t xml:space="preserve">Cena pakietu nr </w:t>
      </w:r>
      <w:r>
        <w:rPr>
          <w:sz w:val="22"/>
          <w:szCs w:val="22"/>
        </w:rPr>
        <w:t xml:space="preserve">4  </w:t>
      </w:r>
      <w:r w:rsidRPr="00F525B4">
        <w:rPr>
          <w:bCs/>
          <w:sz w:val="22"/>
          <w:szCs w:val="22"/>
        </w:rPr>
        <w:t>.............................................................</w:t>
      </w:r>
      <w:r w:rsidRPr="00F525B4">
        <w:rPr>
          <w:sz w:val="22"/>
          <w:szCs w:val="22"/>
        </w:rPr>
        <w:t>zł netto + ............................... zł VAT = .....................................................zł brutto</w:t>
      </w:r>
    </w:p>
    <w:p w:rsidR="00FF771C" w:rsidRPr="00F525B4" w:rsidRDefault="00FF771C" w:rsidP="00FF771C">
      <w:pPr>
        <w:rPr>
          <w:sz w:val="22"/>
          <w:szCs w:val="22"/>
        </w:rPr>
      </w:pPr>
    </w:p>
    <w:p w:rsidR="00FF771C" w:rsidRPr="00F525B4" w:rsidRDefault="00FF771C" w:rsidP="00FF771C">
      <w:pPr>
        <w:rPr>
          <w:sz w:val="22"/>
          <w:szCs w:val="22"/>
        </w:rPr>
      </w:pPr>
    </w:p>
    <w:p w:rsidR="00FF771C" w:rsidRPr="00F525B4" w:rsidRDefault="00FF771C" w:rsidP="00FF771C">
      <w:pPr>
        <w:rPr>
          <w:sz w:val="22"/>
          <w:szCs w:val="22"/>
        </w:rPr>
      </w:pPr>
      <w:r w:rsidRPr="00F525B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FF771C" w:rsidRPr="003F1937" w:rsidRDefault="00FF771C" w:rsidP="00FF771C"/>
    <w:p w:rsidR="00FF771C" w:rsidRDefault="00FF771C" w:rsidP="00FF771C"/>
    <w:p w:rsidR="00FF771C" w:rsidRDefault="00FF771C" w:rsidP="00FF771C"/>
    <w:p w:rsidR="00FF771C" w:rsidRPr="003F1937" w:rsidRDefault="00FF771C" w:rsidP="00FF771C"/>
    <w:p w:rsidR="00FF771C" w:rsidRPr="003F1937" w:rsidRDefault="00FF771C" w:rsidP="00FF771C"/>
    <w:p w:rsidR="00FF771C" w:rsidRPr="003F1937" w:rsidRDefault="00FF771C" w:rsidP="00FF771C"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  <w:t>.............................................................................</w:t>
      </w:r>
    </w:p>
    <w:p w:rsidR="00FF771C" w:rsidRDefault="00FF771C" w:rsidP="00FF771C">
      <w:pPr>
        <w:ind w:left="8499" w:firstLine="709"/>
      </w:pPr>
      <w:r w:rsidRPr="003F1937">
        <w:t xml:space="preserve">Pieczęć i podpis osoby uprawnionej do składania </w:t>
      </w:r>
      <w:r w:rsidRPr="003F1937">
        <w:br/>
        <w:t xml:space="preserve">               oświadczeń woli w imieniu Wykonawcy</w:t>
      </w:r>
    </w:p>
    <w:p w:rsidR="00FF771C" w:rsidRDefault="00FF771C" w:rsidP="00FF771C">
      <w:pPr>
        <w:ind w:left="8499" w:firstLine="709"/>
      </w:pPr>
    </w:p>
    <w:p w:rsidR="00FF771C" w:rsidRDefault="00FF771C" w:rsidP="00FF771C">
      <w:pPr>
        <w:ind w:left="8499" w:firstLine="709"/>
      </w:pPr>
    </w:p>
    <w:p w:rsidR="00FF771C" w:rsidRDefault="00FF771C" w:rsidP="00FF771C">
      <w:pPr>
        <w:ind w:left="8499" w:firstLine="709"/>
      </w:pPr>
    </w:p>
    <w:p w:rsidR="00FF771C" w:rsidRDefault="00FF771C" w:rsidP="00FF771C">
      <w:pPr>
        <w:ind w:left="8499" w:firstLine="709"/>
      </w:pPr>
    </w:p>
    <w:p w:rsidR="00FF771C" w:rsidRDefault="00FF771C" w:rsidP="00FF771C">
      <w:pPr>
        <w:ind w:left="8499" w:firstLine="709"/>
      </w:pPr>
    </w:p>
    <w:p w:rsidR="00FF771C" w:rsidRDefault="00FF771C" w:rsidP="00FF771C">
      <w:pPr>
        <w:ind w:left="8499" w:firstLine="709"/>
      </w:pPr>
    </w:p>
    <w:p w:rsidR="00FF771C" w:rsidRDefault="00FF771C" w:rsidP="00FF771C">
      <w:pPr>
        <w:ind w:left="8499" w:firstLine="709"/>
      </w:pPr>
    </w:p>
    <w:p w:rsidR="00FF771C" w:rsidRDefault="00FF771C" w:rsidP="00FF771C">
      <w:pPr>
        <w:ind w:left="8499" w:firstLine="709"/>
      </w:pPr>
    </w:p>
    <w:p w:rsidR="000F2408" w:rsidRDefault="000F2408" w:rsidP="00FF771C">
      <w:pPr>
        <w:ind w:left="8499" w:firstLine="709"/>
      </w:pPr>
    </w:p>
    <w:p w:rsidR="000F2408" w:rsidRDefault="000F2408" w:rsidP="00FF771C">
      <w:pPr>
        <w:ind w:left="8499" w:firstLine="709"/>
      </w:pPr>
    </w:p>
    <w:p w:rsidR="000F2408" w:rsidRDefault="000F2408" w:rsidP="00FF771C">
      <w:pPr>
        <w:ind w:left="8499" w:firstLine="709"/>
      </w:pPr>
    </w:p>
    <w:p w:rsidR="00FF771C" w:rsidRDefault="00FF771C" w:rsidP="00FF771C">
      <w:pPr>
        <w:ind w:left="8499" w:firstLine="709"/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1"/>
        <w:gridCol w:w="1571"/>
        <w:gridCol w:w="1490"/>
        <w:gridCol w:w="1229"/>
        <w:gridCol w:w="2220"/>
        <w:gridCol w:w="1362"/>
        <w:gridCol w:w="1410"/>
        <w:gridCol w:w="1774"/>
        <w:gridCol w:w="740"/>
        <w:gridCol w:w="1905"/>
      </w:tblGrid>
      <w:tr w:rsidR="00FF771C" w:rsidRPr="003F1937" w:rsidTr="005E78F8">
        <w:trPr>
          <w:trHeight w:val="570"/>
          <w:tblCellSpacing w:w="0" w:type="dxa"/>
        </w:trPr>
        <w:tc>
          <w:tcPr>
            <w:tcW w:w="14032" w:type="dxa"/>
            <w:gridSpan w:val="10"/>
            <w:shd w:val="clear" w:color="auto" w:fill="E6E6E6"/>
            <w:vAlign w:val="center"/>
            <w:hideMark/>
          </w:tcPr>
          <w:p w:rsidR="00FF771C" w:rsidRDefault="00FF771C" w:rsidP="005E78F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ARKUSZ CENOWY</w:t>
            </w:r>
          </w:p>
          <w:p w:rsidR="00FF771C" w:rsidRDefault="00FF771C" w:rsidP="005E78F8">
            <w:pPr>
              <w:jc w:val="center"/>
              <w:rPr>
                <w:b/>
                <w:bCs/>
                <w:color w:val="000000"/>
              </w:rPr>
            </w:pPr>
          </w:p>
          <w:p w:rsidR="00FF771C" w:rsidRPr="003F1937" w:rsidRDefault="00FF771C" w:rsidP="00FF771C">
            <w:pPr>
              <w:jc w:val="center"/>
              <w:rPr>
                <w:color w:val="000000"/>
              </w:rPr>
            </w:pPr>
            <w:r w:rsidRPr="003F1937">
              <w:rPr>
                <w:b/>
                <w:bCs/>
                <w:color w:val="000000"/>
              </w:rPr>
              <w:t xml:space="preserve">PAKIET </w:t>
            </w:r>
            <w:r>
              <w:rPr>
                <w:b/>
                <w:bCs/>
                <w:color w:val="000000"/>
              </w:rPr>
              <w:t xml:space="preserve">NR 5       </w:t>
            </w:r>
            <w:r w:rsidRPr="003F1937">
              <w:rPr>
                <w:b/>
                <w:bCs/>
                <w:color w:val="000000"/>
              </w:rPr>
              <w:t>WZW B</w:t>
            </w:r>
            <w:r>
              <w:rPr>
                <w:b/>
                <w:bCs/>
                <w:color w:val="000000"/>
              </w:rPr>
              <w:t xml:space="preserve"> - </w:t>
            </w:r>
            <w:r w:rsidR="000F2408">
              <w:rPr>
                <w:b/>
                <w:color w:val="000000"/>
              </w:rPr>
              <w:t>RI</w:t>
            </w:r>
            <w:r>
              <w:rPr>
                <w:b/>
                <w:color w:val="000000"/>
              </w:rPr>
              <w:t>BAVIRINUM</w:t>
            </w:r>
          </w:p>
        </w:tc>
      </w:tr>
      <w:tr w:rsidR="00FF771C" w:rsidRPr="003F1937" w:rsidTr="005E78F8">
        <w:trPr>
          <w:trHeight w:val="85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Lp.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chemiczna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handlowa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Dawka/posta</w:t>
            </w:r>
            <w:r>
              <w:rPr>
                <w:color w:val="000000"/>
              </w:rPr>
              <w:t>ć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sztuk w opakowaniu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opakowań</w:t>
            </w:r>
          </w:p>
        </w:tc>
        <w:tc>
          <w:tcPr>
            <w:tcW w:w="13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Cena opakowania netto w zł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netto w zł</w:t>
            </w:r>
          </w:p>
        </w:tc>
        <w:tc>
          <w:tcPr>
            <w:tcW w:w="7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VAT %</w:t>
            </w:r>
          </w:p>
        </w:tc>
        <w:tc>
          <w:tcPr>
            <w:tcW w:w="18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brutto w zł</w:t>
            </w:r>
          </w:p>
        </w:tc>
      </w:tr>
      <w:tr w:rsidR="00FF771C" w:rsidRPr="003F1937" w:rsidTr="005E78F8">
        <w:trPr>
          <w:trHeight w:val="28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3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8=6x7</w:t>
            </w:r>
          </w:p>
        </w:tc>
        <w:tc>
          <w:tcPr>
            <w:tcW w:w="7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8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10=8+9</w:t>
            </w:r>
          </w:p>
        </w:tc>
      </w:tr>
      <w:tr w:rsidR="00FF771C" w:rsidRPr="003F1937" w:rsidTr="005E78F8">
        <w:trPr>
          <w:trHeight w:val="510"/>
          <w:tblCellSpacing w:w="0" w:type="dxa"/>
        </w:trPr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FF771C" w:rsidRPr="003F1937" w:rsidRDefault="000F2408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RI</w:t>
            </w:r>
            <w:r w:rsidR="00FF771C">
              <w:rPr>
                <w:color w:val="000000"/>
              </w:rPr>
              <w:t>BAVIRINUM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FF771C" w:rsidRPr="003F1937" w:rsidRDefault="00D95275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 mg tabl.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FF771C" w:rsidRPr="00D95275" w:rsidRDefault="00FF771C" w:rsidP="005E78F8">
            <w:pPr>
              <w:jc w:val="center"/>
            </w:pPr>
            <w:r w:rsidRPr="00D95275">
              <w:t>144</w:t>
            </w:r>
          </w:p>
        </w:tc>
        <w:tc>
          <w:tcPr>
            <w:tcW w:w="0" w:type="auto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D95275" w:rsidRDefault="00FF771C" w:rsidP="005E78F8">
            <w:pPr>
              <w:jc w:val="center"/>
            </w:pPr>
            <w:r w:rsidRPr="00D95275">
              <w:t>30</w:t>
            </w:r>
          </w:p>
        </w:tc>
        <w:tc>
          <w:tcPr>
            <w:tcW w:w="1352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right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right"/>
              <w:rPr>
                <w:color w:val="000000"/>
              </w:rPr>
            </w:pPr>
          </w:p>
        </w:tc>
        <w:tc>
          <w:tcPr>
            <w:tcW w:w="182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FF771C" w:rsidRPr="003F1937" w:rsidRDefault="00FF771C" w:rsidP="005E78F8">
            <w:pPr>
              <w:jc w:val="right"/>
              <w:rPr>
                <w:color w:val="000000"/>
              </w:rPr>
            </w:pPr>
          </w:p>
        </w:tc>
      </w:tr>
    </w:tbl>
    <w:p w:rsidR="00FF771C" w:rsidRPr="003F1937" w:rsidRDefault="00FF771C" w:rsidP="00FF771C"/>
    <w:p w:rsidR="00FF771C" w:rsidRPr="003F1937" w:rsidRDefault="00FF771C" w:rsidP="00FF771C"/>
    <w:p w:rsidR="00FF771C" w:rsidRPr="00F525B4" w:rsidRDefault="00FF771C" w:rsidP="00FF771C">
      <w:pPr>
        <w:rPr>
          <w:sz w:val="22"/>
          <w:szCs w:val="22"/>
        </w:rPr>
      </w:pPr>
      <w:r w:rsidRPr="00F525B4">
        <w:rPr>
          <w:sz w:val="22"/>
          <w:szCs w:val="22"/>
        </w:rPr>
        <w:t xml:space="preserve">Cena pakietu nr </w:t>
      </w:r>
      <w:r>
        <w:rPr>
          <w:sz w:val="22"/>
          <w:szCs w:val="22"/>
        </w:rPr>
        <w:t xml:space="preserve">5 </w:t>
      </w:r>
      <w:r w:rsidRPr="00F525B4">
        <w:rPr>
          <w:bCs/>
          <w:sz w:val="22"/>
          <w:szCs w:val="22"/>
        </w:rPr>
        <w:t>.............................................................</w:t>
      </w:r>
      <w:r w:rsidRPr="00F525B4">
        <w:rPr>
          <w:sz w:val="22"/>
          <w:szCs w:val="22"/>
        </w:rPr>
        <w:t>zł netto + ............................... zł VAT = .....................................................zł brutto</w:t>
      </w:r>
    </w:p>
    <w:p w:rsidR="00FF771C" w:rsidRPr="00F525B4" w:rsidRDefault="00FF771C" w:rsidP="00FF771C">
      <w:pPr>
        <w:rPr>
          <w:sz w:val="22"/>
          <w:szCs w:val="22"/>
        </w:rPr>
      </w:pPr>
    </w:p>
    <w:p w:rsidR="00FF771C" w:rsidRPr="00F525B4" w:rsidRDefault="00FF771C" w:rsidP="00FF771C">
      <w:pPr>
        <w:rPr>
          <w:sz w:val="22"/>
          <w:szCs w:val="22"/>
        </w:rPr>
      </w:pPr>
    </w:p>
    <w:p w:rsidR="00FF771C" w:rsidRPr="00F525B4" w:rsidRDefault="00FF771C" w:rsidP="00FF771C">
      <w:pPr>
        <w:rPr>
          <w:sz w:val="22"/>
          <w:szCs w:val="22"/>
        </w:rPr>
      </w:pPr>
      <w:r w:rsidRPr="00F525B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FF771C" w:rsidRPr="003F1937" w:rsidRDefault="00FF771C" w:rsidP="00FF771C"/>
    <w:p w:rsidR="00FF771C" w:rsidRDefault="00FF771C" w:rsidP="00FF771C"/>
    <w:p w:rsidR="00FF771C" w:rsidRDefault="00FF771C" w:rsidP="00FF771C"/>
    <w:p w:rsidR="00FF771C" w:rsidRPr="003F1937" w:rsidRDefault="00FF771C" w:rsidP="00FF771C"/>
    <w:p w:rsidR="00FF771C" w:rsidRPr="003F1937" w:rsidRDefault="00FF771C" w:rsidP="00FF771C"/>
    <w:p w:rsidR="00FF771C" w:rsidRPr="003F1937" w:rsidRDefault="00FF771C" w:rsidP="00FF771C"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  <w:t>.............................................................................</w:t>
      </w:r>
    </w:p>
    <w:p w:rsidR="00FF771C" w:rsidRDefault="00FF771C" w:rsidP="00FF771C">
      <w:pPr>
        <w:ind w:left="8499" w:firstLine="709"/>
      </w:pPr>
      <w:r w:rsidRPr="003F1937">
        <w:t xml:space="preserve">Pieczęć i podpis osoby uprawnionej do składania </w:t>
      </w:r>
      <w:r w:rsidRPr="003F1937">
        <w:br/>
        <w:t xml:space="preserve">               oświadczeń woli w imieniu Wykonawcy</w:t>
      </w:r>
    </w:p>
    <w:p w:rsidR="00FF771C" w:rsidRDefault="00FF771C" w:rsidP="00FF771C">
      <w:pPr>
        <w:ind w:left="8499" w:firstLine="709"/>
      </w:pPr>
    </w:p>
    <w:p w:rsidR="00FF771C" w:rsidRDefault="00FF771C" w:rsidP="00FF771C">
      <w:pPr>
        <w:ind w:left="8499" w:firstLine="709"/>
      </w:pPr>
    </w:p>
    <w:p w:rsidR="000F2408" w:rsidRDefault="000F2408" w:rsidP="00FF771C">
      <w:pPr>
        <w:ind w:left="8499" w:firstLine="709"/>
      </w:pPr>
    </w:p>
    <w:p w:rsidR="000F2408" w:rsidRDefault="000F2408" w:rsidP="00FF771C">
      <w:pPr>
        <w:ind w:left="8499" w:firstLine="709"/>
      </w:pPr>
    </w:p>
    <w:p w:rsidR="000F2408" w:rsidRDefault="000F2408" w:rsidP="00FF771C">
      <w:pPr>
        <w:ind w:left="8499" w:firstLine="709"/>
      </w:pPr>
    </w:p>
    <w:p w:rsidR="000F2408" w:rsidRDefault="000F2408" w:rsidP="00FF771C">
      <w:pPr>
        <w:ind w:left="8499" w:firstLine="709"/>
      </w:pPr>
    </w:p>
    <w:p w:rsidR="000F2408" w:rsidRDefault="000F2408" w:rsidP="00FF771C">
      <w:pPr>
        <w:ind w:left="8499" w:firstLine="709"/>
      </w:pPr>
    </w:p>
    <w:p w:rsidR="000F2408" w:rsidRDefault="000F2408" w:rsidP="00FF771C">
      <w:pPr>
        <w:ind w:left="8499" w:firstLine="709"/>
      </w:pPr>
    </w:p>
    <w:p w:rsidR="000F2408" w:rsidRDefault="000F2408" w:rsidP="00FF771C">
      <w:pPr>
        <w:ind w:left="8499" w:firstLine="709"/>
      </w:pPr>
    </w:p>
    <w:p w:rsidR="000F2408" w:rsidRDefault="000F2408" w:rsidP="00FF771C">
      <w:pPr>
        <w:ind w:left="8499" w:firstLine="709"/>
      </w:pPr>
    </w:p>
    <w:p w:rsidR="000F2408" w:rsidRDefault="000F2408" w:rsidP="00FF771C">
      <w:pPr>
        <w:ind w:left="8499" w:firstLine="709"/>
      </w:pPr>
    </w:p>
    <w:p w:rsidR="00FF771C" w:rsidRPr="003F1937" w:rsidRDefault="00FF771C" w:rsidP="00FF771C">
      <w:pPr>
        <w:ind w:left="8499" w:firstLine="709"/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8"/>
        <w:gridCol w:w="2854"/>
        <w:gridCol w:w="1189"/>
        <w:gridCol w:w="1966"/>
        <w:gridCol w:w="1343"/>
        <w:gridCol w:w="1276"/>
        <w:gridCol w:w="1275"/>
        <w:gridCol w:w="1701"/>
        <w:gridCol w:w="567"/>
        <w:gridCol w:w="1543"/>
      </w:tblGrid>
      <w:tr w:rsidR="000F2408" w:rsidRPr="003F1937" w:rsidTr="005E78F8">
        <w:trPr>
          <w:trHeight w:val="570"/>
          <w:tblCellSpacing w:w="0" w:type="dxa"/>
        </w:trPr>
        <w:tc>
          <w:tcPr>
            <w:tcW w:w="14032" w:type="dxa"/>
            <w:gridSpan w:val="10"/>
            <w:shd w:val="clear" w:color="auto" w:fill="E6E6E6"/>
            <w:vAlign w:val="center"/>
            <w:hideMark/>
          </w:tcPr>
          <w:p w:rsidR="000F2408" w:rsidRDefault="000F2408" w:rsidP="005E78F8">
            <w:pPr>
              <w:jc w:val="center"/>
              <w:rPr>
                <w:b/>
                <w:bCs/>
                <w:color w:val="000000"/>
              </w:rPr>
            </w:pPr>
          </w:p>
          <w:p w:rsidR="000F2408" w:rsidRPr="007F2EDF" w:rsidRDefault="000F2408" w:rsidP="005E78F8">
            <w:pPr>
              <w:jc w:val="center"/>
              <w:rPr>
                <w:bCs/>
                <w:color w:val="000000"/>
              </w:rPr>
            </w:pPr>
            <w:r w:rsidRPr="007F2EDF">
              <w:rPr>
                <w:bCs/>
                <w:color w:val="000000"/>
              </w:rPr>
              <w:t xml:space="preserve">ARKUSZ CENOWY </w:t>
            </w:r>
          </w:p>
          <w:p w:rsidR="000F2408" w:rsidRDefault="000F2408" w:rsidP="005E78F8">
            <w:pPr>
              <w:jc w:val="center"/>
              <w:rPr>
                <w:b/>
                <w:bCs/>
                <w:color w:val="000000"/>
              </w:rPr>
            </w:pPr>
          </w:p>
          <w:p w:rsidR="000F2408" w:rsidRPr="003F1937" w:rsidRDefault="000F2408" w:rsidP="000F2408">
            <w:pPr>
              <w:jc w:val="center"/>
              <w:rPr>
                <w:color w:val="000000"/>
              </w:rPr>
            </w:pPr>
            <w:r w:rsidRPr="003F1937">
              <w:rPr>
                <w:b/>
                <w:bCs/>
                <w:color w:val="000000"/>
              </w:rPr>
              <w:t xml:space="preserve">PAKIET </w:t>
            </w:r>
            <w:r>
              <w:rPr>
                <w:b/>
                <w:bCs/>
                <w:color w:val="000000"/>
              </w:rPr>
              <w:t xml:space="preserve">NR 6      </w:t>
            </w:r>
            <w:r w:rsidRPr="003F1937">
              <w:rPr>
                <w:b/>
                <w:bCs/>
                <w:color w:val="000000"/>
              </w:rPr>
              <w:t>WZW B</w:t>
            </w:r>
            <w:r>
              <w:rPr>
                <w:b/>
                <w:bCs/>
                <w:color w:val="000000"/>
              </w:rPr>
              <w:t xml:space="preserve"> - </w:t>
            </w:r>
            <w:r w:rsidRPr="000F2408">
              <w:rPr>
                <w:b/>
                <w:color w:val="000000"/>
              </w:rPr>
              <w:t>INTERFERON PEGYLOWANY</w:t>
            </w:r>
          </w:p>
        </w:tc>
      </w:tr>
      <w:tr w:rsidR="000F2408" w:rsidRPr="003F1937" w:rsidTr="005E78F8">
        <w:trPr>
          <w:trHeight w:val="85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Lp.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chemiczna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handlowa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Dawka/posta</w:t>
            </w:r>
            <w:r>
              <w:rPr>
                <w:color w:val="000000"/>
              </w:rPr>
              <w:t>ć</w:t>
            </w:r>
          </w:p>
        </w:tc>
        <w:tc>
          <w:tcPr>
            <w:tcW w:w="13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sztuk w opakowaniu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opakowań</w:t>
            </w:r>
          </w:p>
        </w:tc>
        <w:tc>
          <w:tcPr>
            <w:tcW w:w="12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Cena opakowania netto w zł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netto w zł</w:t>
            </w:r>
          </w:p>
        </w:tc>
        <w:tc>
          <w:tcPr>
            <w:tcW w:w="5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VAT %</w:t>
            </w:r>
          </w:p>
        </w:tc>
        <w:tc>
          <w:tcPr>
            <w:tcW w:w="15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brutto w zł</w:t>
            </w:r>
          </w:p>
        </w:tc>
      </w:tr>
      <w:tr w:rsidR="000F2408" w:rsidRPr="003F1937" w:rsidTr="005E78F8">
        <w:trPr>
          <w:trHeight w:val="28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4</w:t>
            </w:r>
          </w:p>
        </w:tc>
        <w:tc>
          <w:tcPr>
            <w:tcW w:w="13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2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8=6x7</w:t>
            </w:r>
          </w:p>
        </w:tc>
        <w:tc>
          <w:tcPr>
            <w:tcW w:w="5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5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10=8+9</w:t>
            </w:r>
          </w:p>
        </w:tc>
      </w:tr>
      <w:tr w:rsidR="000F2408" w:rsidRPr="003F1937" w:rsidTr="005E78F8">
        <w:trPr>
          <w:trHeight w:val="750"/>
          <w:tblCellSpacing w:w="0" w:type="dxa"/>
        </w:trPr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INTERFERON PEGYLOWANY typu alfa 2a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 xml:space="preserve">90 </w:t>
            </w:r>
            <w:proofErr w:type="spellStart"/>
            <w:r w:rsidRPr="003F1937">
              <w:rPr>
                <w:color w:val="000000"/>
              </w:rPr>
              <w:t>mcg</w:t>
            </w:r>
            <w:proofErr w:type="spellEnd"/>
            <w:r w:rsidRPr="003F1937">
              <w:rPr>
                <w:color w:val="000000"/>
              </w:rPr>
              <w:t xml:space="preserve"> ampułko-strzykawka</w:t>
            </w:r>
          </w:p>
        </w:tc>
        <w:tc>
          <w:tcPr>
            <w:tcW w:w="13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1276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0F2408" w:rsidRPr="003F1937" w:rsidRDefault="004935BE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275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right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right"/>
              <w:rPr>
                <w:color w:val="000000"/>
              </w:rPr>
            </w:pPr>
          </w:p>
        </w:tc>
        <w:tc>
          <w:tcPr>
            <w:tcW w:w="15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right"/>
              <w:rPr>
                <w:color w:val="000000"/>
              </w:rPr>
            </w:pPr>
          </w:p>
        </w:tc>
      </w:tr>
      <w:tr w:rsidR="000F2408" w:rsidRPr="003F1937" w:rsidTr="005E78F8">
        <w:trPr>
          <w:trHeight w:val="750"/>
          <w:tblCellSpacing w:w="0" w:type="dxa"/>
        </w:trPr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INTERFERON PEGYLOWANY typu alfa 2a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 xml:space="preserve">135 </w:t>
            </w:r>
            <w:proofErr w:type="spellStart"/>
            <w:r w:rsidRPr="003F1937">
              <w:rPr>
                <w:color w:val="000000"/>
              </w:rPr>
              <w:t>mcg</w:t>
            </w:r>
            <w:proofErr w:type="spellEnd"/>
            <w:r w:rsidRPr="003F1937">
              <w:rPr>
                <w:color w:val="000000"/>
              </w:rPr>
              <w:t xml:space="preserve"> ampułko-strzykawka</w:t>
            </w:r>
          </w:p>
        </w:tc>
        <w:tc>
          <w:tcPr>
            <w:tcW w:w="13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1276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0F2408" w:rsidRPr="003F1937" w:rsidRDefault="004935BE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275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right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right"/>
              <w:rPr>
                <w:color w:val="000000"/>
              </w:rPr>
            </w:pPr>
          </w:p>
        </w:tc>
        <w:tc>
          <w:tcPr>
            <w:tcW w:w="15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right"/>
              <w:rPr>
                <w:color w:val="000000"/>
              </w:rPr>
            </w:pPr>
          </w:p>
        </w:tc>
      </w:tr>
      <w:tr w:rsidR="000F2408" w:rsidRPr="003F1937" w:rsidTr="005E78F8">
        <w:trPr>
          <w:trHeight w:val="750"/>
          <w:tblCellSpacing w:w="0" w:type="dxa"/>
        </w:trPr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INTERFERON PEGYLOWANY typu alfa 2a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 xml:space="preserve">180 </w:t>
            </w:r>
            <w:proofErr w:type="spellStart"/>
            <w:r w:rsidRPr="003F1937">
              <w:rPr>
                <w:color w:val="000000"/>
              </w:rPr>
              <w:t>mcg</w:t>
            </w:r>
            <w:proofErr w:type="spellEnd"/>
            <w:r w:rsidRPr="003F1937">
              <w:rPr>
                <w:color w:val="000000"/>
              </w:rPr>
              <w:t xml:space="preserve"> ampułko strzykawka</w:t>
            </w:r>
          </w:p>
        </w:tc>
        <w:tc>
          <w:tcPr>
            <w:tcW w:w="13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1276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0F2408" w:rsidRPr="003F1937" w:rsidRDefault="004935BE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550</w:t>
            </w:r>
          </w:p>
        </w:tc>
        <w:tc>
          <w:tcPr>
            <w:tcW w:w="1275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right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right"/>
              <w:rPr>
                <w:color w:val="000000"/>
              </w:rPr>
            </w:pPr>
          </w:p>
        </w:tc>
        <w:tc>
          <w:tcPr>
            <w:tcW w:w="15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right"/>
              <w:rPr>
                <w:color w:val="000000"/>
              </w:rPr>
            </w:pPr>
          </w:p>
        </w:tc>
      </w:tr>
      <w:tr w:rsidR="000F2408" w:rsidRPr="003F1937" w:rsidTr="005E78F8">
        <w:trPr>
          <w:trHeight w:val="570"/>
          <w:tblCellSpacing w:w="0" w:type="dxa"/>
        </w:trPr>
        <w:tc>
          <w:tcPr>
            <w:tcW w:w="1022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F2408" w:rsidRPr="003F1937" w:rsidRDefault="000F2408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Razem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0F2408" w:rsidRPr="003F1937" w:rsidRDefault="000F2408" w:rsidP="005E78F8">
            <w:pPr>
              <w:jc w:val="right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F2408" w:rsidRPr="003F1937" w:rsidRDefault="000F2408" w:rsidP="005E78F8">
            <w:pPr>
              <w:jc w:val="right"/>
              <w:rPr>
                <w:color w:val="000000"/>
              </w:rPr>
            </w:pPr>
          </w:p>
        </w:tc>
        <w:tc>
          <w:tcPr>
            <w:tcW w:w="1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F2408" w:rsidRPr="003F1937" w:rsidRDefault="000F2408" w:rsidP="005E78F8">
            <w:pPr>
              <w:jc w:val="right"/>
              <w:rPr>
                <w:color w:val="000000"/>
              </w:rPr>
            </w:pPr>
          </w:p>
        </w:tc>
      </w:tr>
    </w:tbl>
    <w:p w:rsidR="000F2408" w:rsidRDefault="000F2408" w:rsidP="000F2408"/>
    <w:p w:rsidR="000F2408" w:rsidRDefault="000F2408" w:rsidP="000F2408"/>
    <w:p w:rsidR="000F2408" w:rsidRPr="00F525B4" w:rsidRDefault="000F2408" w:rsidP="000F2408">
      <w:pPr>
        <w:rPr>
          <w:sz w:val="22"/>
          <w:szCs w:val="22"/>
        </w:rPr>
      </w:pPr>
      <w:r w:rsidRPr="00F525B4">
        <w:rPr>
          <w:sz w:val="22"/>
          <w:szCs w:val="22"/>
        </w:rPr>
        <w:t xml:space="preserve">Cena pakietu nr </w:t>
      </w:r>
      <w:r w:rsidR="004935BE">
        <w:rPr>
          <w:sz w:val="22"/>
          <w:szCs w:val="22"/>
        </w:rPr>
        <w:t xml:space="preserve"> 6</w:t>
      </w:r>
      <w:r w:rsidRPr="00F525B4">
        <w:rPr>
          <w:bCs/>
          <w:sz w:val="22"/>
          <w:szCs w:val="22"/>
        </w:rPr>
        <w:t>.............................................................</w:t>
      </w:r>
      <w:r w:rsidRPr="00F525B4">
        <w:rPr>
          <w:sz w:val="22"/>
          <w:szCs w:val="22"/>
        </w:rPr>
        <w:t>zł netto + ............................... zł VAT = .....................................................zł brutto</w:t>
      </w:r>
    </w:p>
    <w:p w:rsidR="000F2408" w:rsidRPr="00F525B4" w:rsidRDefault="000F2408" w:rsidP="000F2408">
      <w:pPr>
        <w:rPr>
          <w:sz w:val="22"/>
          <w:szCs w:val="22"/>
        </w:rPr>
      </w:pPr>
    </w:p>
    <w:p w:rsidR="000F2408" w:rsidRPr="00F525B4" w:rsidRDefault="000F2408" w:rsidP="000F2408">
      <w:pPr>
        <w:rPr>
          <w:sz w:val="22"/>
          <w:szCs w:val="22"/>
        </w:rPr>
      </w:pPr>
    </w:p>
    <w:p w:rsidR="000F2408" w:rsidRPr="00F525B4" w:rsidRDefault="000F2408" w:rsidP="000F2408">
      <w:pPr>
        <w:rPr>
          <w:sz w:val="22"/>
          <w:szCs w:val="22"/>
        </w:rPr>
      </w:pPr>
      <w:r w:rsidRPr="00F525B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0F2408" w:rsidRPr="003F1937" w:rsidRDefault="000F2408" w:rsidP="000F2408"/>
    <w:p w:rsidR="000F2408" w:rsidRDefault="000F2408" w:rsidP="000F2408"/>
    <w:p w:rsidR="000F2408" w:rsidRDefault="000F2408" w:rsidP="000F2408"/>
    <w:p w:rsidR="000F2408" w:rsidRPr="003F1937" w:rsidRDefault="000F2408" w:rsidP="000F2408"/>
    <w:p w:rsidR="000F2408" w:rsidRPr="003F1937" w:rsidRDefault="000F2408" w:rsidP="000F2408"/>
    <w:p w:rsidR="000F2408" w:rsidRPr="003F1937" w:rsidRDefault="000F2408" w:rsidP="000F2408"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  <w:t>.............................................................................</w:t>
      </w:r>
    </w:p>
    <w:p w:rsidR="000F2408" w:rsidRPr="003F1937" w:rsidRDefault="000F2408" w:rsidP="000F2408">
      <w:pPr>
        <w:ind w:left="8499" w:firstLine="709"/>
      </w:pPr>
      <w:r w:rsidRPr="003F1937">
        <w:t xml:space="preserve">Pieczęć i podpis osoby uprawnionej do składania </w:t>
      </w:r>
      <w:r w:rsidRPr="003F1937">
        <w:br/>
        <w:t xml:space="preserve">               oświadczeń woli w imieniu Wykonawcy</w:t>
      </w:r>
    </w:p>
    <w:p w:rsidR="00FF771C" w:rsidRDefault="00FF771C" w:rsidP="00EB6701"/>
    <w:p w:rsidR="00984D71" w:rsidRDefault="00984D71" w:rsidP="00EB6701"/>
    <w:p w:rsidR="00984D71" w:rsidRDefault="00984D71" w:rsidP="00EB6701"/>
    <w:p w:rsidR="00984D71" w:rsidRDefault="00984D71" w:rsidP="00EB6701"/>
    <w:p w:rsidR="00984D71" w:rsidRDefault="00984D71" w:rsidP="00EB6701"/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8"/>
        <w:gridCol w:w="2674"/>
        <w:gridCol w:w="1211"/>
        <w:gridCol w:w="1217"/>
        <w:gridCol w:w="1899"/>
        <w:gridCol w:w="1215"/>
        <w:gridCol w:w="1404"/>
        <w:gridCol w:w="1843"/>
        <w:gridCol w:w="567"/>
        <w:gridCol w:w="1684"/>
      </w:tblGrid>
      <w:tr w:rsidR="00984D71" w:rsidRPr="003F1937" w:rsidTr="005E78F8">
        <w:trPr>
          <w:trHeight w:val="570"/>
          <w:tblCellSpacing w:w="0" w:type="dxa"/>
        </w:trPr>
        <w:tc>
          <w:tcPr>
            <w:tcW w:w="14032" w:type="dxa"/>
            <w:gridSpan w:val="10"/>
            <w:shd w:val="clear" w:color="auto" w:fill="E6E6E6"/>
            <w:vAlign w:val="center"/>
            <w:hideMark/>
          </w:tcPr>
          <w:p w:rsidR="00984D71" w:rsidRPr="007F6283" w:rsidRDefault="00984D71" w:rsidP="005E78F8">
            <w:pPr>
              <w:jc w:val="center"/>
              <w:rPr>
                <w:bCs/>
                <w:color w:val="000000"/>
              </w:rPr>
            </w:pPr>
            <w:r w:rsidRPr="007F6283">
              <w:rPr>
                <w:bCs/>
                <w:color w:val="000000"/>
              </w:rPr>
              <w:t xml:space="preserve">ARKUSZ CENOWY </w:t>
            </w:r>
          </w:p>
          <w:p w:rsidR="00984D71" w:rsidRDefault="00984D71" w:rsidP="005E78F8">
            <w:pPr>
              <w:jc w:val="center"/>
              <w:rPr>
                <w:b/>
                <w:bCs/>
                <w:color w:val="000000"/>
              </w:rPr>
            </w:pPr>
          </w:p>
          <w:p w:rsidR="00984D71" w:rsidRPr="003F1937" w:rsidRDefault="00984D71" w:rsidP="00984D71">
            <w:pPr>
              <w:jc w:val="center"/>
              <w:rPr>
                <w:color w:val="000000"/>
              </w:rPr>
            </w:pPr>
            <w:r w:rsidRPr="003F1937">
              <w:rPr>
                <w:b/>
                <w:bCs/>
                <w:color w:val="000000"/>
              </w:rPr>
              <w:t xml:space="preserve">PAKIET </w:t>
            </w:r>
            <w:r>
              <w:rPr>
                <w:b/>
                <w:bCs/>
                <w:color w:val="000000"/>
              </w:rPr>
              <w:t xml:space="preserve">NR 7   </w:t>
            </w:r>
            <w:r w:rsidR="00210D0C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WZW C LEKI BEZINTERFERONOWE 1</w:t>
            </w:r>
          </w:p>
        </w:tc>
      </w:tr>
      <w:tr w:rsidR="00984D71" w:rsidRPr="003F1937" w:rsidTr="005E78F8">
        <w:trPr>
          <w:trHeight w:val="85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84D71" w:rsidRPr="003F1937" w:rsidRDefault="00984D7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Lp.</w:t>
            </w:r>
          </w:p>
        </w:tc>
        <w:tc>
          <w:tcPr>
            <w:tcW w:w="26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84D71" w:rsidRPr="003F1937" w:rsidRDefault="00984D7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chemiczna</w:t>
            </w:r>
          </w:p>
        </w:tc>
        <w:tc>
          <w:tcPr>
            <w:tcW w:w="121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84D71" w:rsidRPr="003F1937" w:rsidRDefault="00984D7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handlowa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84D71" w:rsidRPr="003F1937" w:rsidRDefault="00984D7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Dawka/posta</w:t>
            </w:r>
            <w:r>
              <w:rPr>
                <w:color w:val="000000"/>
              </w:rPr>
              <w:t>ć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84D71" w:rsidRPr="003F1937" w:rsidRDefault="00984D7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sztuk w opakowaniu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84D71" w:rsidRPr="003F1937" w:rsidRDefault="00984D7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opakowań</w:t>
            </w:r>
          </w:p>
        </w:tc>
        <w:tc>
          <w:tcPr>
            <w:tcW w:w="14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84D71" w:rsidRPr="003F1937" w:rsidRDefault="00984D7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Cena opakowania netto w zł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84D71" w:rsidRPr="003F1937" w:rsidRDefault="00984D7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netto w zł</w:t>
            </w:r>
          </w:p>
        </w:tc>
        <w:tc>
          <w:tcPr>
            <w:tcW w:w="5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84D71" w:rsidRPr="003F1937" w:rsidRDefault="00984D71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VAT %</w:t>
            </w:r>
          </w:p>
        </w:tc>
        <w:tc>
          <w:tcPr>
            <w:tcW w:w="16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984D71" w:rsidRPr="003F1937" w:rsidRDefault="00984D7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brutto w zł</w:t>
            </w:r>
          </w:p>
        </w:tc>
      </w:tr>
      <w:tr w:rsidR="00984D71" w:rsidRPr="003F1937" w:rsidTr="005E78F8">
        <w:trPr>
          <w:trHeight w:val="28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84D71" w:rsidRPr="003F1937" w:rsidRDefault="00984D7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26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84D71" w:rsidRPr="003F1937" w:rsidRDefault="00984D7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2</w:t>
            </w:r>
          </w:p>
        </w:tc>
        <w:tc>
          <w:tcPr>
            <w:tcW w:w="121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84D71" w:rsidRPr="003F1937" w:rsidRDefault="00984D7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84D71" w:rsidRPr="003F1937" w:rsidRDefault="00984D7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84D71" w:rsidRPr="003F1937" w:rsidRDefault="00984D71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84D71" w:rsidRPr="003F1937" w:rsidRDefault="00984D71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84D71" w:rsidRPr="003F1937" w:rsidRDefault="00984D71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84D71" w:rsidRPr="003F1937" w:rsidRDefault="00984D71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8=6x7</w:t>
            </w:r>
          </w:p>
        </w:tc>
        <w:tc>
          <w:tcPr>
            <w:tcW w:w="5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84D71" w:rsidRPr="003F1937" w:rsidRDefault="00984D71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6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984D71" w:rsidRPr="003F1937" w:rsidRDefault="00984D71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10=8+9</w:t>
            </w:r>
          </w:p>
        </w:tc>
      </w:tr>
      <w:tr w:rsidR="00984D71" w:rsidRPr="003F1937" w:rsidTr="005E78F8">
        <w:trPr>
          <w:trHeight w:val="510"/>
          <w:tblCellSpacing w:w="0" w:type="dxa"/>
        </w:trPr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984D71" w:rsidRPr="003F1937" w:rsidRDefault="00984D7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267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984D71" w:rsidRPr="003F1937" w:rsidRDefault="00984D7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ELBASWIR/GRAZOPREWIR</w:t>
            </w:r>
          </w:p>
        </w:tc>
        <w:tc>
          <w:tcPr>
            <w:tcW w:w="12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984D71" w:rsidRPr="003F1937" w:rsidRDefault="00984D71" w:rsidP="005E78F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984D71" w:rsidRPr="003F1937" w:rsidRDefault="00984D7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50 mg/100 mg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:rsidR="00984D71" w:rsidRPr="003F1937" w:rsidRDefault="00984D7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28</w:t>
            </w:r>
          </w:p>
        </w:tc>
        <w:tc>
          <w:tcPr>
            <w:tcW w:w="0" w:type="auto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84D71" w:rsidRPr="003F1937" w:rsidRDefault="00984D7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120</w:t>
            </w:r>
          </w:p>
        </w:tc>
        <w:tc>
          <w:tcPr>
            <w:tcW w:w="1404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84D71" w:rsidRPr="003F1937" w:rsidRDefault="00984D71" w:rsidP="005E78F8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84D71" w:rsidRPr="003F1937" w:rsidRDefault="00984D71" w:rsidP="005E78F8">
            <w:pPr>
              <w:jc w:val="right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984D71" w:rsidRPr="003F1937" w:rsidRDefault="00984D71" w:rsidP="005E78F8">
            <w:pPr>
              <w:jc w:val="right"/>
              <w:rPr>
                <w:color w:val="000000"/>
              </w:rPr>
            </w:pPr>
          </w:p>
        </w:tc>
        <w:tc>
          <w:tcPr>
            <w:tcW w:w="16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984D71" w:rsidRPr="003F1937" w:rsidRDefault="00984D71" w:rsidP="005E78F8">
            <w:pPr>
              <w:jc w:val="right"/>
              <w:rPr>
                <w:color w:val="000000"/>
              </w:rPr>
            </w:pPr>
          </w:p>
        </w:tc>
      </w:tr>
    </w:tbl>
    <w:p w:rsidR="00984D71" w:rsidRPr="003F1937" w:rsidRDefault="00984D71" w:rsidP="00984D71"/>
    <w:p w:rsidR="00984D71" w:rsidRPr="003F1937" w:rsidRDefault="00984D71" w:rsidP="00984D71"/>
    <w:p w:rsidR="00984D71" w:rsidRPr="00F525B4" w:rsidRDefault="00984D71" w:rsidP="00984D71">
      <w:pPr>
        <w:rPr>
          <w:sz w:val="22"/>
          <w:szCs w:val="22"/>
        </w:rPr>
      </w:pPr>
      <w:r w:rsidRPr="00F525B4">
        <w:rPr>
          <w:sz w:val="22"/>
          <w:szCs w:val="22"/>
        </w:rPr>
        <w:t xml:space="preserve">Cena pakietu nr </w:t>
      </w:r>
      <w:r>
        <w:rPr>
          <w:sz w:val="22"/>
          <w:szCs w:val="22"/>
        </w:rPr>
        <w:t xml:space="preserve"> 7</w:t>
      </w:r>
      <w:r w:rsidRPr="00F525B4">
        <w:rPr>
          <w:bCs/>
          <w:sz w:val="22"/>
          <w:szCs w:val="22"/>
        </w:rPr>
        <w:t>.............................................................</w:t>
      </w:r>
      <w:r w:rsidRPr="00F525B4">
        <w:rPr>
          <w:sz w:val="22"/>
          <w:szCs w:val="22"/>
        </w:rPr>
        <w:t>zł netto + ............................... zł VAT = .....................................................zł brutto</w:t>
      </w:r>
    </w:p>
    <w:p w:rsidR="00984D71" w:rsidRPr="00F525B4" w:rsidRDefault="00984D71" w:rsidP="00984D71">
      <w:pPr>
        <w:rPr>
          <w:sz w:val="22"/>
          <w:szCs w:val="22"/>
        </w:rPr>
      </w:pPr>
    </w:p>
    <w:p w:rsidR="00984D71" w:rsidRPr="00F525B4" w:rsidRDefault="00984D71" w:rsidP="00984D71">
      <w:pPr>
        <w:rPr>
          <w:sz w:val="22"/>
          <w:szCs w:val="22"/>
        </w:rPr>
      </w:pPr>
    </w:p>
    <w:p w:rsidR="00984D71" w:rsidRPr="00F525B4" w:rsidRDefault="00984D71" w:rsidP="00984D71">
      <w:pPr>
        <w:rPr>
          <w:sz w:val="22"/>
          <w:szCs w:val="22"/>
        </w:rPr>
      </w:pPr>
      <w:r w:rsidRPr="00F525B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984D71" w:rsidRPr="003F1937" w:rsidRDefault="00984D71" w:rsidP="00984D71"/>
    <w:p w:rsidR="00984D71" w:rsidRDefault="00984D71" w:rsidP="00984D71"/>
    <w:p w:rsidR="00984D71" w:rsidRDefault="00984D71" w:rsidP="00984D71"/>
    <w:p w:rsidR="00984D71" w:rsidRPr="003F1937" w:rsidRDefault="00984D71" w:rsidP="00984D71"/>
    <w:p w:rsidR="00984D71" w:rsidRPr="003F1937" w:rsidRDefault="00984D71" w:rsidP="00984D71"/>
    <w:p w:rsidR="00984D71" w:rsidRPr="003F1937" w:rsidRDefault="00984D71" w:rsidP="00984D71"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  <w:t>.............................................................................</w:t>
      </w:r>
    </w:p>
    <w:p w:rsidR="00984D71" w:rsidRPr="003F1937" w:rsidRDefault="00984D71" w:rsidP="00984D71">
      <w:pPr>
        <w:ind w:left="8499" w:firstLine="709"/>
      </w:pPr>
      <w:r w:rsidRPr="003F1937">
        <w:t xml:space="preserve">Pieczęć i podpis osoby uprawnionej do składania </w:t>
      </w:r>
      <w:r w:rsidRPr="003F1937">
        <w:br/>
        <w:t xml:space="preserve">               oświadczeń woli w imieniu Wykonawcy</w:t>
      </w:r>
    </w:p>
    <w:p w:rsidR="00984D71" w:rsidRPr="003F1937" w:rsidRDefault="00984D71" w:rsidP="00984D71"/>
    <w:p w:rsidR="00984D71" w:rsidRDefault="00984D71" w:rsidP="00EB6701"/>
    <w:p w:rsidR="00A17770" w:rsidRDefault="00A17770" w:rsidP="00EB6701"/>
    <w:p w:rsidR="00A17770" w:rsidRDefault="00A17770" w:rsidP="00EB6701"/>
    <w:p w:rsidR="00A17770" w:rsidRDefault="00A17770" w:rsidP="00EB6701"/>
    <w:p w:rsidR="00A17770" w:rsidRDefault="00A17770" w:rsidP="00EB6701"/>
    <w:p w:rsidR="00A17770" w:rsidRDefault="00A17770" w:rsidP="00EB6701"/>
    <w:p w:rsidR="00A17770" w:rsidRDefault="00A17770" w:rsidP="00EB6701"/>
    <w:p w:rsidR="00A17770" w:rsidRPr="003F1937" w:rsidRDefault="00A17770" w:rsidP="00EB6701"/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9"/>
        <w:gridCol w:w="3099"/>
        <w:gridCol w:w="1133"/>
        <w:gridCol w:w="1178"/>
        <w:gridCol w:w="1828"/>
        <w:gridCol w:w="1187"/>
        <w:gridCol w:w="1619"/>
        <w:gridCol w:w="1661"/>
        <w:gridCol w:w="614"/>
        <w:gridCol w:w="1394"/>
      </w:tblGrid>
      <w:tr w:rsidR="00EB6701" w:rsidRPr="003F1937" w:rsidTr="005E78F8">
        <w:trPr>
          <w:trHeight w:val="570"/>
          <w:tblCellSpacing w:w="0" w:type="dxa"/>
        </w:trPr>
        <w:tc>
          <w:tcPr>
            <w:tcW w:w="14032" w:type="dxa"/>
            <w:gridSpan w:val="10"/>
            <w:shd w:val="clear" w:color="auto" w:fill="E6E6E6"/>
            <w:vAlign w:val="center"/>
            <w:hideMark/>
          </w:tcPr>
          <w:p w:rsidR="00EB6701" w:rsidRPr="003A1EC6" w:rsidRDefault="00EB6701" w:rsidP="005E78F8">
            <w:pPr>
              <w:jc w:val="center"/>
              <w:rPr>
                <w:bCs/>
                <w:color w:val="000000"/>
              </w:rPr>
            </w:pPr>
            <w:r w:rsidRPr="003A1EC6">
              <w:rPr>
                <w:bCs/>
                <w:color w:val="000000"/>
              </w:rPr>
              <w:lastRenderedPageBreak/>
              <w:t>ARKUSZ CENOWY</w:t>
            </w:r>
          </w:p>
          <w:p w:rsidR="00EB6701" w:rsidRDefault="00EB6701" w:rsidP="005E78F8">
            <w:pPr>
              <w:jc w:val="center"/>
              <w:rPr>
                <w:b/>
                <w:bCs/>
                <w:color w:val="000000"/>
              </w:rPr>
            </w:pPr>
          </w:p>
          <w:p w:rsidR="00EB6701" w:rsidRPr="003F1937" w:rsidRDefault="00EB6701" w:rsidP="00A17770">
            <w:pPr>
              <w:jc w:val="center"/>
              <w:rPr>
                <w:color w:val="000000"/>
              </w:rPr>
            </w:pPr>
            <w:r w:rsidRPr="003F1937">
              <w:rPr>
                <w:b/>
                <w:bCs/>
                <w:color w:val="000000"/>
              </w:rPr>
              <w:t xml:space="preserve">PAKIET </w:t>
            </w:r>
            <w:r w:rsidR="00A17770">
              <w:rPr>
                <w:b/>
                <w:bCs/>
                <w:color w:val="000000"/>
              </w:rPr>
              <w:t>NR 8</w:t>
            </w:r>
            <w:r>
              <w:rPr>
                <w:b/>
                <w:bCs/>
                <w:color w:val="000000"/>
              </w:rPr>
              <w:t xml:space="preserve"> </w:t>
            </w:r>
            <w:r w:rsidR="00210D0C">
              <w:rPr>
                <w:b/>
                <w:bCs/>
                <w:color w:val="000000"/>
              </w:rPr>
              <w:t xml:space="preserve">   </w:t>
            </w:r>
            <w:r w:rsidRPr="003F1937">
              <w:rPr>
                <w:b/>
                <w:bCs/>
                <w:color w:val="000000"/>
              </w:rPr>
              <w:t>WZW C LEKI BEZINTERFERONOWE</w:t>
            </w:r>
            <w:r>
              <w:rPr>
                <w:b/>
                <w:bCs/>
                <w:color w:val="000000"/>
              </w:rPr>
              <w:t xml:space="preserve"> </w:t>
            </w:r>
            <w:r w:rsidR="00A17770">
              <w:rPr>
                <w:b/>
                <w:bCs/>
                <w:color w:val="000000"/>
              </w:rPr>
              <w:t>2</w:t>
            </w:r>
          </w:p>
        </w:tc>
      </w:tr>
      <w:tr w:rsidR="00EB6701" w:rsidRPr="003F1937" w:rsidTr="005E78F8">
        <w:trPr>
          <w:trHeight w:val="85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Lp.</w:t>
            </w:r>
          </w:p>
        </w:tc>
        <w:tc>
          <w:tcPr>
            <w:tcW w:w="30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chemiczna</w:t>
            </w:r>
          </w:p>
        </w:tc>
        <w:tc>
          <w:tcPr>
            <w:tcW w:w="113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handlowa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Dawka/posta</w:t>
            </w:r>
            <w:r>
              <w:rPr>
                <w:color w:val="000000"/>
              </w:rPr>
              <w:t>ć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sztuk w opakowaniu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opakowań</w:t>
            </w:r>
          </w:p>
        </w:tc>
        <w:tc>
          <w:tcPr>
            <w:tcW w:w="1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Cena opakowania netto w zł</w:t>
            </w:r>
          </w:p>
        </w:tc>
        <w:tc>
          <w:tcPr>
            <w:tcW w:w="16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netto w zł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VAT %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brutto w zł</w:t>
            </w:r>
          </w:p>
        </w:tc>
      </w:tr>
      <w:tr w:rsidR="00EB6701" w:rsidRPr="003F1937" w:rsidTr="005E78F8">
        <w:trPr>
          <w:trHeight w:val="28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30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2</w:t>
            </w:r>
          </w:p>
        </w:tc>
        <w:tc>
          <w:tcPr>
            <w:tcW w:w="113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6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8=6x7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10=8+9</w:t>
            </w:r>
          </w:p>
        </w:tc>
      </w:tr>
      <w:tr w:rsidR="00EB6701" w:rsidRPr="003F1937" w:rsidTr="005E78F8">
        <w:trPr>
          <w:trHeight w:val="510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30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GLEKAPREWIR/PIBRENTASVIR</w:t>
            </w:r>
          </w:p>
        </w:tc>
        <w:tc>
          <w:tcPr>
            <w:tcW w:w="113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 xml:space="preserve">100mg/40 mg 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84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A17770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230</w:t>
            </w:r>
          </w:p>
        </w:tc>
        <w:tc>
          <w:tcPr>
            <w:tcW w:w="16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</w:p>
        </w:tc>
        <w:tc>
          <w:tcPr>
            <w:tcW w:w="16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right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right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right"/>
              <w:rPr>
                <w:color w:val="000000"/>
              </w:rPr>
            </w:pPr>
          </w:p>
        </w:tc>
      </w:tr>
    </w:tbl>
    <w:p w:rsidR="00EB6701" w:rsidRPr="003F1937" w:rsidRDefault="00EB6701" w:rsidP="00EB6701"/>
    <w:p w:rsidR="00EB6701" w:rsidRPr="003F1937" w:rsidRDefault="00EB6701" w:rsidP="00EB6701"/>
    <w:p w:rsidR="00EB6701" w:rsidRPr="003F1937" w:rsidRDefault="00EB6701" w:rsidP="00EB6701"/>
    <w:p w:rsidR="00EB6701" w:rsidRPr="00F525B4" w:rsidRDefault="00EB6701" w:rsidP="00EB6701">
      <w:pPr>
        <w:rPr>
          <w:sz w:val="22"/>
          <w:szCs w:val="22"/>
        </w:rPr>
      </w:pPr>
      <w:r w:rsidRPr="00F525B4">
        <w:rPr>
          <w:sz w:val="22"/>
          <w:szCs w:val="22"/>
        </w:rPr>
        <w:t xml:space="preserve">Cena pakietu nr </w:t>
      </w:r>
      <w:r w:rsidR="00A17770">
        <w:rPr>
          <w:sz w:val="22"/>
          <w:szCs w:val="22"/>
        </w:rPr>
        <w:t xml:space="preserve"> 8</w:t>
      </w:r>
      <w:r>
        <w:rPr>
          <w:sz w:val="22"/>
          <w:szCs w:val="22"/>
        </w:rPr>
        <w:t xml:space="preserve"> </w:t>
      </w:r>
      <w:r w:rsidRPr="00F525B4">
        <w:rPr>
          <w:bCs/>
          <w:sz w:val="22"/>
          <w:szCs w:val="22"/>
        </w:rPr>
        <w:t>.............................................................</w:t>
      </w:r>
      <w:r w:rsidRPr="00F525B4">
        <w:rPr>
          <w:sz w:val="22"/>
          <w:szCs w:val="22"/>
        </w:rPr>
        <w:t>zł netto + ............................... zł VAT = .....................................................zł brutto</w:t>
      </w:r>
    </w:p>
    <w:p w:rsidR="00EB6701" w:rsidRPr="00F525B4" w:rsidRDefault="00EB6701" w:rsidP="00EB6701">
      <w:pPr>
        <w:rPr>
          <w:sz w:val="22"/>
          <w:szCs w:val="22"/>
        </w:rPr>
      </w:pPr>
    </w:p>
    <w:p w:rsidR="00EB6701" w:rsidRPr="00F525B4" w:rsidRDefault="00EB6701" w:rsidP="00EB6701">
      <w:pPr>
        <w:rPr>
          <w:sz w:val="22"/>
          <w:szCs w:val="22"/>
        </w:rPr>
      </w:pPr>
    </w:p>
    <w:p w:rsidR="00EB6701" w:rsidRPr="00F525B4" w:rsidRDefault="00EB6701" w:rsidP="00EB6701">
      <w:pPr>
        <w:rPr>
          <w:sz w:val="22"/>
          <w:szCs w:val="22"/>
        </w:rPr>
      </w:pPr>
      <w:r w:rsidRPr="00F525B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EB6701" w:rsidRPr="003F1937" w:rsidRDefault="00EB6701" w:rsidP="00EB6701"/>
    <w:p w:rsidR="00EB6701" w:rsidRDefault="00EB6701" w:rsidP="00EB6701"/>
    <w:p w:rsidR="00EB6701" w:rsidRDefault="00EB6701" w:rsidP="00EB6701"/>
    <w:p w:rsidR="00EB6701" w:rsidRPr="003F1937" w:rsidRDefault="00EB6701" w:rsidP="00EB6701"/>
    <w:p w:rsidR="00EB6701" w:rsidRPr="003F1937" w:rsidRDefault="00EB6701" w:rsidP="00EB6701"/>
    <w:p w:rsidR="00EB6701" w:rsidRPr="003F1937" w:rsidRDefault="00EB6701" w:rsidP="00EB6701"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  <w:t>.............................................................................</w:t>
      </w:r>
    </w:p>
    <w:p w:rsidR="00EB6701" w:rsidRPr="003F1937" w:rsidRDefault="00EB6701" w:rsidP="00EB6701">
      <w:pPr>
        <w:ind w:left="8499" w:firstLine="709"/>
      </w:pPr>
      <w:r w:rsidRPr="003F1937">
        <w:t xml:space="preserve">Pieczęć i podpis osoby uprawnionej do składania </w:t>
      </w:r>
      <w:r w:rsidRPr="003F1937">
        <w:br/>
        <w:t xml:space="preserve">               oświadczeń woli w imieniu Wykonawcy</w:t>
      </w:r>
    </w:p>
    <w:p w:rsidR="00EB6701" w:rsidRPr="003F1937" w:rsidRDefault="00EB6701" w:rsidP="00EB6701"/>
    <w:p w:rsidR="00EB6701" w:rsidRDefault="00EB6701" w:rsidP="00EB6701"/>
    <w:p w:rsidR="00EB6701" w:rsidRDefault="00EB6701" w:rsidP="00EB6701"/>
    <w:p w:rsidR="00EB6701" w:rsidRDefault="00EB6701" w:rsidP="00EB6701"/>
    <w:p w:rsidR="00EB6701" w:rsidRDefault="00EB6701" w:rsidP="00EB6701"/>
    <w:p w:rsidR="00EB6701" w:rsidRDefault="00EB6701" w:rsidP="00EB6701"/>
    <w:p w:rsidR="00EB6701" w:rsidRDefault="00EB6701" w:rsidP="00EB6701"/>
    <w:p w:rsidR="00EB6701" w:rsidRDefault="00EB6701" w:rsidP="00EB6701"/>
    <w:p w:rsidR="00EB6701" w:rsidRDefault="00EB6701" w:rsidP="00EB6701"/>
    <w:p w:rsidR="00EB6701" w:rsidRDefault="00EB6701" w:rsidP="00EB6701"/>
    <w:p w:rsidR="00EB6701" w:rsidRDefault="00EB6701" w:rsidP="00EB6701"/>
    <w:p w:rsidR="00EB6701" w:rsidRDefault="00EB6701" w:rsidP="00EB6701"/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8"/>
        <w:gridCol w:w="3099"/>
        <w:gridCol w:w="1133"/>
        <w:gridCol w:w="1986"/>
        <w:gridCol w:w="1543"/>
        <w:gridCol w:w="867"/>
        <w:gridCol w:w="1441"/>
        <w:gridCol w:w="1661"/>
        <w:gridCol w:w="610"/>
        <w:gridCol w:w="1374"/>
      </w:tblGrid>
      <w:tr w:rsidR="00EB6701" w:rsidRPr="003F1937" w:rsidTr="005E78F8">
        <w:trPr>
          <w:trHeight w:val="570"/>
          <w:tblCellSpacing w:w="0" w:type="dxa"/>
        </w:trPr>
        <w:tc>
          <w:tcPr>
            <w:tcW w:w="14032" w:type="dxa"/>
            <w:gridSpan w:val="10"/>
            <w:shd w:val="clear" w:color="auto" w:fill="E6E6E6"/>
            <w:vAlign w:val="center"/>
            <w:hideMark/>
          </w:tcPr>
          <w:p w:rsidR="00EB6701" w:rsidRPr="003A1EC6" w:rsidRDefault="00EB6701" w:rsidP="005E78F8">
            <w:pPr>
              <w:jc w:val="center"/>
              <w:rPr>
                <w:bCs/>
                <w:color w:val="000000"/>
              </w:rPr>
            </w:pPr>
            <w:r w:rsidRPr="003A1EC6">
              <w:rPr>
                <w:bCs/>
                <w:color w:val="000000"/>
              </w:rPr>
              <w:lastRenderedPageBreak/>
              <w:t>ARKUSZ CENOWY</w:t>
            </w:r>
          </w:p>
          <w:p w:rsidR="00EB6701" w:rsidRDefault="00EB6701" w:rsidP="005E78F8">
            <w:pPr>
              <w:jc w:val="center"/>
              <w:rPr>
                <w:b/>
                <w:bCs/>
                <w:color w:val="000000"/>
              </w:rPr>
            </w:pPr>
          </w:p>
          <w:p w:rsidR="00EB6701" w:rsidRPr="003F1937" w:rsidRDefault="00EB6701" w:rsidP="00140785">
            <w:pPr>
              <w:jc w:val="center"/>
              <w:rPr>
                <w:color w:val="000000"/>
              </w:rPr>
            </w:pPr>
            <w:r w:rsidRPr="003F1937">
              <w:rPr>
                <w:b/>
                <w:bCs/>
                <w:color w:val="000000"/>
              </w:rPr>
              <w:t xml:space="preserve">PAKIET </w:t>
            </w:r>
            <w:r w:rsidR="00140785">
              <w:rPr>
                <w:b/>
                <w:bCs/>
                <w:color w:val="000000"/>
              </w:rPr>
              <w:t>NR 9</w:t>
            </w:r>
            <w:r>
              <w:rPr>
                <w:b/>
                <w:bCs/>
                <w:color w:val="000000"/>
              </w:rPr>
              <w:t xml:space="preserve">  </w:t>
            </w:r>
            <w:r w:rsidR="00210D0C">
              <w:rPr>
                <w:b/>
                <w:bCs/>
                <w:color w:val="000000"/>
              </w:rPr>
              <w:t xml:space="preserve">     </w:t>
            </w:r>
            <w:r w:rsidRPr="003F1937">
              <w:rPr>
                <w:b/>
                <w:bCs/>
                <w:color w:val="000000"/>
              </w:rPr>
              <w:t>WZW C LEKI BEZINTERFERONOWE</w:t>
            </w:r>
            <w:r>
              <w:rPr>
                <w:b/>
                <w:bCs/>
                <w:color w:val="000000"/>
              </w:rPr>
              <w:t xml:space="preserve"> </w:t>
            </w:r>
            <w:r w:rsidR="00140785">
              <w:rPr>
                <w:b/>
                <w:bCs/>
                <w:color w:val="000000"/>
              </w:rPr>
              <w:t>3</w:t>
            </w:r>
          </w:p>
        </w:tc>
      </w:tr>
      <w:tr w:rsidR="00EB6701" w:rsidRPr="003F1937" w:rsidTr="005E78F8">
        <w:trPr>
          <w:trHeight w:val="85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Lp.</w:t>
            </w:r>
          </w:p>
        </w:tc>
        <w:tc>
          <w:tcPr>
            <w:tcW w:w="30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chemiczna</w:t>
            </w:r>
          </w:p>
        </w:tc>
        <w:tc>
          <w:tcPr>
            <w:tcW w:w="113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Nazwa handlowa</w:t>
            </w:r>
          </w:p>
        </w:tc>
        <w:tc>
          <w:tcPr>
            <w:tcW w:w="19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Dawka/posta</w:t>
            </w:r>
            <w:r>
              <w:rPr>
                <w:color w:val="000000"/>
              </w:rPr>
              <w:t>ć</w:t>
            </w:r>
          </w:p>
        </w:tc>
        <w:tc>
          <w:tcPr>
            <w:tcW w:w="15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sztuk w opakowaniu</w:t>
            </w:r>
          </w:p>
        </w:tc>
        <w:tc>
          <w:tcPr>
            <w:tcW w:w="8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Ilość opakowań</w:t>
            </w:r>
          </w:p>
        </w:tc>
        <w:tc>
          <w:tcPr>
            <w:tcW w:w="14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Cena opakowania netto w zł</w:t>
            </w:r>
          </w:p>
        </w:tc>
        <w:tc>
          <w:tcPr>
            <w:tcW w:w="16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netto w zł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VAT %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Wartość brutto w zł</w:t>
            </w:r>
          </w:p>
        </w:tc>
      </w:tr>
      <w:tr w:rsidR="00EB6701" w:rsidRPr="003F1937" w:rsidTr="005E78F8">
        <w:trPr>
          <w:trHeight w:val="285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30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2</w:t>
            </w:r>
          </w:p>
        </w:tc>
        <w:tc>
          <w:tcPr>
            <w:tcW w:w="113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3</w:t>
            </w:r>
          </w:p>
        </w:tc>
        <w:tc>
          <w:tcPr>
            <w:tcW w:w="19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4</w:t>
            </w:r>
          </w:p>
        </w:tc>
        <w:tc>
          <w:tcPr>
            <w:tcW w:w="15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6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8=6x7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10=8+9</w:t>
            </w:r>
          </w:p>
        </w:tc>
      </w:tr>
      <w:tr w:rsidR="00EB6701" w:rsidRPr="003F1937" w:rsidTr="005E78F8">
        <w:trPr>
          <w:trHeight w:val="510"/>
          <w:tblCellSpacing w:w="0" w:type="dxa"/>
        </w:trPr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 w:rsidRPr="003F1937">
              <w:rPr>
                <w:color w:val="000000"/>
              </w:rPr>
              <w:t>1</w:t>
            </w:r>
          </w:p>
        </w:tc>
        <w:tc>
          <w:tcPr>
            <w:tcW w:w="30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SOBOSBUWIR/WELPATASWIR</w:t>
            </w:r>
          </w:p>
        </w:tc>
        <w:tc>
          <w:tcPr>
            <w:tcW w:w="113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</w:p>
        </w:tc>
        <w:tc>
          <w:tcPr>
            <w:tcW w:w="19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400mg/10</w:t>
            </w:r>
            <w:r w:rsidRPr="003F1937">
              <w:rPr>
                <w:color w:val="000000"/>
              </w:rPr>
              <w:t xml:space="preserve">0 mg </w:t>
            </w:r>
          </w:p>
        </w:tc>
        <w:tc>
          <w:tcPr>
            <w:tcW w:w="15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8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140785" w:rsidP="005E78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180</w:t>
            </w:r>
          </w:p>
        </w:tc>
        <w:tc>
          <w:tcPr>
            <w:tcW w:w="14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center"/>
              <w:rPr>
                <w:color w:val="000000"/>
              </w:rPr>
            </w:pPr>
          </w:p>
        </w:tc>
        <w:tc>
          <w:tcPr>
            <w:tcW w:w="16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right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right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  <w:hideMark/>
          </w:tcPr>
          <w:p w:rsidR="00EB6701" w:rsidRPr="003F1937" w:rsidRDefault="00EB6701" w:rsidP="005E78F8">
            <w:pPr>
              <w:jc w:val="right"/>
              <w:rPr>
                <w:color w:val="000000"/>
              </w:rPr>
            </w:pPr>
          </w:p>
        </w:tc>
      </w:tr>
    </w:tbl>
    <w:p w:rsidR="00EB6701" w:rsidRPr="003F1937" w:rsidRDefault="00EB6701" w:rsidP="00EB6701"/>
    <w:p w:rsidR="00EB6701" w:rsidRPr="003F1937" w:rsidRDefault="00EB6701" w:rsidP="00EB6701"/>
    <w:p w:rsidR="00EB6701" w:rsidRPr="003F1937" w:rsidRDefault="00EB6701" w:rsidP="00EB6701"/>
    <w:p w:rsidR="00EB6701" w:rsidRPr="00F525B4" w:rsidRDefault="00EB6701" w:rsidP="00EB6701">
      <w:pPr>
        <w:rPr>
          <w:sz w:val="22"/>
          <w:szCs w:val="22"/>
        </w:rPr>
      </w:pPr>
      <w:r w:rsidRPr="00F525B4">
        <w:rPr>
          <w:sz w:val="22"/>
          <w:szCs w:val="22"/>
        </w:rPr>
        <w:t xml:space="preserve">Cena pakietu nr </w:t>
      </w:r>
      <w:r w:rsidR="00140785">
        <w:rPr>
          <w:sz w:val="22"/>
          <w:szCs w:val="22"/>
        </w:rPr>
        <w:t xml:space="preserve"> 9</w:t>
      </w:r>
      <w:r>
        <w:rPr>
          <w:sz w:val="22"/>
          <w:szCs w:val="22"/>
        </w:rPr>
        <w:t xml:space="preserve"> </w:t>
      </w:r>
      <w:r w:rsidRPr="00F525B4">
        <w:rPr>
          <w:bCs/>
          <w:sz w:val="22"/>
          <w:szCs w:val="22"/>
        </w:rPr>
        <w:t>.............................................................</w:t>
      </w:r>
      <w:r w:rsidRPr="00F525B4">
        <w:rPr>
          <w:sz w:val="22"/>
          <w:szCs w:val="22"/>
        </w:rPr>
        <w:t>zł netto + ............................... zł VAT = .....................................................zł brutto</w:t>
      </w:r>
    </w:p>
    <w:p w:rsidR="00EB6701" w:rsidRPr="00F525B4" w:rsidRDefault="00EB6701" w:rsidP="00EB6701">
      <w:pPr>
        <w:rPr>
          <w:sz w:val="22"/>
          <w:szCs w:val="22"/>
        </w:rPr>
      </w:pPr>
    </w:p>
    <w:p w:rsidR="00EB6701" w:rsidRPr="00F525B4" w:rsidRDefault="00EB6701" w:rsidP="00EB6701">
      <w:pPr>
        <w:rPr>
          <w:sz w:val="22"/>
          <w:szCs w:val="22"/>
        </w:rPr>
      </w:pPr>
    </w:p>
    <w:p w:rsidR="00EB6701" w:rsidRPr="00F525B4" w:rsidRDefault="00EB6701" w:rsidP="00EB6701">
      <w:pPr>
        <w:rPr>
          <w:sz w:val="22"/>
          <w:szCs w:val="22"/>
        </w:rPr>
      </w:pPr>
      <w:r w:rsidRPr="00F525B4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EB6701" w:rsidRPr="003F1937" w:rsidRDefault="00EB6701" w:rsidP="00EB6701"/>
    <w:p w:rsidR="00EB6701" w:rsidRDefault="00EB6701" w:rsidP="00EB6701"/>
    <w:p w:rsidR="00EB6701" w:rsidRDefault="00EB6701" w:rsidP="00EB6701"/>
    <w:p w:rsidR="00EB6701" w:rsidRPr="003F1937" w:rsidRDefault="00EB6701" w:rsidP="00EB6701"/>
    <w:p w:rsidR="00EB6701" w:rsidRPr="003F1937" w:rsidRDefault="00EB6701" w:rsidP="00EB6701"/>
    <w:p w:rsidR="00EB6701" w:rsidRPr="003F1937" w:rsidRDefault="00EB6701" w:rsidP="00EB6701"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</w:r>
      <w:r w:rsidRPr="003F1937">
        <w:tab/>
        <w:t>.............................................................................</w:t>
      </w:r>
    </w:p>
    <w:p w:rsidR="00EB6701" w:rsidRPr="003F1937" w:rsidRDefault="00EB6701" w:rsidP="00EB6701">
      <w:pPr>
        <w:ind w:left="8499" w:firstLine="709"/>
      </w:pPr>
      <w:r w:rsidRPr="003F1937">
        <w:t xml:space="preserve">Pieczęć i podpis osoby uprawnionej do składania </w:t>
      </w:r>
      <w:r w:rsidRPr="003F1937">
        <w:br/>
        <w:t xml:space="preserve">               oświadczeń woli w imieniu Wykonawcy</w:t>
      </w:r>
    </w:p>
    <w:p w:rsidR="00EB6701" w:rsidRDefault="00EB6701" w:rsidP="00EB6701"/>
    <w:p w:rsidR="00EB6701" w:rsidRDefault="00EB6701" w:rsidP="00EB6701"/>
    <w:p w:rsidR="00EB6701" w:rsidRDefault="00EB6701" w:rsidP="00EB6701"/>
    <w:p w:rsidR="00EB6701" w:rsidRDefault="00EB6701" w:rsidP="00EB6701"/>
    <w:p w:rsidR="00EB6701" w:rsidRDefault="00EB6701" w:rsidP="00EB6701"/>
    <w:p w:rsidR="00EB6701" w:rsidRDefault="00EB6701" w:rsidP="00EB6701"/>
    <w:p w:rsidR="00EB6701" w:rsidRDefault="00EB6701" w:rsidP="00EB6701"/>
    <w:p w:rsidR="00EB6701" w:rsidRDefault="00EB6701" w:rsidP="00EB6701"/>
    <w:p w:rsidR="00EB6701" w:rsidRDefault="00EB6701" w:rsidP="00EB6701"/>
    <w:p w:rsidR="00EB6701" w:rsidRDefault="00EB6701" w:rsidP="00EB6701"/>
    <w:p w:rsidR="00EB6701" w:rsidRDefault="00EB6701" w:rsidP="00EB6701"/>
    <w:p w:rsidR="003C32D4" w:rsidRDefault="003C32D4" w:rsidP="009C598E">
      <w:pPr>
        <w:rPr>
          <w:sz w:val="24"/>
        </w:rPr>
      </w:pPr>
    </w:p>
    <w:sectPr w:rsidR="003C32D4" w:rsidSect="009C59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6DFA" w:rsidRDefault="00936DFA" w:rsidP="00182E43">
      <w:r>
        <w:separator/>
      </w:r>
    </w:p>
  </w:endnote>
  <w:endnote w:type="continuationSeparator" w:id="0">
    <w:p w:rsidR="00936DFA" w:rsidRDefault="00936DFA" w:rsidP="00182E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2D4" w:rsidRDefault="00E25CB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C598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C598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C32D4" w:rsidRDefault="003C32D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2D4" w:rsidRDefault="003C32D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C32D4" w:rsidRDefault="003C32D4">
    <w:pPr>
      <w:pStyle w:val="Stopka"/>
      <w:tabs>
        <w:tab w:val="clear" w:pos="4536"/>
      </w:tabs>
      <w:jc w:val="center"/>
    </w:pPr>
  </w:p>
  <w:p w:rsidR="003C32D4" w:rsidRDefault="009C598E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E25CBC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E25CBC">
      <w:rPr>
        <w:rStyle w:val="Numerstrony"/>
        <w:rFonts w:ascii="Arial" w:hAnsi="Arial"/>
      </w:rPr>
      <w:fldChar w:fldCharType="separate"/>
    </w:r>
    <w:r w:rsidR="004A21F2">
      <w:rPr>
        <w:rStyle w:val="Numerstrony"/>
        <w:rFonts w:ascii="Arial" w:hAnsi="Arial"/>
        <w:noProof/>
      </w:rPr>
      <w:t>8</w:t>
    </w:r>
    <w:r w:rsidR="00E25CBC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E25CBC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E25CBC">
      <w:rPr>
        <w:rStyle w:val="Numerstrony"/>
        <w:rFonts w:ascii="Arial" w:hAnsi="Arial"/>
      </w:rPr>
      <w:fldChar w:fldCharType="separate"/>
    </w:r>
    <w:r w:rsidR="004A21F2">
      <w:rPr>
        <w:rStyle w:val="Numerstrony"/>
        <w:rFonts w:ascii="Arial" w:hAnsi="Arial"/>
        <w:noProof/>
      </w:rPr>
      <w:t>9</w:t>
    </w:r>
    <w:r w:rsidR="00E25CBC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2D4" w:rsidRDefault="003C32D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C32D4" w:rsidRDefault="003C32D4">
    <w:pPr>
      <w:pStyle w:val="Stopka"/>
      <w:tabs>
        <w:tab w:val="clear" w:pos="4536"/>
      </w:tabs>
      <w:jc w:val="center"/>
    </w:pPr>
  </w:p>
  <w:p w:rsidR="003C32D4" w:rsidRDefault="009C598E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E25CB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25CBC">
      <w:rPr>
        <w:rStyle w:val="Numerstrony"/>
      </w:rPr>
      <w:fldChar w:fldCharType="separate"/>
    </w:r>
    <w:r>
      <w:rPr>
        <w:rStyle w:val="Numerstrony"/>
        <w:noProof/>
      </w:rPr>
      <w:t>1</w:t>
    </w:r>
    <w:r w:rsidR="00E25CBC">
      <w:rPr>
        <w:rStyle w:val="Numerstrony"/>
      </w:rPr>
      <w:fldChar w:fldCharType="end"/>
    </w:r>
    <w:r>
      <w:rPr>
        <w:rStyle w:val="Numerstrony"/>
      </w:rPr>
      <w:t>/</w:t>
    </w:r>
    <w:r w:rsidR="00E25CB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25CBC">
      <w:rPr>
        <w:rStyle w:val="Numerstrony"/>
      </w:rPr>
      <w:fldChar w:fldCharType="separate"/>
    </w:r>
    <w:r w:rsidR="004A21F2">
      <w:rPr>
        <w:rStyle w:val="Numerstrony"/>
        <w:noProof/>
      </w:rPr>
      <w:t>9</w:t>
    </w:r>
    <w:r w:rsidR="00E25CB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6DFA" w:rsidRDefault="00936DFA" w:rsidP="00182E43">
      <w:r>
        <w:separator/>
      </w:r>
    </w:p>
  </w:footnote>
  <w:footnote w:type="continuationSeparator" w:id="0">
    <w:p w:rsidR="00936DFA" w:rsidRDefault="00936DFA" w:rsidP="00182E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1CC" w:rsidRDefault="004021C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1CC" w:rsidRDefault="004021C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2D4" w:rsidRDefault="003C32D4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21CC"/>
    <w:rsid w:val="000F2408"/>
    <w:rsid w:val="00140785"/>
    <w:rsid w:val="001566C7"/>
    <w:rsid w:val="00210D0C"/>
    <w:rsid w:val="003C32D4"/>
    <w:rsid w:val="004021CC"/>
    <w:rsid w:val="004935BE"/>
    <w:rsid w:val="004A21F2"/>
    <w:rsid w:val="004E20D5"/>
    <w:rsid w:val="005348F4"/>
    <w:rsid w:val="00536FA3"/>
    <w:rsid w:val="00936DFA"/>
    <w:rsid w:val="00984D71"/>
    <w:rsid w:val="009C598E"/>
    <w:rsid w:val="00A17770"/>
    <w:rsid w:val="00D63049"/>
    <w:rsid w:val="00D95275"/>
    <w:rsid w:val="00E25CBC"/>
    <w:rsid w:val="00E57FAB"/>
    <w:rsid w:val="00EB6701"/>
    <w:rsid w:val="00EE7C28"/>
    <w:rsid w:val="00FF77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2D4"/>
  </w:style>
  <w:style w:type="paragraph" w:styleId="Nagwek1">
    <w:name w:val="heading 1"/>
    <w:basedOn w:val="Normalny"/>
    <w:next w:val="Normalny"/>
    <w:qFormat/>
    <w:rsid w:val="003C32D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C32D4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3C32D4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3C32D4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3C32D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3C32D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3C32D4"/>
  </w:style>
  <w:style w:type="character" w:styleId="Odwoaniedokomentarza">
    <w:name w:val="annotation reference"/>
    <w:basedOn w:val="Domylnaczcionkaakapitu"/>
    <w:semiHidden/>
    <w:rsid w:val="003C32D4"/>
    <w:rPr>
      <w:sz w:val="16"/>
    </w:rPr>
  </w:style>
  <w:style w:type="paragraph" w:styleId="Tekstkomentarza">
    <w:name w:val="annotation text"/>
    <w:basedOn w:val="Normalny"/>
    <w:semiHidden/>
    <w:rsid w:val="003C32D4"/>
  </w:style>
  <w:style w:type="paragraph" w:styleId="Tytu">
    <w:name w:val="Title"/>
    <w:basedOn w:val="Normalny"/>
    <w:qFormat/>
    <w:rsid w:val="003C32D4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3C32D4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rsid w:val="003C32D4"/>
    <w:pPr>
      <w:widowControl w:val="0"/>
      <w:jc w:val="both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21F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21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9</Pages>
  <Words>753</Words>
  <Characters>7743</Characters>
  <Application>Microsoft Office Word</Application>
  <DocSecurity>0</DocSecurity>
  <Lines>64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Szpital</dc:creator>
  <cp:keywords/>
  <cp:lastModifiedBy>Szpital</cp:lastModifiedBy>
  <cp:revision>2</cp:revision>
  <cp:lastPrinted>2020-01-08T11:25:00Z</cp:lastPrinted>
  <dcterms:created xsi:type="dcterms:W3CDTF">2020-01-08T11:30:00Z</dcterms:created>
  <dcterms:modified xsi:type="dcterms:W3CDTF">2020-01-08T11:30:00Z</dcterms:modified>
</cp:coreProperties>
</file>