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532E0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DD32A9" w:rsidRDefault="008D2AB8" w:rsidP="00DD32A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10CC1" w:rsidRPr="00510CC1" w:rsidRDefault="00510CC1" w:rsidP="008D2AB8">
      <w:pPr>
        <w:ind w:right="-110"/>
        <w:rPr>
          <w:b/>
        </w:rPr>
      </w:pPr>
      <w:r w:rsidRPr="00510CC1">
        <w:rPr>
          <w:b/>
        </w:rPr>
        <w:t>Akademia Górniczo - Hutnicza</w:t>
      </w:r>
    </w:p>
    <w:p w:rsidR="00510CC1" w:rsidRPr="00510CC1" w:rsidRDefault="00510CC1" w:rsidP="008D2AB8">
      <w:pPr>
        <w:ind w:right="-110"/>
        <w:rPr>
          <w:b/>
        </w:rPr>
      </w:pPr>
      <w:r w:rsidRPr="00510CC1">
        <w:rPr>
          <w:b/>
        </w:rPr>
        <w:t>im. Stanisława Staszica w Krakowie</w:t>
      </w:r>
    </w:p>
    <w:p w:rsidR="008D2AB8" w:rsidRDefault="00510CC1" w:rsidP="008D2AB8">
      <w:pPr>
        <w:ind w:right="-110"/>
        <w:rPr>
          <w:b/>
        </w:rPr>
      </w:pPr>
      <w:r w:rsidRPr="00510CC1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10CC1" w:rsidP="008D2AB8">
      <w:pPr>
        <w:ind w:right="-110"/>
        <w:rPr>
          <w:b/>
        </w:rPr>
      </w:pPr>
      <w:r w:rsidRPr="00510CC1">
        <w:rPr>
          <w:b/>
        </w:rPr>
        <w:t>Al. Mickiewicza</w:t>
      </w:r>
      <w:r w:rsidR="008D2AB8">
        <w:rPr>
          <w:b/>
        </w:rPr>
        <w:t xml:space="preserve"> </w:t>
      </w:r>
      <w:r w:rsidRPr="00510CC1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10CC1" w:rsidP="008D2AB8">
      <w:pPr>
        <w:rPr>
          <w:b/>
        </w:rPr>
      </w:pPr>
      <w:r w:rsidRPr="00510CC1">
        <w:rPr>
          <w:b/>
        </w:rPr>
        <w:t>30-059</w:t>
      </w:r>
      <w:r w:rsidR="008D2AB8">
        <w:rPr>
          <w:b/>
        </w:rPr>
        <w:t xml:space="preserve"> </w:t>
      </w:r>
      <w:r w:rsidRPr="00510CC1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10CC1" w:rsidRPr="00510CC1">
        <w:rPr>
          <w:b/>
        </w:rPr>
        <w:t>dostawa 4 szt. projektorów multimedial</w:t>
      </w:r>
      <w:r w:rsidR="001E6371">
        <w:rPr>
          <w:b/>
        </w:rPr>
        <w:t xml:space="preserve">nych dla </w:t>
      </w:r>
      <w:proofErr w:type="spellStart"/>
      <w:r w:rsidR="001E6371">
        <w:rPr>
          <w:b/>
        </w:rPr>
        <w:t>WEAIiIB</w:t>
      </w:r>
      <w:proofErr w:type="spellEnd"/>
      <w:r w:rsidR="001E6371">
        <w:rPr>
          <w:b/>
        </w:rPr>
        <w:t xml:space="preserve"> - KC-zp.272-</w:t>
      </w:r>
      <w:bookmarkStart w:id="0" w:name="_GoBack"/>
      <w:bookmarkEnd w:id="0"/>
      <w:r w:rsidR="005B1F01">
        <w:rPr>
          <w:b/>
        </w:rPr>
        <w:t>6</w:t>
      </w:r>
      <w:r w:rsidR="00510CC1" w:rsidRPr="00510CC1">
        <w:rPr>
          <w:b/>
        </w:rPr>
        <w:t>/</w:t>
      </w:r>
      <w:r w:rsidR="005B1F01">
        <w:rPr>
          <w:b/>
        </w:rPr>
        <w:t>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B902F0" w:rsidRDefault="00B902F0" w:rsidP="00B902F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B902F0" w:rsidRDefault="00B902F0" w:rsidP="00B902F0">
      <w:pPr>
        <w:widowControl w:val="0"/>
        <w:spacing w:line="264" w:lineRule="auto"/>
        <w:ind w:right="1"/>
        <w:rPr>
          <w:b/>
        </w:rPr>
      </w:pPr>
    </w:p>
    <w:p w:rsidR="00B902F0" w:rsidRDefault="00B902F0" w:rsidP="00B902F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B902F0" w:rsidRPr="00FB1B4F" w:rsidRDefault="00B902F0" w:rsidP="00B902F0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B902F0" w:rsidRPr="00FB1B4F" w:rsidRDefault="00B902F0" w:rsidP="00B902F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B902F0" w:rsidRPr="00FB1B4F" w:rsidRDefault="00B902F0" w:rsidP="00B902F0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B902F0" w:rsidRDefault="00B902F0" w:rsidP="00B902F0">
      <w:pPr>
        <w:pStyle w:val="Tekstpodstawowy"/>
      </w:pPr>
      <w:r>
        <w:t>Powyższa cena zawiera podatek VAT w wysokości .......... % tj.…………………….PLN</w:t>
      </w:r>
    </w:p>
    <w:p w:rsidR="00B902F0" w:rsidRDefault="00B902F0" w:rsidP="00B902F0">
      <w:pPr>
        <w:pStyle w:val="Tekstpodstawowy"/>
      </w:pPr>
      <w:r>
        <w:t>Typ/producent/model zaoferowanych projektorów multimedialnych</w:t>
      </w:r>
      <w:r w:rsidRPr="00FE545C">
        <w:rPr>
          <w:b w:val="0"/>
        </w:rPr>
        <w:t>……………………</w:t>
      </w:r>
    </w:p>
    <w:p w:rsidR="00B902F0" w:rsidRDefault="00B902F0" w:rsidP="00B902F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A27C45">
        <w:rPr>
          <w:b/>
        </w:rPr>
        <w:t>do 7 dni od daty podpisania umowy.</w:t>
      </w:r>
    </w:p>
    <w:p w:rsidR="00B902F0" w:rsidRPr="00A27C45" w:rsidRDefault="00B902F0" w:rsidP="00B902F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</w:t>
      </w:r>
      <w:r w:rsidRPr="00A27C45">
        <w:rPr>
          <w:b/>
        </w:rPr>
        <w:t xml:space="preserve">………… miesięcy </w:t>
      </w:r>
      <w:r w:rsidRPr="00A27C45">
        <w:t>(</w:t>
      </w:r>
      <w:r w:rsidRPr="00A27C45">
        <w:rPr>
          <w:i/>
        </w:rPr>
        <w:t>kryterium oceny ofert)</w:t>
      </w:r>
    </w:p>
    <w:p w:rsidR="00B902F0" w:rsidRPr="00FE545C" w:rsidRDefault="00B902F0" w:rsidP="00B902F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902F0" w:rsidRPr="00FE545C" w:rsidRDefault="00B902F0" w:rsidP="00B902F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DD32A9" w:rsidRPr="00CB527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902F0" w:rsidRDefault="00B902F0" w:rsidP="00B902F0">
      <w:pPr>
        <w:jc w:val="both"/>
        <w:rPr>
          <w:sz w:val="18"/>
          <w:szCs w:val="18"/>
        </w:rPr>
      </w:pPr>
    </w:p>
    <w:p w:rsidR="00B902F0" w:rsidRPr="00DD32A9" w:rsidRDefault="00B902F0" w:rsidP="00DD32A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B902F0" w:rsidRPr="00730EFE" w:rsidRDefault="00B902F0" w:rsidP="00B902F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A27C45">
        <w:rPr>
          <w:color w:val="000000"/>
          <w:sz w:val="22"/>
          <w:szCs w:val="22"/>
          <w:lang w:eastAsia="ar-SA"/>
        </w:rPr>
        <w:t>przez okres 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B902F0" w:rsidRPr="001D671E" w:rsidRDefault="00B902F0" w:rsidP="00B902F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DD32A9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B902F0" w:rsidRDefault="00B902F0" w:rsidP="00B902F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902F0" w:rsidRDefault="00B902F0" w:rsidP="00B902F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902F0" w:rsidRPr="00A27C45" w:rsidRDefault="00B902F0" w:rsidP="00B902F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A27C45">
        <w:rPr>
          <w:i/>
          <w:sz w:val="22"/>
          <w:szCs w:val="22"/>
        </w:rPr>
        <w:t>oświadczenia np. przez jego wykreślenie).</w:t>
      </w:r>
    </w:p>
    <w:p w:rsidR="00B902F0" w:rsidRPr="00A27C45" w:rsidRDefault="00B902F0" w:rsidP="00B902F0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A27C45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B902F0" w:rsidRPr="00A27C45" w:rsidRDefault="00B902F0" w:rsidP="00B902F0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A27C45">
        <w:rPr>
          <w:sz w:val="20"/>
          <w:szCs w:val="22"/>
        </w:rPr>
        <w:t>po zakończeniu postępowania wadium należy zwrócić.</w:t>
      </w:r>
      <w:r w:rsidRPr="00A27C45">
        <w:rPr>
          <w:rStyle w:val="Odwoanieprzypisudolnego"/>
          <w:sz w:val="20"/>
          <w:szCs w:val="22"/>
        </w:rPr>
        <w:footnoteReference w:id="1"/>
      </w:r>
    </w:p>
    <w:p w:rsidR="00B902F0" w:rsidRPr="00A27C45" w:rsidRDefault="00B902F0" w:rsidP="00B902F0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27C45">
        <w:rPr>
          <w:sz w:val="20"/>
          <w:szCs w:val="22"/>
        </w:rPr>
        <w:t>Bank: ........................................................................</w:t>
      </w:r>
    </w:p>
    <w:p w:rsidR="00B902F0" w:rsidRPr="00A27C45" w:rsidRDefault="00B902F0" w:rsidP="00B902F0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27C45">
        <w:rPr>
          <w:sz w:val="20"/>
          <w:szCs w:val="22"/>
        </w:rPr>
        <w:t>Nr konta ....................................................................</w:t>
      </w:r>
    </w:p>
    <w:p w:rsidR="00B902F0" w:rsidRPr="00A27C45" w:rsidRDefault="00B902F0" w:rsidP="00B902F0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27C45">
        <w:rPr>
          <w:sz w:val="20"/>
          <w:szCs w:val="22"/>
        </w:rPr>
        <w:t>Inne ...........................................................................</w:t>
      </w:r>
    </w:p>
    <w:p w:rsidR="00B902F0" w:rsidRPr="001D671E" w:rsidRDefault="00B902F0" w:rsidP="00B902F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902F0" w:rsidRPr="00FE545C" w:rsidTr="00BF730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02F0" w:rsidRPr="00FE545C" w:rsidRDefault="00B902F0" w:rsidP="00BF730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02F0" w:rsidRPr="00FE545C" w:rsidRDefault="00B902F0" w:rsidP="00BF730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B902F0" w:rsidRPr="00FE545C" w:rsidRDefault="00B902F0" w:rsidP="00BF730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02F0" w:rsidRPr="00FE545C" w:rsidRDefault="00B902F0" w:rsidP="00BF730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B902F0" w:rsidRPr="00FE545C" w:rsidTr="00BF73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02F0" w:rsidRPr="00FE545C" w:rsidRDefault="00B902F0" w:rsidP="00BF730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02F0" w:rsidRPr="00FE545C" w:rsidRDefault="00B902F0" w:rsidP="00BF730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02F0" w:rsidRPr="00FE545C" w:rsidRDefault="00B902F0" w:rsidP="00BF730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902F0" w:rsidRPr="00FE545C" w:rsidTr="00BF73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02F0" w:rsidRPr="00FE545C" w:rsidRDefault="00B902F0" w:rsidP="00BF730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02F0" w:rsidRPr="00FE545C" w:rsidRDefault="00B902F0" w:rsidP="00BF730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02F0" w:rsidRPr="00FE545C" w:rsidRDefault="00B902F0" w:rsidP="00BF730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902F0" w:rsidRDefault="00B902F0" w:rsidP="00B902F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32E02" w:rsidRDefault="00B902F0" w:rsidP="00532E0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902F0" w:rsidRPr="00532E02" w:rsidRDefault="00B902F0" w:rsidP="00532E0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902F0" w:rsidRPr="002F276A" w:rsidRDefault="00B902F0" w:rsidP="00B902F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</w:t>
      </w:r>
    </w:p>
    <w:p w:rsidR="00B902F0" w:rsidRPr="002F276A" w:rsidRDefault="00B902F0" w:rsidP="00B902F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902F0" w:rsidRPr="002F276A" w:rsidRDefault="00B902F0" w:rsidP="00B902F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902F0" w:rsidRPr="002F276A" w:rsidRDefault="00B902F0" w:rsidP="00B902F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902F0" w:rsidRDefault="00B902F0" w:rsidP="00B902F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902F0" w:rsidRDefault="00B902F0" w:rsidP="00B902F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902F0" w:rsidRDefault="00B902F0" w:rsidP="00B902F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902F0" w:rsidRDefault="00B902F0" w:rsidP="00B902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902F0" w:rsidRDefault="00B902F0" w:rsidP="00B902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902F0" w:rsidRDefault="00B902F0" w:rsidP="00B902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902F0" w:rsidRDefault="00B902F0" w:rsidP="00B902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B902F0" w:rsidRPr="000B45FE" w:rsidRDefault="00B902F0" w:rsidP="00B902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902F0" w:rsidRDefault="00B902F0" w:rsidP="00B902F0">
      <w:pPr>
        <w:jc w:val="both"/>
        <w:rPr>
          <w:sz w:val="22"/>
          <w:szCs w:val="22"/>
        </w:rPr>
      </w:pPr>
    </w:p>
    <w:p w:rsidR="00B902F0" w:rsidRDefault="00B902F0" w:rsidP="00B902F0">
      <w:pPr>
        <w:jc w:val="both"/>
        <w:rPr>
          <w:sz w:val="22"/>
          <w:szCs w:val="22"/>
        </w:rPr>
      </w:pPr>
    </w:p>
    <w:p w:rsidR="00B902F0" w:rsidRPr="00D75538" w:rsidRDefault="00B902F0" w:rsidP="00B902F0">
      <w:pPr>
        <w:jc w:val="both"/>
      </w:pPr>
    </w:p>
    <w:p w:rsidR="00B902F0" w:rsidRDefault="00B902F0" w:rsidP="00B902F0">
      <w:pPr>
        <w:jc w:val="both"/>
      </w:pPr>
      <w:r w:rsidRPr="00D75538">
        <w:t>Miejscowość, ……………………., dnia …………………………… r.</w:t>
      </w:r>
    </w:p>
    <w:p w:rsidR="00B902F0" w:rsidRPr="00D75538" w:rsidRDefault="00B902F0" w:rsidP="00B902F0">
      <w:pPr>
        <w:jc w:val="both"/>
      </w:pPr>
    </w:p>
    <w:p w:rsidR="00B902F0" w:rsidRPr="00D75538" w:rsidRDefault="00B902F0" w:rsidP="00B902F0">
      <w:pPr>
        <w:jc w:val="both"/>
      </w:pPr>
    </w:p>
    <w:p w:rsidR="00B902F0" w:rsidRPr="00D75538" w:rsidRDefault="00B902F0" w:rsidP="00B902F0">
      <w:pPr>
        <w:tabs>
          <w:tab w:val="left" w:pos="5040"/>
        </w:tabs>
        <w:ind w:left="708"/>
      </w:pPr>
      <w:r w:rsidRPr="00D75538">
        <w:tab/>
        <w:t>………………………………………….</w:t>
      </w:r>
    </w:p>
    <w:p w:rsidR="00B902F0" w:rsidRPr="00D75538" w:rsidRDefault="00B902F0" w:rsidP="00B902F0">
      <w:pPr>
        <w:tabs>
          <w:tab w:val="left" w:pos="5040"/>
        </w:tabs>
        <w:ind w:left="708"/>
      </w:pPr>
      <w:r w:rsidRPr="00D75538">
        <w:t xml:space="preserve">                                                           podpis osoby/osób upoważnionej/upoważnionych</w:t>
      </w:r>
    </w:p>
    <w:p w:rsidR="00B902F0" w:rsidRPr="00D75538" w:rsidRDefault="00B902F0" w:rsidP="00B902F0">
      <w:pPr>
        <w:jc w:val="right"/>
      </w:pPr>
      <w:r w:rsidRPr="00D75538">
        <w:t>do reprezentowania Wykonawcy</w:t>
      </w:r>
    </w:p>
    <w:p w:rsidR="00B902F0" w:rsidRPr="00D75538" w:rsidRDefault="00B902F0" w:rsidP="00B902F0">
      <w:pPr>
        <w:jc w:val="right"/>
      </w:pPr>
    </w:p>
    <w:p w:rsidR="00B902F0" w:rsidRPr="00D75538" w:rsidRDefault="00B902F0" w:rsidP="00B902F0"/>
    <w:p w:rsidR="00B902F0" w:rsidRPr="00F43CB1" w:rsidRDefault="00B902F0" w:rsidP="00B902F0">
      <w:pPr>
        <w:rPr>
          <w:b/>
        </w:rPr>
      </w:pPr>
      <w:r w:rsidRPr="00F43CB1">
        <w:rPr>
          <w:b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15C" w:rsidRDefault="00CF015C">
      <w:r>
        <w:separator/>
      </w:r>
    </w:p>
  </w:endnote>
  <w:endnote w:type="continuationSeparator" w:id="0">
    <w:p w:rsidR="00CF015C" w:rsidRDefault="00CF0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CC1" w:rsidRDefault="00510C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CC1" w:rsidRDefault="00510C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15C" w:rsidRDefault="00CF015C">
      <w:r>
        <w:separator/>
      </w:r>
    </w:p>
  </w:footnote>
  <w:footnote w:type="continuationSeparator" w:id="0">
    <w:p w:rsidR="00CF015C" w:rsidRDefault="00CF015C">
      <w:r>
        <w:continuationSeparator/>
      </w:r>
    </w:p>
  </w:footnote>
  <w:footnote w:id="1">
    <w:p w:rsidR="00B902F0" w:rsidRDefault="00B902F0" w:rsidP="00B902F0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B902F0" w:rsidRDefault="00B902F0" w:rsidP="00B902F0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B902F0" w:rsidRDefault="00B902F0" w:rsidP="00B902F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CC1" w:rsidRDefault="00510C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CC1" w:rsidRDefault="00510C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015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6371"/>
    <w:rsid w:val="00207E98"/>
    <w:rsid w:val="002723B0"/>
    <w:rsid w:val="00315A4A"/>
    <w:rsid w:val="004B7300"/>
    <w:rsid w:val="004C6753"/>
    <w:rsid w:val="00510CC1"/>
    <w:rsid w:val="00532E02"/>
    <w:rsid w:val="00595C87"/>
    <w:rsid w:val="005B1F01"/>
    <w:rsid w:val="005D2C65"/>
    <w:rsid w:val="005E6D94"/>
    <w:rsid w:val="0063384F"/>
    <w:rsid w:val="00643C6F"/>
    <w:rsid w:val="00646202"/>
    <w:rsid w:val="0065290F"/>
    <w:rsid w:val="006815F6"/>
    <w:rsid w:val="006C760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02F0"/>
    <w:rsid w:val="00C969A6"/>
    <w:rsid w:val="00CA7D36"/>
    <w:rsid w:val="00CF015C"/>
    <w:rsid w:val="00D24208"/>
    <w:rsid w:val="00D60C38"/>
    <w:rsid w:val="00D66893"/>
    <w:rsid w:val="00D90ACB"/>
    <w:rsid w:val="00DC1500"/>
    <w:rsid w:val="00DD32A9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5023C-3DA5-4C8D-91F2-6A0E55F37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506</Words>
  <Characters>4739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1900-12-31T23:00:00Z</cp:lastPrinted>
  <dcterms:created xsi:type="dcterms:W3CDTF">2020-01-02T10:37:00Z</dcterms:created>
  <dcterms:modified xsi:type="dcterms:W3CDTF">2020-01-02T10:37:00Z</dcterms:modified>
</cp:coreProperties>
</file>