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65F33" w:rsidRPr="00965F33">
        <w:rPr>
          <w:b/>
          <w:bCs/>
          <w:sz w:val="24"/>
        </w:rPr>
        <w:t>ZP/43/2019/9</w:t>
      </w:r>
      <w:r>
        <w:rPr>
          <w:sz w:val="24"/>
        </w:rPr>
        <w:tab/>
        <w:t xml:space="preserve"> </w:t>
      </w:r>
      <w:r w:rsidR="00965F33" w:rsidRPr="00965F33">
        <w:rPr>
          <w:sz w:val="24"/>
        </w:rPr>
        <w:t>Kraków</w:t>
      </w:r>
      <w:r>
        <w:rPr>
          <w:sz w:val="24"/>
        </w:rPr>
        <w:t xml:space="preserve"> dnia: </w:t>
      </w:r>
      <w:r w:rsidR="00965F33" w:rsidRPr="00965F33">
        <w:rPr>
          <w:sz w:val="24"/>
        </w:rPr>
        <w:t>2020-01-02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50B25">
        <w:rPr>
          <w:rFonts w:ascii="Times New Roman" w:hAnsi="Times New Roman"/>
        </w:rPr>
        <w:t>-6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65F33" w:rsidRPr="00965F33">
        <w:rPr>
          <w:sz w:val="24"/>
        </w:rPr>
        <w:t>2019-12-30</w:t>
      </w:r>
      <w:r>
        <w:rPr>
          <w:sz w:val="24"/>
        </w:rPr>
        <w:t xml:space="preserve"> do Zamawiającego wpłynęła prośba </w:t>
      </w:r>
      <w:r w:rsidR="00C83F0B">
        <w:rPr>
          <w:sz w:val="24"/>
        </w:rPr>
        <w:br/>
      </w:r>
      <w:bookmarkStart w:id="0" w:name="_GoBack"/>
      <w:bookmarkEnd w:id="0"/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965F33" w:rsidRPr="00965F33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965F33" w:rsidRPr="00965F33">
        <w:rPr>
          <w:b/>
          <w:sz w:val="24"/>
        </w:rPr>
        <w:t>Zakup i dostawa produktów farmaceutycznych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150B25" w:rsidRDefault="00150B2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150B25" w:rsidRDefault="00965F33" w:rsidP="00095B30">
      <w:pPr>
        <w:pStyle w:val="Tekstpodstawowywcity3"/>
        <w:spacing w:line="240" w:lineRule="auto"/>
        <w:ind w:firstLine="0"/>
        <w:rPr>
          <w:sz w:val="24"/>
        </w:rPr>
      </w:pPr>
      <w:r w:rsidRPr="00965F33">
        <w:rPr>
          <w:sz w:val="24"/>
        </w:rPr>
        <w:t xml:space="preserve">1. Do treści §4 ust. 8 wzoru umowy prosimy o dodanie sentencji wynikającej z art. 552 kodeksu cywilnego: "..., z wyłączeniem powołania się przez Wykonawcę na okoliczności, które zgodnie z przepisami prawa powszechnie obowiązującego uprawniają Sprzedającego do odmowy dostarczenia towaru Kupującemu.". </w:t>
      </w:r>
    </w:p>
    <w:p w:rsidR="00150B25" w:rsidRPr="00150B25" w:rsidRDefault="00150B25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150B25">
        <w:rPr>
          <w:b/>
          <w:bCs/>
          <w:sz w:val="24"/>
        </w:rPr>
        <w:t xml:space="preserve">Odpowiedź: Zamawiający nie wyraża zgody. </w:t>
      </w:r>
    </w:p>
    <w:p w:rsidR="00150B25" w:rsidRDefault="00150B2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150B25" w:rsidRDefault="00965F33" w:rsidP="00095B30">
      <w:pPr>
        <w:pStyle w:val="Tekstpodstawowywcity3"/>
        <w:spacing w:line="240" w:lineRule="auto"/>
        <w:ind w:firstLine="0"/>
        <w:rPr>
          <w:sz w:val="24"/>
        </w:rPr>
      </w:pPr>
      <w:r w:rsidRPr="00965F33">
        <w:rPr>
          <w:sz w:val="24"/>
        </w:rPr>
        <w:t xml:space="preserve">2. Do treści §4 ust. 9 wzoru umowy. Zamawiający zastrzega sobie możliwość zmian ilościowych przedmiotu umowy, ale nie określił ich warunków, m.in. nie wskazał w jakich okolicznościach zmiana mogłaby mieć miejsce, nie wskazał w żaden sposób granic zmian ilościowych odnośnie pozycji itp. Zgodnie z art. 144 ust. 2, w związku z art. 144 ust. 1-1b, 1d, 1e Ustawy PZP, brak określenia warunków zmiany umowy będzie przesądzać o nieważności zapisów z §4 ust. 9 wzoru umowy. Czy w związku z tym, Zamawiający odstąpi od tych zapisów w umowie? </w:t>
      </w:r>
    </w:p>
    <w:p w:rsidR="00150B25" w:rsidRPr="00150B25" w:rsidRDefault="00150B25" w:rsidP="00150B25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150B25">
        <w:rPr>
          <w:b/>
          <w:bCs/>
          <w:sz w:val="24"/>
        </w:rPr>
        <w:t xml:space="preserve">Odpowiedź: Zamawiający nie wyraża zgody. </w:t>
      </w:r>
      <w:r>
        <w:rPr>
          <w:b/>
          <w:bCs/>
          <w:sz w:val="24"/>
        </w:rPr>
        <w:t xml:space="preserve">Ponadto Zamawiający informuje, </w:t>
      </w:r>
      <w:r>
        <w:rPr>
          <w:b/>
          <w:bCs/>
          <w:sz w:val="24"/>
        </w:rPr>
        <w:br/>
        <w:t xml:space="preserve">iż planuje wykorzystać wartość umowy w 100%. </w:t>
      </w:r>
    </w:p>
    <w:p w:rsidR="00150B25" w:rsidRDefault="00150B2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150B25" w:rsidRDefault="00965F33" w:rsidP="00095B30">
      <w:pPr>
        <w:pStyle w:val="Tekstpodstawowywcity3"/>
        <w:spacing w:line="240" w:lineRule="auto"/>
        <w:ind w:firstLine="0"/>
        <w:rPr>
          <w:sz w:val="24"/>
        </w:rPr>
      </w:pPr>
      <w:r w:rsidRPr="00965F33">
        <w:rPr>
          <w:sz w:val="24"/>
        </w:rPr>
        <w:t xml:space="preserve">3. Do treści §8 ust. 3 wzoru umowy prosimy o dodanie słów: „…jednak na okres nie dłuższy niż 6 miesięcy.”. </w:t>
      </w:r>
    </w:p>
    <w:p w:rsidR="00150B25" w:rsidRPr="00150B25" w:rsidRDefault="00150B25" w:rsidP="00150B25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150B25">
        <w:rPr>
          <w:b/>
          <w:bCs/>
          <w:sz w:val="24"/>
        </w:rPr>
        <w:t xml:space="preserve">Odpowiedź: Zamawiający nie wyraża zgody. </w:t>
      </w:r>
    </w:p>
    <w:p w:rsidR="00150B25" w:rsidRDefault="00150B2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150B25" w:rsidRDefault="00965F33" w:rsidP="00095B30">
      <w:pPr>
        <w:pStyle w:val="Tekstpodstawowywcity3"/>
        <w:spacing w:line="240" w:lineRule="auto"/>
        <w:ind w:firstLine="0"/>
        <w:rPr>
          <w:sz w:val="24"/>
        </w:rPr>
      </w:pPr>
      <w:r w:rsidRPr="00965F33">
        <w:rPr>
          <w:sz w:val="24"/>
        </w:rPr>
        <w:t xml:space="preserve">4. Do treści §9 ust. 4 oraz §11 ust. 3 lit. b) wzoru umowy. Czy w przypadku zaprzestania przez producenta wytwarzania asortymentu/wygaśnięcia świadectwa rejestracji i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 </w:t>
      </w:r>
    </w:p>
    <w:p w:rsidR="00150B25" w:rsidRPr="00150B25" w:rsidRDefault="00150B25" w:rsidP="00150B25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150B25">
        <w:rPr>
          <w:b/>
          <w:bCs/>
          <w:sz w:val="24"/>
        </w:rPr>
        <w:t xml:space="preserve">Odpowiedź: Zamawiający nie wyraża zgody. </w:t>
      </w:r>
    </w:p>
    <w:p w:rsidR="00150B25" w:rsidRDefault="00150B2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150B25" w:rsidRDefault="00150B2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150B25" w:rsidRDefault="00150B2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965F33" w:rsidP="00095B30">
      <w:pPr>
        <w:pStyle w:val="Tekstpodstawowywcity3"/>
        <w:spacing w:line="240" w:lineRule="auto"/>
        <w:ind w:firstLine="0"/>
        <w:rPr>
          <w:sz w:val="24"/>
        </w:rPr>
      </w:pPr>
      <w:r w:rsidRPr="00965F33">
        <w:rPr>
          <w:sz w:val="24"/>
        </w:rPr>
        <w:lastRenderedPageBreak/>
        <w:t xml:space="preserve">5. Do treści §12 ust. 2 oraz 3 wzoru umowy. Czy Zamawiający wyrazi zgodę na naliczanie ewentualnych kar umownych za niewykonanie lub nienależyte wykonanie umowy </w:t>
      </w:r>
      <w:r w:rsidR="001460AC">
        <w:rPr>
          <w:sz w:val="24"/>
        </w:rPr>
        <w:br/>
      </w:r>
      <w:r w:rsidRPr="00965F33">
        <w:rPr>
          <w:sz w:val="24"/>
        </w:rPr>
        <w:t>w wysokości 10% brutto niezrealizowanej lub nienależycie zrealizowanej części umowy?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150B25" w:rsidRPr="00150B25" w:rsidRDefault="00150B25" w:rsidP="00150B25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150B25">
        <w:rPr>
          <w:b/>
          <w:bCs/>
          <w:sz w:val="24"/>
        </w:rPr>
        <w:t xml:space="preserve">Odpowiedź: Zamawiający nie wyraża zgody. </w:t>
      </w:r>
    </w:p>
    <w:p w:rsidR="006D4AB3" w:rsidRDefault="006D4AB3" w:rsidP="00150B25">
      <w:pPr>
        <w:pStyle w:val="Tekstpodstawowy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965F33" w:rsidP="00A65EBE">
      <w:pPr>
        <w:ind w:left="3117" w:firstLine="2"/>
        <w:jc w:val="center"/>
        <w:rPr>
          <w:sz w:val="24"/>
        </w:rPr>
      </w:pPr>
      <w:r w:rsidRPr="00965F33">
        <w:rPr>
          <w:sz w:val="24"/>
        </w:rPr>
        <w:t>Barbara</w:t>
      </w:r>
      <w:r w:rsidR="006D4AB3">
        <w:rPr>
          <w:sz w:val="24"/>
        </w:rPr>
        <w:t xml:space="preserve"> </w:t>
      </w:r>
      <w:r w:rsidRPr="00965F33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D92" w:rsidRDefault="00030D92">
      <w:r>
        <w:separator/>
      </w:r>
    </w:p>
  </w:endnote>
  <w:endnote w:type="continuationSeparator" w:id="0">
    <w:p w:rsidR="00030D92" w:rsidRDefault="00030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83F0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D92" w:rsidRDefault="00030D92">
      <w:r>
        <w:separator/>
      </w:r>
    </w:p>
  </w:footnote>
  <w:footnote w:type="continuationSeparator" w:id="0">
    <w:p w:rsidR="00030D92" w:rsidRDefault="00030D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D92"/>
    <w:rsid w:val="00030D92"/>
    <w:rsid w:val="00031374"/>
    <w:rsid w:val="00095B30"/>
    <w:rsid w:val="000E4550"/>
    <w:rsid w:val="0013298D"/>
    <w:rsid w:val="001460AC"/>
    <w:rsid w:val="00150B25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65F33"/>
    <w:rsid w:val="009C5A14"/>
    <w:rsid w:val="00A22275"/>
    <w:rsid w:val="00A65EBE"/>
    <w:rsid w:val="00A739DC"/>
    <w:rsid w:val="00AC2693"/>
    <w:rsid w:val="00BF6F6C"/>
    <w:rsid w:val="00C83F0B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99D1C5"/>
  <w15:chartTrackingRefBased/>
  <w15:docId w15:val="{79D98DEF-7DE2-4B0B-9CB4-D13383891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372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2020-01-02T09:40:00Z</cp:lastPrinted>
  <dcterms:created xsi:type="dcterms:W3CDTF">2020-01-02T08:40:00Z</dcterms:created>
  <dcterms:modified xsi:type="dcterms:W3CDTF">2020-01-02T09:41:00Z</dcterms:modified>
</cp:coreProperties>
</file>