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B360DA" w:rsidRPr="00B360DA">
        <w:rPr>
          <w:b/>
        </w:rPr>
        <w:t>NA/O/414/2019</w:t>
      </w:r>
      <w:r>
        <w:rPr>
          <w:b/>
          <w:lang w:val="pl-PL"/>
        </w:rPr>
        <w:t xml:space="preserve"> </w:t>
      </w:r>
      <w:r w:rsidR="00B360DA" w:rsidRPr="00B360DA">
        <w:rPr>
          <w:lang w:val="pl-PL"/>
        </w:rPr>
        <w:t>Rzeszów</w:t>
      </w:r>
      <w:r w:rsidR="00211900" w:rsidRPr="003209A8">
        <w:t xml:space="preserve">, </w:t>
      </w:r>
      <w:r w:rsidR="00B360DA" w:rsidRPr="00B360DA">
        <w:t>2019-12-27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83E2A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83E2A">
        <w:t>Podstawa pr</w:t>
      </w:r>
      <w:r w:rsidR="00F11D06" w:rsidRPr="00883E2A">
        <w:t xml:space="preserve">awna ogłoszenia: art. 4 pkt. 8 </w:t>
      </w:r>
      <w:r w:rsidR="007427DE" w:rsidRPr="00883E2A">
        <w:rPr>
          <w:bCs/>
        </w:rPr>
        <w:t xml:space="preserve">ustawy z dnia </w:t>
      </w:r>
      <w:r w:rsidR="007427DE" w:rsidRPr="00883E2A">
        <w:t xml:space="preserve">29 stycznia 2004 roku Prawo zamówień publicznych </w:t>
      </w:r>
      <w:r w:rsidR="00B360DA" w:rsidRPr="00883E2A">
        <w:t>(</w:t>
      </w:r>
      <w:proofErr w:type="spellStart"/>
      <w:r w:rsidR="00B360DA" w:rsidRPr="00883E2A">
        <w:t>t.j</w:t>
      </w:r>
      <w:proofErr w:type="spellEnd"/>
      <w:r w:rsidR="00B360DA" w:rsidRPr="00883E2A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B360DA" w:rsidP="00583EF9">
      <w:pPr>
        <w:spacing w:line="360" w:lineRule="auto"/>
        <w:rPr>
          <w:b/>
        </w:rPr>
      </w:pPr>
      <w:proofErr w:type="spellStart"/>
      <w:r w:rsidRPr="00B360DA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B360DA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B360DA">
        <w:rPr>
          <w:rFonts w:ascii="Arial" w:hAnsi="Arial" w:cs="Arial"/>
          <w:sz w:val="22"/>
          <w:szCs w:val="22"/>
          <w:lang w:val="de-DE"/>
        </w:rPr>
        <w:t xml:space="preserve"> </w:t>
      </w:r>
      <w:r w:rsidR="00BE5C4C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B360D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B360D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systemu do  pomiaru dynamicznego temperatury z możliwością analizy i rejestracji do stanowiska badawczego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35125100-7 - Czujniki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systemu pomiaru i rejestracji danych obciążeń złożonych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35125100-7 - Czujniki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materiałów konstrukcyjnych do stanowiska badawczego I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44110000-4 - Materiały konstrukcyjne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B360DA">
              <w:t>Dostawa materiałów konstrukcyjnych do stanowiska badawczego II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B360DA">
              <w:t>42142000-6 - Części przekładni i elementów napędowych</w:t>
            </w:r>
            <w:r>
              <w:t xml:space="preserve"> </w:t>
            </w:r>
          </w:p>
          <w:p w:rsidR="00B360DA" w:rsidRDefault="00B360DA" w:rsidP="00B13B8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360DA" w:rsidRDefault="00BE5C4C" w:rsidP="00B13B83">
            <w:pPr>
              <w:spacing w:after="120"/>
              <w:jc w:val="both"/>
            </w:pPr>
            <w:r w:rsidRPr="00B360DA">
              <w:t>Szczegółowy</w:t>
            </w:r>
            <w:r w:rsidR="00B360DA" w:rsidRPr="00B360DA">
              <w:t xml:space="preserve"> opis zawiera załącznik nr 3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B360DA" w:rsidRPr="003209A8" w:rsidTr="00B13B83">
        <w:tc>
          <w:tcPr>
            <w:tcW w:w="8640" w:type="dxa"/>
          </w:tcPr>
          <w:p w:rsidR="00B360DA" w:rsidRPr="003209A8" w:rsidRDefault="00B360DA" w:rsidP="00352DED">
            <w:pPr>
              <w:pStyle w:val="Tekstpodstawowy"/>
            </w:pPr>
            <w:r w:rsidRPr="00B360DA">
              <w:rPr>
                <w:b/>
              </w:rPr>
              <w:t>do 7 dni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B360DA" w:rsidRPr="003209A8" w:rsidRDefault="00B360DA" w:rsidP="00B13B83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352DED">
        <w:trPr>
          <w:trHeight w:val="141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329" w:rsidRDefault="005F1329" w:rsidP="005F1329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5F1329" w:rsidRDefault="005F1329" w:rsidP="005F132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5F1329" w:rsidRDefault="005F1329" w:rsidP="005F1329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F1329" w:rsidRDefault="005F1329" w:rsidP="005F1329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5F1329" w:rsidRDefault="005F1329" w:rsidP="005F1329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F1329" w:rsidRDefault="005F1329" w:rsidP="005F1329">
            <w:pPr>
              <w:jc w:val="both"/>
              <w:rPr>
                <w:b/>
              </w:rPr>
            </w:pPr>
            <w:r>
              <w:t xml:space="preserve">9.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5F1329" w:rsidRDefault="005F1329" w:rsidP="005F1329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lastRenderedPageBreak/>
              <w:t>Wskazanie osoby do kontaktu w sprawie oferty (numer telefonu i e-mail).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5F1329" w:rsidRDefault="005F1329" w:rsidP="005F1329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>
              <w:t>Oferta złożona przez wykonawcę nie jest ofertą w rozumieniu KC</w:t>
            </w:r>
          </w:p>
          <w:p w:rsidR="00211900" w:rsidRDefault="005F1329" w:rsidP="005F1329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C4A" w:rsidRDefault="001B5C4A" w:rsidP="001B5C4A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1B5C4A" w:rsidRDefault="001B5C4A" w:rsidP="001B5C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Przy ocenie i porównaniu ofert zastosowane będą następujące kryteria: </w:t>
            </w:r>
          </w:p>
          <w:p w:rsidR="001B5C4A" w:rsidRDefault="001B5C4A" w:rsidP="001B5C4A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1B5C4A" w:rsidRDefault="001B5C4A" w:rsidP="001B5C4A">
            <w:pPr>
              <w:jc w:val="both"/>
              <w:rPr>
                <w:b/>
              </w:rPr>
            </w:pPr>
            <w:r>
              <w:rPr>
                <w:b/>
              </w:rPr>
              <w:t>Ocena złożonych ofert w zakresie kryterium „Cena”</w:t>
            </w:r>
            <w:r>
              <w:t xml:space="preserve"> zostanie dokonana na podstawie podanej przez Wykonawcę całkowitej ceny brutto. Oferty zostaną ocenione przy zastosowaniu poniższego wzoru:</w:t>
            </w:r>
          </w:p>
          <w:p w:rsidR="001B5C4A" w:rsidRDefault="001B5C4A" w:rsidP="001B5C4A">
            <w:pPr>
              <w:jc w:val="both"/>
            </w:pPr>
            <w:r>
              <w:tab/>
              <w:t xml:space="preserve">                                                   cena najniższa</w:t>
            </w:r>
          </w:p>
          <w:p w:rsidR="001B5C4A" w:rsidRDefault="001B5C4A" w:rsidP="001B5C4A">
            <w:pPr>
              <w:jc w:val="both"/>
            </w:pPr>
            <w:r>
              <w:t>Liczba pkt. oferty ocenianej =</w:t>
            </w:r>
            <w:proofErr w:type="spellStart"/>
            <w:r>
              <w:t>Kc</w:t>
            </w:r>
            <w:proofErr w:type="spellEnd"/>
            <w:r>
              <w:t xml:space="preserve"> = -------------------------------- x max liczby punktów</w:t>
            </w:r>
          </w:p>
          <w:p w:rsidR="001B5C4A" w:rsidRDefault="001B5C4A" w:rsidP="001B5C4A">
            <w:pPr>
              <w:jc w:val="both"/>
            </w:pPr>
            <w:r>
              <w:t xml:space="preserve">                                                           cena oferty ocenianej</w:t>
            </w:r>
          </w:p>
          <w:p w:rsidR="001B5C4A" w:rsidRDefault="001B5C4A" w:rsidP="001B5C4A">
            <w:pPr>
              <w:spacing w:before="120"/>
              <w:jc w:val="both"/>
              <w:rPr>
                <w:color w:val="000000"/>
              </w:rPr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>
              <w:rPr>
                <w:color w:val="000000"/>
              </w:rPr>
              <w:t>.</w:t>
            </w:r>
          </w:p>
          <w:p w:rsidR="00211900" w:rsidRDefault="001B5C4A" w:rsidP="001B5C4A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352DE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B360DA" w:rsidRPr="00B360DA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352DED">
              <w:rPr>
                <w:b/>
              </w:rPr>
              <w:t xml:space="preserve">„Oferta na: </w:t>
            </w:r>
            <w:r w:rsidR="00B360DA" w:rsidRPr="00352DED">
              <w:rPr>
                <w:b/>
              </w:rPr>
              <w:t>Dostawa systemu do  pomiaru dynamicznego temperatury z możliwością analizy i rejestracji do stanowiska badawczego, dostawa systemu pomiaru i rejestracji danych obciążeń złożonych, dostawa materiałów konstrukcyjnych do stanowiska badawczego.</w:t>
            </w:r>
            <w:r w:rsidR="00393B64" w:rsidRPr="00352DED">
              <w:rPr>
                <w:b/>
              </w:rPr>
              <w:t xml:space="preserve"> NIE OTWIERAĆ przed </w:t>
            </w:r>
            <w:r w:rsidR="00B360DA" w:rsidRPr="00352DED">
              <w:rPr>
                <w:b/>
              </w:rPr>
              <w:t>2020-01-0</w:t>
            </w:r>
            <w:r w:rsidR="00D95D18">
              <w:rPr>
                <w:b/>
              </w:rPr>
              <w:t>9</w:t>
            </w:r>
            <w:r w:rsidR="00393B64" w:rsidRPr="00352DED">
              <w:rPr>
                <w:b/>
              </w:rPr>
              <w:t xml:space="preserve"> godz. </w:t>
            </w:r>
            <w:r w:rsidR="00B360DA" w:rsidRPr="00352DED">
              <w:rPr>
                <w:b/>
              </w:rPr>
              <w:t>10:15</w:t>
            </w:r>
            <w:r w:rsidR="00393B64" w:rsidRPr="00352DED">
              <w:rPr>
                <w:b/>
              </w:rPr>
              <w:t xml:space="preserve"> - </w:t>
            </w:r>
            <w:r w:rsidR="00B360DA" w:rsidRPr="00352DED">
              <w:rPr>
                <w:b/>
              </w:rPr>
              <w:t>NA/O/414/2019</w:t>
            </w:r>
            <w:r w:rsidR="00393B64" w:rsidRPr="00352DE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52DE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52DE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360DA" w:rsidRPr="00352DED">
              <w:rPr>
                <w:rFonts w:ascii="Times New Roman" w:hAnsi="Times New Roman"/>
                <w:sz w:val="24"/>
              </w:rPr>
              <w:t>siedzibie Zamawiającego</w:t>
            </w:r>
            <w:r w:rsidRPr="00352DED">
              <w:rPr>
                <w:rFonts w:ascii="Times New Roman" w:hAnsi="Times New Roman"/>
                <w:sz w:val="24"/>
              </w:rPr>
              <w:t xml:space="preserve">, pokój nr </w:t>
            </w:r>
            <w:r w:rsidR="00B360DA" w:rsidRPr="00352DE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52DED">
              <w:rPr>
                <w:rFonts w:ascii="Times New Roman" w:hAnsi="Times New Roman"/>
                <w:sz w:val="24"/>
              </w:rPr>
              <w:t xml:space="preserve"> do dnia </w:t>
            </w:r>
            <w:r w:rsidR="00B360DA" w:rsidRPr="00352DED">
              <w:rPr>
                <w:rFonts w:ascii="Times New Roman" w:hAnsi="Times New Roman"/>
                <w:sz w:val="24"/>
              </w:rPr>
              <w:t>2020-01-0</w:t>
            </w:r>
            <w:r w:rsidR="00D95D18">
              <w:rPr>
                <w:rFonts w:ascii="Times New Roman" w:hAnsi="Times New Roman"/>
                <w:sz w:val="24"/>
              </w:rPr>
              <w:t>9</w:t>
            </w:r>
            <w:r w:rsidRPr="00352DED">
              <w:rPr>
                <w:rFonts w:ascii="Times New Roman" w:hAnsi="Times New Roman"/>
                <w:sz w:val="24"/>
              </w:rPr>
              <w:t xml:space="preserve"> do godz. </w:t>
            </w:r>
            <w:r w:rsidR="00B360DA" w:rsidRPr="00352DED">
              <w:rPr>
                <w:rFonts w:ascii="Times New Roman" w:hAnsi="Times New Roman"/>
                <w:sz w:val="24"/>
              </w:rPr>
              <w:t>10:00</w:t>
            </w:r>
            <w:r w:rsidRPr="00352DED">
              <w:rPr>
                <w:rFonts w:ascii="Times New Roman" w:hAnsi="Times New Roman"/>
                <w:sz w:val="24"/>
              </w:rPr>
              <w:t>.</w:t>
            </w:r>
          </w:p>
          <w:p w:rsidR="00955BDA" w:rsidRDefault="00955BDA" w:rsidP="00955BD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955BDA" w:rsidRDefault="00955BDA" w:rsidP="00955BD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955BDA" w:rsidRPr="003179C9" w:rsidRDefault="00955BDA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B360DA" w:rsidRPr="00B360D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D95D18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360DA" w:rsidRPr="00352D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2020-01-0</w:t>
            </w:r>
            <w:r w:rsidR="00D95D1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9</w:t>
            </w:r>
            <w:bookmarkStart w:id="0" w:name="_GoBack"/>
            <w:bookmarkEnd w:id="0"/>
            <w:r w:rsidRPr="00352D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B360DA" w:rsidRPr="00352DE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B360DA" w:rsidRPr="00B360D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B360DA" w:rsidRPr="00B360D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352DE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DED" w:rsidRDefault="00352DED" w:rsidP="00352DE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IX. </w:t>
            </w:r>
            <w:r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Każdorazowo, w języku polskim, powołując się na numer ogłoszenia można kierować pytania do Zamawiającego na adres Zamawiającego,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mailem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: msalamon@prz.edu.pl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Przedłużenie terminu składania ofert nie wpływa na bieg terminu składania wniosku, o którym mowa w pkt 2.</w:t>
            </w:r>
          </w:p>
          <w:p w:rsidR="00352DED" w:rsidRDefault="00352DED" w:rsidP="00352DED">
            <w:pPr>
              <w:pStyle w:val="Akapitzlist"/>
              <w:numPr>
                <w:ilvl w:val="0"/>
                <w:numId w:val="25"/>
              </w:numPr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352DED" w:rsidRDefault="00352DED" w:rsidP="00352DE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352DE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DED" w:rsidRDefault="00352DED" w:rsidP="00352DE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52DED" w:rsidRPr="00352DED" w:rsidRDefault="00352DED" w:rsidP="00352DED">
      <w:pPr>
        <w:jc w:val="right"/>
        <w:rPr>
          <w:rFonts w:ascii="Arial" w:hAnsi="Arial" w:cs="Arial"/>
          <w:b/>
          <w:sz w:val="22"/>
          <w:szCs w:val="22"/>
        </w:rPr>
      </w:pPr>
      <w:r w:rsidRPr="00352DED">
        <w:rPr>
          <w:rFonts w:ascii="Arial" w:hAnsi="Arial" w:cs="Arial"/>
          <w:b/>
          <w:sz w:val="22"/>
          <w:szCs w:val="22"/>
        </w:rPr>
        <w:lastRenderedPageBreak/>
        <w:t>Załącznik nr 1</w:t>
      </w:r>
    </w:p>
    <w:p w:rsidR="00352DED" w:rsidRDefault="00352DED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B360DA" w:rsidRPr="00B360D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B360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60DA">
        <w:rPr>
          <w:rFonts w:ascii="Arial" w:hAnsi="Arial" w:cs="Arial"/>
        </w:rPr>
        <w:t>POLITECHNIKA RZESZOWSKA</w:t>
      </w:r>
    </w:p>
    <w:p w:rsidR="001B541E" w:rsidRPr="00A40632" w:rsidRDefault="00B360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60D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B360D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B360D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B360D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B360D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B360DA" w:rsidRPr="00352DED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B360DA" w:rsidRPr="00B360D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B360DA" w:rsidP="001B541E">
      <w:pPr>
        <w:ind w:left="142"/>
        <w:jc w:val="center"/>
        <w:rPr>
          <w:rFonts w:ascii="Arial" w:hAnsi="Arial" w:cs="Arial"/>
        </w:rPr>
      </w:pPr>
      <w:r w:rsidRPr="00B360DA">
        <w:rPr>
          <w:rFonts w:ascii="Arial" w:hAnsi="Arial" w:cs="Arial"/>
          <w:b/>
        </w:rPr>
        <w:t>Dostawa systemu do  pomiaru dynamicznego temperatury z możliwością analizy i rejestracji do stanowiska badawczego, dostawa systemu pomiaru i rejestracji danych obciążeń złożonych, dostawa materiałów konstrukcyjnych do stanowiska badawczego.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D95D1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systemu do  pomiaru dynamicznego temperatury z możliwością analizy i rejestracji do stanowiska badawczego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systemu pomiaru i rejestracji danych obciążeń złożonych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materiałów konstrukcyjnych do stanowiska badawczego I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360DA" w:rsidTr="00B13B83">
        <w:tc>
          <w:tcPr>
            <w:tcW w:w="1510" w:type="dxa"/>
            <w:vAlign w:val="center"/>
          </w:tcPr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0D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B360DA">
              <w:rPr>
                <w:rFonts w:ascii="Arial" w:hAnsi="Arial" w:cs="Arial"/>
                <w:b/>
                <w:sz w:val="22"/>
                <w:szCs w:val="22"/>
              </w:rPr>
              <w:t>Dostawa materiałów konstrukcyjnych do stanowiska badawczego II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B360DA" w:rsidRPr="002661CA" w:rsidRDefault="00B360DA" w:rsidP="00B13B8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B360DA" w:rsidRDefault="00B360DA" w:rsidP="00B13B8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B360DA" w:rsidRPr="00B360DA">
        <w:rPr>
          <w:rFonts w:ascii="Arial" w:hAnsi="Arial" w:cs="Arial"/>
        </w:rPr>
        <w:t>do 7 dni</w:t>
      </w:r>
      <w:r w:rsidRPr="00A40632">
        <w:rPr>
          <w:rFonts w:ascii="Arial" w:hAnsi="Arial" w:cs="Arial"/>
        </w:rPr>
        <w:t>,</w:t>
      </w:r>
    </w:p>
    <w:p w:rsidR="001B541E" w:rsidRPr="00A40632" w:rsidRDefault="00F16C09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do 30 dni</w:t>
      </w:r>
      <w:r w:rsidR="001B541E" w:rsidRPr="00A40632">
        <w:rPr>
          <w:rFonts w:ascii="Arial" w:hAnsi="Arial" w:cs="Arial"/>
        </w:rPr>
        <w:t>,</w:t>
      </w:r>
    </w:p>
    <w:p w:rsidR="00F16C0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16C09">
        <w:rPr>
          <w:rFonts w:ascii="Arial" w:hAnsi="Arial" w:cs="Arial"/>
        </w:rPr>
        <w:t>:</w:t>
      </w:r>
    </w:p>
    <w:p w:rsidR="001B541E" w:rsidRDefault="00F16C09" w:rsidP="00F16C0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F16C09" w:rsidRPr="00A40632" w:rsidRDefault="00F16C09" w:rsidP="00F16C0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F16C09" w:rsidRPr="00A40632" w:rsidRDefault="00F16C09" w:rsidP="00F16C0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F16C09" w:rsidRPr="00A40632" w:rsidRDefault="00F16C09" w:rsidP="001E7361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B360DA" w:rsidRPr="00B360DA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lastRenderedPageBreak/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C10" w:rsidRDefault="00881C10">
      <w:r>
        <w:separator/>
      </w:r>
    </w:p>
  </w:endnote>
  <w:endnote w:type="continuationSeparator" w:id="0">
    <w:p w:rsidR="00881C10" w:rsidRDefault="00881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95D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5D1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5D1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736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C10" w:rsidRDefault="00881C10">
      <w:r>
        <w:separator/>
      </w:r>
    </w:p>
  </w:footnote>
  <w:footnote w:type="continuationSeparator" w:id="0">
    <w:p w:rsidR="00881C10" w:rsidRDefault="00881C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0DA" w:rsidRDefault="00B360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0DA" w:rsidRDefault="00B360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0DA" w:rsidRDefault="00B36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C10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B5C4A"/>
    <w:rsid w:val="001C44C9"/>
    <w:rsid w:val="001E2FF8"/>
    <w:rsid w:val="001E4AEB"/>
    <w:rsid w:val="001E7361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2DED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5F1329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81C10"/>
    <w:rsid w:val="00883E2A"/>
    <w:rsid w:val="008A3EF3"/>
    <w:rsid w:val="008F7860"/>
    <w:rsid w:val="00903B9A"/>
    <w:rsid w:val="0093214C"/>
    <w:rsid w:val="0095289F"/>
    <w:rsid w:val="00955BDA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360DA"/>
    <w:rsid w:val="00B82C42"/>
    <w:rsid w:val="00B87530"/>
    <w:rsid w:val="00B9039F"/>
    <w:rsid w:val="00B910A3"/>
    <w:rsid w:val="00BE5C4C"/>
    <w:rsid w:val="00C963FE"/>
    <w:rsid w:val="00CA0351"/>
    <w:rsid w:val="00CD2766"/>
    <w:rsid w:val="00D129B6"/>
    <w:rsid w:val="00D13914"/>
    <w:rsid w:val="00D3354F"/>
    <w:rsid w:val="00D63505"/>
    <w:rsid w:val="00D95D18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16C09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2498E3-C2B9-4E75-A088-ADB87EED0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E73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E7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1384</Words>
  <Characters>12277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13634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2019-12-27T09:28:00Z</cp:lastPrinted>
  <dcterms:created xsi:type="dcterms:W3CDTF">2019-12-27T09:28:00Z</dcterms:created>
  <dcterms:modified xsi:type="dcterms:W3CDTF">2019-12-31T08:00:00Z</dcterms:modified>
</cp:coreProperties>
</file>