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F12004" w:rsidRPr="00F12004" w:rsidRDefault="00F12004" w:rsidP="00CE3270">
      <w:pPr>
        <w:spacing w:line="360" w:lineRule="auto"/>
        <w:rPr>
          <w:b/>
          <w:bCs/>
          <w:color w:val="000000"/>
          <w:sz w:val="24"/>
        </w:rPr>
      </w:pPr>
      <w:r w:rsidRPr="00F12004">
        <w:rPr>
          <w:b/>
          <w:bCs/>
          <w:color w:val="000000"/>
          <w:sz w:val="24"/>
        </w:rPr>
        <w:t>Politechnika Rzeszowska</w:t>
      </w:r>
    </w:p>
    <w:p w:rsidR="00CE3270" w:rsidRDefault="00F12004" w:rsidP="00CE3270">
      <w:pPr>
        <w:spacing w:line="360" w:lineRule="auto"/>
        <w:rPr>
          <w:b/>
          <w:bCs/>
          <w:color w:val="000000"/>
          <w:sz w:val="24"/>
        </w:rPr>
      </w:pPr>
      <w:r w:rsidRPr="00F12004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F12004" w:rsidP="00CE3270">
      <w:pPr>
        <w:spacing w:line="360" w:lineRule="auto"/>
        <w:rPr>
          <w:color w:val="000000"/>
          <w:sz w:val="24"/>
        </w:rPr>
      </w:pPr>
      <w:r w:rsidRPr="00F12004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F12004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F12004" w:rsidP="00CE3270">
      <w:pPr>
        <w:spacing w:line="360" w:lineRule="auto"/>
        <w:rPr>
          <w:color w:val="000000"/>
          <w:sz w:val="24"/>
        </w:rPr>
      </w:pPr>
      <w:r w:rsidRPr="00F12004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F12004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F12004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12004" w:rsidRPr="00F1200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12004" w:rsidRPr="00F1200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12004" w:rsidRPr="00F12004">
        <w:rPr>
          <w:b/>
          <w:color w:val="000000"/>
          <w:sz w:val="24"/>
        </w:rPr>
        <w:t xml:space="preserve"> Dostawa stacji RO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12004" w:rsidTr="004A334A">
        <w:trPr>
          <w:cantSplit/>
        </w:trPr>
        <w:tc>
          <w:tcPr>
            <w:tcW w:w="9640" w:type="dxa"/>
          </w:tcPr>
          <w:p w:rsidR="00F12004" w:rsidRDefault="00F12004" w:rsidP="004A33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12004">
              <w:rPr>
                <w:sz w:val="24"/>
              </w:rPr>
              <w:t xml:space="preserve"> Dostawa stacji RO</w:t>
            </w:r>
          </w:p>
          <w:p w:rsidR="00F12004" w:rsidRDefault="00F12004" w:rsidP="004A33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12004">
              <w:rPr>
                <w:b/>
                <w:sz w:val="24"/>
              </w:rPr>
              <w:t>Aqua Service</w:t>
            </w:r>
          </w:p>
          <w:p w:rsidR="00F12004" w:rsidRDefault="00F12004" w:rsidP="004A33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12004">
              <w:rPr>
                <w:b/>
                <w:sz w:val="24"/>
              </w:rPr>
              <w:t>37-700</w:t>
            </w:r>
            <w:r>
              <w:rPr>
                <w:b/>
                <w:sz w:val="24"/>
              </w:rPr>
              <w:t xml:space="preserve"> </w:t>
            </w:r>
            <w:r w:rsidRPr="00F12004">
              <w:rPr>
                <w:b/>
                <w:sz w:val="24"/>
              </w:rPr>
              <w:t>Przemyśl</w:t>
            </w:r>
          </w:p>
          <w:p w:rsidR="00F12004" w:rsidRDefault="00F12004" w:rsidP="004A33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12004">
              <w:rPr>
                <w:b/>
                <w:sz w:val="24"/>
              </w:rPr>
              <w:t>Słowackiego</w:t>
            </w:r>
            <w:r>
              <w:rPr>
                <w:b/>
                <w:sz w:val="24"/>
              </w:rPr>
              <w:t xml:space="preserve"> </w:t>
            </w:r>
            <w:r w:rsidRPr="00F12004">
              <w:rPr>
                <w:b/>
                <w:sz w:val="24"/>
              </w:rPr>
              <w:t>50</w:t>
            </w:r>
          </w:p>
          <w:p w:rsidR="00F12004" w:rsidRDefault="00F12004" w:rsidP="004A334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12004">
              <w:rPr>
                <w:b/>
                <w:sz w:val="24"/>
              </w:rPr>
              <w:t>40 424.00 zł</w:t>
            </w:r>
          </w:p>
          <w:p w:rsidR="00F12004" w:rsidRPr="00253031" w:rsidRDefault="00F12004" w:rsidP="004A334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12004" w:rsidRPr="00F12004" w:rsidRDefault="00BD094D" w:rsidP="004A334A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BD094D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99755D" w:rsidRPr="0099755D" w:rsidTr="004A334A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jc w:val="center"/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jc w:val="center"/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Firma (nazwa) lub nazwisko oraz</w:t>
            </w:r>
            <w:r w:rsidRPr="0099755D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spacing w:after="120"/>
              <w:jc w:val="center"/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5D" w:rsidRPr="0099755D" w:rsidRDefault="0099755D" w:rsidP="0099755D">
            <w:pPr>
              <w:spacing w:after="120"/>
              <w:jc w:val="center"/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spacing w:after="120"/>
              <w:jc w:val="center"/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Uwagi</w:t>
            </w:r>
          </w:p>
        </w:tc>
      </w:tr>
      <w:tr w:rsidR="0099755D" w:rsidRPr="0099755D" w:rsidTr="004A334A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Aqua Service</w:t>
            </w:r>
          </w:p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Słowackiego 50</w:t>
            </w:r>
          </w:p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37-700 Przemyśl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 xml:space="preserve">  32 865,04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5D" w:rsidRPr="0099755D" w:rsidRDefault="0099755D" w:rsidP="0099755D">
            <w:pPr>
              <w:rPr>
                <w:rFonts w:ascii="Tahoma" w:hAnsi="Tahoma" w:cs="Tahoma"/>
              </w:rPr>
            </w:pPr>
            <w:r w:rsidRPr="0099755D">
              <w:rPr>
                <w:rFonts w:ascii="Tahoma" w:hAnsi="Tahoma" w:cs="Tahoma"/>
              </w:rPr>
              <w:t>40 424.00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55D" w:rsidRPr="0099755D" w:rsidRDefault="0099755D" w:rsidP="0099755D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48602F">
      <w:pPr>
        <w:rPr>
          <w:rFonts w:ascii="Tahoma" w:hAnsi="Tahoma" w:cs="Tahoma"/>
        </w:rPr>
      </w:pPr>
      <w:bookmarkStart w:id="0" w:name="_GoBack"/>
      <w:bookmarkEnd w:id="0"/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F12004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F12004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F12004">
        <w:rPr>
          <w:sz w:val="24"/>
        </w:rPr>
        <w:t>2019-12-31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BD09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F7F" w:rsidRDefault="00522F7F">
      <w:r>
        <w:separator/>
      </w:r>
    </w:p>
  </w:endnote>
  <w:endnote w:type="continuationSeparator" w:id="0">
    <w:p w:rsidR="00522F7F" w:rsidRDefault="0052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04" w:rsidRDefault="00F120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9755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75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75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04" w:rsidRDefault="00F120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F7F" w:rsidRDefault="00522F7F">
      <w:r>
        <w:separator/>
      </w:r>
    </w:p>
  </w:footnote>
  <w:footnote w:type="continuationSeparator" w:id="0">
    <w:p w:rsidR="00522F7F" w:rsidRDefault="00522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04" w:rsidRDefault="00F120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04" w:rsidRDefault="00F120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04" w:rsidRDefault="00F12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F7F"/>
    <w:rsid w:val="00022539"/>
    <w:rsid w:val="00140696"/>
    <w:rsid w:val="00253031"/>
    <w:rsid w:val="002C67C0"/>
    <w:rsid w:val="00377700"/>
    <w:rsid w:val="003945C1"/>
    <w:rsid w:val="0048602F"/>
    <w:rsid w:val="00522F7F"/>
    <w:rsid w:val="0053051F"/>
    <w:rsid w:val="005C147E"/>
    <w:rsid w:val="00614303"/>
    <w:rsid w:val="007124E4"/>
    <w:rsid w:val="00745012"/>
    <w:rsid w:val="008F7AA7"/>
    <w:rsid w:val="00987E41"/>
    <w:rsid w:val="0099755D"/>
    <w:rsid w:val="00AE783C"/>
    <w:rsid w:val="00BD094D"/>
    <w:rsid w:val="00C85A89"/>
    <w:rsid w:val="00CE3270"/>
    <w:rsid w:val="00D5444F"/>
    <w:rsid w:val="00E66FD0"/>
    <w:rsid w:val="00F1200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C8ED8F-56D3-4DD5-9E67-3496CBD7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2019-12-31T07:29:00Z</dcterms:created>
  <dcterms:modified xsi:type="dcterms:W3CDTF">2019-12-31T07:30:00Z</dcterms:modified>
</cp:coreProperties>
</file>