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2891B" w14:textId="4CA2424C" w:rsidR="00025386" w:rsidRPr="001D78D1" w:rsidRDefault="00BB784D" w:rsidP="001D78D1">
      <w:pPr>
        <w:pStyle w:val="Nagwek4"/>
        <w:ind w:left="7647"/>
        <w:jc w:val="center"/>
        <w:rPr>
          <w:b/>
          <w:i w:val="0"/>
          <w:sz w:val="20"/>
        </w:rPr>
      </w:pPr>
      <w:r>
        <w:rPr>
          <w:noProof/>
          <w:sz w:val="22"/>
          <w:szCs w:val="22"/>
        </w:rPr>
        <w:pict w14:anchorId="38015878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5916B58B" w14:textId="77777777" w:rsidR="00025386" w:rsidRDefault="00025386" w:rsidP="00025386"/>
                <w:p w14:paraId="573F7D1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9AFF01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D9B9148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44213D97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4A4499C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4CD466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212E41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9C4234F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48B844F" w14:textId="77777777"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>Załącznik nr</w:t>
      </w:r>
      <w:r w:rsidR="001D78D1">
        <w:rPr>
          <w:b/>
          <w:i w:val="0"/>
          <w:sz w:val="22"/>
          <w:szCs w:val="22"/>
        </w:rPr>
        <w:t xml:space="preserve"> </w:t>
      </w:r>
      <w:r>
        <w:rPr>
          <w:b/>
          <w:i w:val="0"/>
          <w:sz w:val="22"/>
          <w:szCs w:val="22"/>
        </w:rPr>
        <w:t>6</w:t>
      </w:r>
      <w:bookmarkStart w:id="0" w:name="_GoBack"/>
      <w:bookmarkEnd w:id="0"/>
    </w:p>
    <w:p w14:paraId="4712AB66" w14:textId="77777777" w:rsidR="00025386" w:rsidRDefault="00025386"/>
    <w:p w14:paraId="324632AF" w14:textId="77777777" w:rsidR="00025386" w:rsidRPr="00025386" w:rsidRDefault="00025386" w:rsidP="00025386"/>
    <w:p w14:paraId="4A133A1E" w14:textId="77777777" w:rsidR="00025386" w:rsidRPr="00025386" w:rsidRDefault="00025386" w:rsidP="00025386"/>
    <w:p w14:paraId="5EA962DE" w14:textId="77777777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292332" w:rsidRPr="00292332">
        <w:rPr>
          <w:rFonts w:ascii="Times New Roman" w:eastAsia="Times New Roman" w:hAnsi="Times New Roman"/>
          <w:b/>
          <w:lang w:eastAsia="pl-PL"/>
        </w:rPr>
        <w:t>ZP/43/2019</w:t>
      </w:r>
    </w:p>
    <w:p w14:paraId="2342D3EA" w14:textId="77777777" w:rsidR="00025386" w:rsidRPr="00025386" w:rsidRDefault="00025386" w:rsidP="00025386"/>
    <w:p w14:paraId="55C875BF" w14:textId="77777777" w:rsidR="00025386" w:rsidRDefault="00025386" w:rsidP="00025386"/>
    <w:p w14:paraId="065A1401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48BE2841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421B20CD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25C6347D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3FD854FC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69411C83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01EFCD0C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799F7B6" w14:textId="7777777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292332" w:rsidRPr="00292332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18C0DD5C" w14:textId="77777777" w:rsidR="00A56A6F" w:rsidRPr="00443883" w:rsidRDefault="0029233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292332">
        <w:rPr>
          <w:rFonts w:ascii="Times New Roman" w:eastAsia="Times New Roman" w:hAnsi="Times New Roman"/>
          <w:b/>
          <w:lang w:eastAsia="pl-PL"/>
        </w:rPr>
        <w:t>Zakup i dostawa produktów farmaceutycznych III</w:t>
      </w:r>
    </w:p>
    <w:p w14:paraId="39F8CD8A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18F20D0A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18EAED4F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03588954" w14:textId="77777777" w:rsidTr="00443883">
        <w:tc>
          <w:tcPr>
            <w:tcW w:w="522" w:type="dxa"/>
            <w:shd w:val="clear" w:color="auto" w:fill="auto"/>
          </w:tcPr>
          <w:p w14:paraId="079EBDC7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6FE3391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7B12BB6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8ABCB7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11A94982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675B953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D53685E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53D78F00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0F95DD54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567BFB8A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76991CA0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6AEC2068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7FA42067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D6DBB2A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5B238E3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13D3568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6436A18F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E0CF6E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8278B1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5CEDF2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216058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079B428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49F05" w14:textId="77777777" w:rsidR="0004575D" w:rsidRDefault="0004575D" w:rsidP="00025386">
      <w:pPr>
        <w:spacing w:after="0" w:line="240" w:lineRule="auto"/>
      </w:pPr>
      <w:r>
        <w:separator/>
      </w:r>
    </w:p>
  </w:endnote>
  <w:endnote w:type="continuationSeparator" w:id="0">
    <w:p w14:paraId="0AAE9426" w14:textId="77777777" w:rsidR="0004575D" w:rsidRDefault="000457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1DD15" w14:textId="77777777" w:rsidR="00292332" w:rsidRDefault="002923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48250" w14:textId="77777777" w:rsidR="00025386" w:rsidRDefault="00BB784D" w:rsidP="00025386">
    <w:pPr>
      <w:pStyle w:val="Stopka"/>
      <w:tabs>
        <w:tab w:val="clear" w:pos="4536"/>
      </w:tabs>
      <w:jc w:val="center"/>
    </w:pPr>
    <w:r>
      <w:rPr>
        <w:noProof/>
      </w:rPr>
      <w:pict w14:anchorId="164E68C9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7E8040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AEED5D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82EB5B" w14:textId="77777777" w:rsidR="00292332" w:rsidRDefault="002923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ABC9B0" w14:textId="77777777" w:rsidR="0004575D" w:rsidRDefault="0004575D" w:rsidP="00025386">
      <w:pPr>
        <w:spacing w:after="0" w:line="240" w:lineRule="auto"/>
      </w:pPr>
      <w:r>
        <w:separator/>
      </w:r>
    </w:p>
  </w:footnote>
  <w:footnote w:type="continuationSeparator" w:id="0">
    <w:p w14:paraId="70741D7E" w14:textId="77777777" w:rsidR="0004575D" w:rsidRDefault="000457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08312" w14:textId="77777777" w:rsidR="00292332" w:rsidRDefault="002923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C239D" w14:textId="77777777" w:rsidR="00292332" w:rsidRDefault="002923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0EE4FB" w14:textId="77777777" w:rsidR="00292332" w:rsidRDefault="002923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575D"/>
    <w:rsid w:val="00025386"/>
    <w:rsid w:val="0004575D"/>
    <w:rsid w:val="001527B3"/>
    <w:rsid w:val="001B232E"/>
    <w:rsid w:val="001C2314"/>
    <w:rsid w:val="001D78D1"/>
    <w:rsid w:val="00254EBF"/>
    <w:rsid w:val="00292332"/>
    <w:rsid w:val="00443883"/>
    <w:rsid w:val="0047653F"/>
    <w:rsid w:val="005624D8"/>
    <w:rsid w:val="008F2498"/>
    <w:rsid w:val="00A56A6F"/>
    <w:rsid w:val="00BB784D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5E22426"/>
  <w15:chartTrackingRefBased/>
  <w15:docId w15:val="{030FE746-1221-4B0E-9940-5CEB5E08F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cp:lastPrinted>2019-12-18T09:46:00Z</cp:lastPrinted>
  <dcterms:created xsi:type="dcterms:W3CDTF">2019-12-18T09:46:00Z</dcterms:created>
  <dcterms:modified xsi:type="dcterms:W3CDTF">2019-12-18T09:46:00Z</dcterms:modified>
</cp:coreProperties>
</file>