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7D3D32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71124C" w:rsidRPr="0071124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71124C" w:rsidRPr="0071124C">
        <w:rPr>
          <w:rFonts w:ascii="Times New Roman" w:hAnsi="Times New Roman"/>
          <w:b/>
          <w:sz w:val="24"/>
          <w:szCs w:val="24"/>
        </w:rPr>
        <w:t>bieżąca konserwacja, czyszczenie i przegląd sieci kanalizacyjnej na terenie AGH w Krakowie - KC-zp.272-837/19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5EB" w:rsidRDefault="008A45EB">
      <w:pPr>
        <w:spacing w:after="0" w:line="240" w:lineRule="auto"/>
      </w:pPr>
      <w:r>
        <w:separator/>
      </w:r>
    </w:p>
  </w:endnote>
  <w:endnote w:type="continuationSeparator" w:id="0">
    <w:p w:rsidR="008A45EB" w:rsidRDefault="008A4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D3D32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7D3D32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D3D3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3D3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D3D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5EB" w:rsidRDefault="008A45EB">
      <w:pPr>
        <w:spacing w:after="0" w:line="240" w:lineRule="auto"/>
      </w:pPr>
      <w:r>
        <w:separator/>
      </w:r>
    </w:p>
  </w:footnote>
  <w:footnote w:type="continuationSeparator" w:id="0">
    <w:p w:rsidR="008A45EB" w:rsidRDefault="008A4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D3D3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D3D3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7D3D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45EB"/>
    <w:rsid w:val="000563B7"/>
    <w:rsid w:val="000E6C60"/>
    <w:rsid w:val="001F4E82"/>
    <w:rsid w:val="00285E58"/>
    <w:rsid w:val="003D1274"/>
    <w:rsid w:val="00430A9F"/>
    <w:rsid w:val="005E5BD1"/>
    <w:rsid w:val="00623F70"/>
    <w:rsid w:val="0071124C"/>
    <w:rsid w:val="007D3D32"/>
    <w:rsid w:val="008A45EB"/>
    <w:rsid w:val="00927537"/>
    <w:rsid w:val="00973D1D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2019-12-18T10:27:00Z</cp:lastPrinted>
  <dcterms:created xsi:type="dcterms:W3CDTF">2019-12-18T10:27:00Z</dcterms:created>
  <dcterms:modified xsi:type="dcterms:W3CDTF">2019-12-18T10:27:00Z</dcterms:modified>
</cp:coreProperties>
</file>