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Pr="006327AC" w:rsidRDefault="00925F2D" w:rsidP="006327AC">
      <w:pPr>
        <w:jc w:val="right"/>
        <w:rPr>
          <w:b/>
          <w:bCs/>
        </w:rPr>
      </w:pPr>
      <w:r w:rsidRPr="006327AC">
        <w:t>Drwinia</w:t>
      </w:r>
      <w:r w:rsidR="001A443E" w:rsidRPr="006327AC">
        <w:t xml:space="preserve"> dnia: </w:t>
      </w:r>
      <w:r w:rsidRPr="006327AC">
        <w:t>2019-12-20</w:t>
      </w:r>
    </w:p>
    <w:p w:rsidR="001A443E" w:rsidRPr="006327AC" w:rsidRDefault="001A443E" w:rsidP="00A80738">
      <w:pPr>
        <w:rPr>
          <w:b/>
          <w:bCs/>
        </w:rPr>
      </w:pPr>
    </w:p>
    <w:p w:rsidR="00A80738" w:rsidRPr="006327AC" w:rsidRDefault="00925F2D" w:rsidP="0018613E">
      <w:pPr>
        <w:spacing w:after="40"/>
        <w:rPr>
          <w:b/>
          <w:bCs/>
        </w:rPr>
      </w:pPr>
      <w:r w:rsidRPr="006327AC">
        <w:rPr>
          <w:b/>
          <w:bCs/>
        </w:rPr>
        <w:t>"EKO-DRWINIA,,  Sp. z o.o.</w:t>
      </w:r>
    </w:p>
    <w:p w:rsidR="00A80738" w:rsidRPr="006327AC" w:rsidRDefault="00925F2D" w:rsidP="00A80738">
      <w:pPr>
        <w:rPr>
          <w:bCs/>
        </w:rPr>
      </w:pPr>
      <w:r w:rsidRPr="006327AC">
        <w:rPr>
          <w:bCs/>
        </w:rPr>
        <w:t>Drwinia</w:t>
      </w:r>
      <w:r w:rsidR="00A80738" w:rsidRPr="006327AC">
        <w:rPr>
          <w:bCs/>
        </w:rPr>
        <w:t xml:space="preserve"> </w:t>
      </w:r>
      <w:r w:rsidRPr="006327AC">
        <w:rPr>
          <w:bCs/>
        </w:rPr>
        <w:t>57</w:t>
      </w:r>
    </w:p>
    <w:p w:rsidR="00A80738" w:rsidRPr="006327AC" w:rsidRDefault="00925F2D" w:rsidP="006327AC">
      <w:pPr>
        <w:rPr>
          <w:bCs/>
        </w:rPr>
      </w:pPr>
      <w:r w:rsidRPr="006327AC">
        <w:rPr>
          <w:bCs/>
        </w:rPr>
        <w:t>32-709</w:t>
      </w:r>
      <w:r w:rsidR="00A80738" w:rsidRPr="006327AC">
        <w:rPr>
          <w:bCs/>
        </w:rPr>
        <w:t xml:space="preserve"> </w:t>
      </w:r>
      <w:r w:rsidR="006327AC">
        <w:rPr>
          <w:bCs/>
        </w:rPr>
        <w:t>Drwini</w:t>
      </w:r>
    </w:p>
    <w:p w:rsidR="00A80738" w:rsidRPr="006327AC" w:rsidRDefault="001A443E" w:rsidP="00A80738">
      <w:pPr>
        <w:pStyle w:val="Nagwek"/>
        <w:tabs>
          <w:tab w:val="clear" w:pos="4536"/>
        </w:tabs>
      </w:pPr>
      <w:r w:rsidRPr="006327AC">
        <w:t>Znak sprawy:</w:t>
      </w:r>
      <w:r w:rsidRPr="006327AC">
        <w:rPr>
          <w:b/>
        </w:rPr>
        <w:t xml:space="preserve"> </w:t>
      </w:r>
      <w:r w:rsidR="00925F2D" w:rsidRPr="006327AC">
        <w:rPr>
          <w:b/>
        </w:rPr>
        <w:t>ZP.ED.271.2.2019</w:t>
      </w:r>
      <w:r w:rsidR="00A80738" w:rsidRPr="006327AC">
        <w:tab/>
        <w:t xml:space="preserve"> </w:t>
      </w:r>
    </w:p>
    <w:p w:rsidR="00A80738" w:rsidRPr="006327AC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327AC" w:rsidRDefault="00A80738" w:rsidP="006327A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6327AC">
        <w:rPr>
          <w:b/>
          <w:spacing w:val="20"/>
        </w:rPr>
        <w:t>INFORMACJA Z OTWARCIA OFERT</w:t>
      </w:r>
    </w:p>
    <w:p w:rsidR="00CB5EDB" w:rsidRPr="006327AC" w:rsidRDefault="00CB5EDB" w:rsidP="006327AC">
      <w:pPr>
        <w:spacing w:before="120" w:after="120"/>
        <w:jc w:val="both"/>
        <w:rPr>
          <w:b/>
          <w:bCs/>
        </w:rPr>
      </w:pPr>
      <w:r w:rsidRPr="006327AC">
        <w:rPr>
          <w:bCs/>
        </w:rPr>
        <w:t xml:space="preserve">Dotyczy </w:t>
      </w:r>
      <w:r w:rsidRPr="006327AC">
        <w:t xml:space="preserve">postępowania o udzielenie zamówienia publicznego prowadzonego w trybie </w:t>
      </w:r>
      <w:r w:rsidR="00925F2D" w:rsidRPr="006327AC">
        <w:t>przetarg nieograniczony</w:t>
      </w:r>
      <w:r w:rsidRPr="006327AC">
        <w:t xml:space="preserve"> na: </w:t>
      </w:r>
      <w:r w:rsidR="006327AC">
        <w:t xml:space="preserve"> </w:t>
      </w:r>
      <w:r w:rsidR="00925F2D" w:rsidRPr="006327AC">
        <w:rPr>
          <w:b/>
        </w:rPr>
        <w:t>SANITACJA OTULINY PUSZCZY NIEPOŁOMICKIEJ NA TERENIE GMINY DRWINIA</w:t>
      </w:r>
    </w:p>
    <w:p w:rsidR="00CB5EDB" w:rsidRPr="006327AC" w:rsidRDefault="00CB5EDB" w:rsidP="00CB5EDB">
      <w:pPr>
        <w:spacing w:before="120"/>
        <w:jc w:val="both"/>
      </w:pPr>
      <w:r w:rsidRPr="006327AC">
        <w:t xml:space="preserve">Zamawiający na podstawie art. 86 ust. 5 </w:t>
      </w:r>
      <w:r w:rsidRPr="006327AC">
        <w:rPr>
          <w:bCs/>
        </w:rPr>
        <w:t xml:space="preserve">ustawy z dnia </w:t>
      </w:r>
      <w:r w:rsidRPr="006327AC">
        <w:t xml:space="preserve">29 stycznia 2004 roku Prawo Zamówień Publicznych </w:t>
      </w:r>
      <w:r w:rsidR="00925F2D" w:rsidRPr="006327AC">
        <w:t>(</w:t>
      </w:r>
      <w:proofErr w:type="spellStart"/>
      <w:r w:rsidR="00925F2D" w:rsidRPr="006327AC">
        <w:t>t.j</w:t>
      </w:r>
      <w:proofErr w:type="spellEnd"/>
      <w:r w:rsidR="00925F2D" w:rsidRPr="006327AC">
        <w:t>. Dz.U. z 2019 r. poz. 1843)</w:t>
      </w:r>
      <w:r w:rsidRPr="006327AC">
        <w:t xml:space="preserve"> przekazuje informacje z otwarcia ofert:</w:t>
      </w:r>
    </w:p>
    <w:p w:rsidR="00CB5EDB" w:rsidRPr="006327AC" w:rsidRDefault="00CB5EDB" w:rsidP="00CB5EDB">
      <w:pPr>
        <w:spacing w:before="120" w:after="120"/>
        <w:jc w:val="both"/>
      </w:pPr>
      <w:r w:rsidRPr="006327AC">
        <w:t xml:space="preserve">Otwarcie ofert odbyło się w dniu </w:t>
      </w:r>
      <w:r w:rsidR="00925F2D" w:rsidRPr="006327AC">
        <w:t>20/12/2019</w:t>
      </w:r>
      <w:r w:rsidRPr="006327AC">
        <w:t xml:space="preserve"> o godz. </w:t>
      </w:r>
      <w:r w:rsidR="00925F2D" w:rsidRPr="006327AC">
        <w:t>09:30</w:t>
      </w:r>
      <w:r w:rsidRPr="006327AC">
        <w:t>.</w:t>
      </w:r>
    </w:p>
    <w:p w:rsidR="00B50940" w:rsidRPr="006327AC" w:rsidRDefault="00CB5EDB" w:rsidP="00CB5EDB">
      <w:pPr>
        <w:spacing w:before="120" w:after="120"/>
        <w:jc w:val="both"/>
      </w:pPr>
      <w:r w:rsidRPr="006327AC">
        <w:t>Kwota, jaką Zamawiający zamierza przeznaczyć na sfinansowanie zamówienia wynosi</w:t>
      </w:r>
      <w:r w:rsidR="00A3048A" w:rsidRPr="006327AC">
        <w:t xml:space="preserve"> dla</w:t>
      </w:r>
      <w:r w:rsidRPr="006327AC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25F2D" w:rsidRPr="006327AC" w:rsidTr="00B555B9">
        <w:trPr>
          <w:trHeight w:val="70"/>
        </w:trPr>
        <w:tc>
          <w:tcPr>
            <w:tcW w:w="9214" w:type="dxa"/>
          </w:tcPr>
          <w:p w:rsidR="00925F2D" w:rsidRPr="006327AC" w:rsidRDefault="00925F2D" w:rsidP="00B555B9">
            <w:pPr>
              <w:spacing w:before="40" w:after="40"/>
              <w:ind w:left="75" w:right="108"/>
            </w:pPr>
            <w:r w:rsidRPr="006327AC">
              <w:t>części 1 zamówienia w wysokości 13 490 025.00 zł brutto;</w:t>
            </w:r>
          </w:p>
        </w:tc>
      </w:tr>
      <w:tr w:rsidR="00925F2D" w:rsidRPr="006327AC" w:rsidTr="00B555B9">
        <w:trPr>
          <w:trHeight w:val="70"/>
        </w:trPr>
        <w:tc>
          <w:tcPr>
            <w:tcW w:w="9214" w:type="dxa"/>
          </w:tcPr>
          <w:p w:rsidR="00925F2D" w:rsidRPr="006327AC" w:rsidRDefault="00925F2D" w:rsidP="00B555B9">
            <w:pPr>
              <w:spacing w:before="40" w:after="40"/>
              <w:ind w:left="75" w:right="108"/>
            </w:pPr>
            <w:r w:rsidRPr="006327AC">
              <w:t>części 2 zamówienia w wysokości 7 291 748.00 zł brutto;</w:t>
            </w:r>
          </w:p>
        </w:tc>
      </w:tr>
      <w:tr w:rsidR="00925F2D" w:rsidRPr="006327AC" w:rsidTr="00B555B9">
        <w:trPr>
          <w:trHeight w:val="70"/>
        </w:trPr>
        <w:tc>
          <w:tcPr>
            <w:tcW w:w="9214" w:type="dxa"/>
          </w:tcPr>
          <w:p w:rsidR="00925F2D" w:rsidRPr="006327AC" w:rsidRDefault="00925F2D" w:rsidP="00B555B9">
            <w:pPr>
              <w:spacing w:before="40" w:after="40"/>
              <w:ind w:left="75" w:right="108"/>
            </w:pPr>
            <w:r w:rsidRPr="006327AC">
              <w:t>części 3 zamówienia w wysokości 4 870 800.00 zł brutto;</w:t>
            </w:r>
          </w:p>
        </w:tc>
      </w:tr>
      <w:tr w:rsidR="00925F2D" w:rsidRPr="006327AC" w:rsidTr="00B555B9">
        <w:trPr>
          <w:trHeight w:val="70"/>
        </w:trPr>
        <w:tc>
          <w:tcPr>
            <w:tcW w:w="9214" w:type="dxa"/>
          </w:tcPr>
          <w:p w:rsidR="00925F2D" w:rsidRPr="006327AC" w:rsidRDefault="00925F2D" w:rsidP="00B555B9">
            <w:pPr>
              <w:spacing w:before="40" w:after="40"/>
              <w:ind w:left="75" w:right="108"/>
            </w:pPr>
            <w:r w:rsidRPr="006327AC">
              <w:t>części 4 zamówienia w wysokości 3 813 000.00 zł brutto;</w:t>
            </w:r>
          </w:p>
        </w:tc>
      </w:tr>
    </w:tbl>
    <w:p w:rsidR="00A80738" w:rsidRPr="006327AC" w:rsidRDefault="00CB5EDB" w:rsidP="00342653">
      <w:pPr>
        <w:spacing w:before="120" w:after="60"/>
        <w:jc w:val="both"/>
      </w:pPr>
      <w:r w:rsidRPr="006327AC">
        <w:t>W wyznaczonym terminie oferty złożyli następujący Wykonawcy: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850"/>
        <w:gridCol w:w="2693"/>
        <w:gridCol w:w="1276"/>
        <w:gridCol w:w="1276"/>
        <w:gridCol w:w="1559"/>
        <w:gridCol w:w="1276"/>
      </w:tblGrid>
      <w:tr w:rsidR="00C94D43" w:rsidRPr="006327AC" w:rsidTr="006327AC">
        <w:tc>
          <w:tcPr>
            <w:tcW w:w="852" w:type="dxa"/>
            <w:shd w:val="clear" w:color="auto" w:fill="auto"/>
            <w:vAlign w:val="center"/>
          </w:tcPr>
          <w:p w:rsidR="00C94D43" w:rsidRPr="006327AC" w:rsidRDefault="00C94D43" w:rsidP="00075CD0">
            <w:pPr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6327AC" w:rsidRDefault="00C94D43" w:rsidP="00075CD0">
            <w:pPr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Nr</w:t>
            </w:r>
          </w:p>
          <w:p w:rsidR="00C94D43" w:rsidRPr="006327AC" w:rsidRDefault="00C94D43" w:rsidP="00075CD0">
            <w:pPr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B5EDB" w:rsidRPr="006327AC" w:rsidRDefault="00CB5EDB" w:rsidP="00075CD0">
            <w:pPr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Nazwa (firma</w:t>
            </w:r>
            <w:r w:rsidR="00C94D43" w:rsidRPr="006327AC">
              <w:rPr>
                <w:sz w:val="16"/>
                <w:szCs w:val="16"/>
              </w:rPr>
              <w:t>)</w:t>
            </w:r>
            <w:r w:rsidRPr="006327AC">
              <w:rPr>
                <w:sz w:val="16"/>
                <w:szCs w:val="16"/>
              </w:rPr>
              <w:t xml:space="preserve"> </w:t>
            </w:r>
          </w:p>
          <w:p w:rsidR="00C94D43" w:rsidRPr="006327AC" w:rsidRDefault="00CB5EDB" w:rsidP="00075CD0">
            <w:pPr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i adres</w:t>
            </w:r>
            <w:r w:rsidR="00C94D43" w:rsidRPr="006327AC">
              <w:rPr>
                <w:sz w:val="16"/>
                <w:szCs w:val="16"/>
              </w:rPr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6327AC" w:rsidRDefault="00C94D43" w:rsidP="00075CD0">
            <w:pPr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6327AC" w:rsidRDefault="00C94D43" w:rsidP="00075CD0">
            <w:pPr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6327AC" w:rsidRDefault="00C94D43" w:rsidP="00075CD0">
            <w:pPr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6327AC" w:rsidRDefault="00C94D43" w:rsidP="00075CD0">
            <w:pPr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Warunki płatności</w:t>
            </w:r>
          </w:p>
        </w:tc>
      </w:tr>
      <w:tr w:rsidR="00925F2D" w:rsidRPr="006327AC" w:rsidTr="006327AC">
        <w:tc>
          <w:tcPr>
            <w:tcW w:w="852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6327AC" w:rsidRDefault="00925F2D" w:rsidP="00B555B9">
            <w:pPr>
              <w:spacing w:before="40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 xml:space="preserve">Konsorcjum </w:t>
            </w:r>
            <w:r w:rsidR="006327AC">
              <w:rPr>
                <w:sz w:val="16"/>
                <w:szCs w:val="16"/>
              </w:rPr>
              <w:t>:</w:t>
            </w:r>
          </w:p>
          <w:p w:rsidR="00925F2D" w:rsidRPr="006327AC" w:rsidRDefault="006327AC" w:rsidP="00B555B9">
            <w:pPr>
              <w:spacing w:before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lider: HYDROTERM Spółka z o.o.</w:t>
            </w:r>
          </w:p>
          <w:p w:rsidR="00925F2D" w:rsidRDefault="00925F2D" w:rsidP="006327AC">
            <w:pPr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Michałówka 67</w:t>
            </w:r>
            <w:r w:rsidR="006327AC">
              <w:rPr>
                <w:sz w:val="16"/>
                <w:szCs w:val="16"/>
              </w:rPr>
              <w:t xml:space="preserve">, </w:t>
            </w:r>
            <w:r w:rsidRPr="006327AC">
              <w:rPr>
                <w:sz w:val="16"/>
                <w:szCs w:val="16"/>
              </w:rPr>
              <w:t>37-550 Radymno</w:t>
            </w:r>
          </w:p>
          <w:p w:rsidR="006327AC" w:rsidRDefault="006327AC" w:rsidP="006327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Partner: Inwestycje Liniowe  INVEST-LINE Sp. z o.o.</w:t>
            </w:r>
          </w:p>
          <w:p w:rsidR="006327AC" w:rsidRPr="006327AC" w:rsidRDefault="006327AC" w:rsidP="006327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Ul. Pruchnicka 36, 37-710 Żurawica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7 660 497.12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do 30.09.2021r.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 xml:space="preserve">60 miesięcy + </w:t>
            </w:r>
            <w:r w:rsidR="006327AC" w:rsidRPr="006327AC">
              <w:rPr>
                <w:sz w:val="16"/>
                <w:szCs w:val="16"/>
              </w:rPr>
              <w:t>dodatkowo</w:t>
            </w:r>
            <w:r w:rsidRPr="006327AC">
              <w:rPr>
                <w:sz w:val="16"/>
                <w:szCs w:val="16"/>
              </w:rPr>
              <w:t xml:space="preserve"> 4 kwartały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jak w SIWZ</w:t>
            </w:r>
          </w:p>
        </w:tc>
      </w:tr>
      <w:tr w:rsidR="00925F2D" w:rsidRPr="006327AC" w:rsidTr="006327AC">
        <w:tc>
          <w:tcPr>
            <w:tcW w:w="852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925F2D" w:rsidRPr="006327AC" w:rsidRDefault="00925F2D" w:rsidP="00B555B9">
            <w:pPr>
              <w:spacing w:before="40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Przedsiębiorstwo Budowlane MODUŁ Sp. z o.o.</w:t>
            </w:r>
          </w:p>
          <w:p w:rsidR="00925F2D" w:rsidRPr="006327AC" w:rsidRDefault="00925F2D" w:rsidP="00B555B9">
            <w:pPr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 xml:space="preserve">Stróżówka 67 </w:t>
            </w:r>
          </w:p>
          <w:p w:rsidR="00925F2D" w:rsidRPr="006327AC" w:rsidRDefault="00925F2D" w:rsidP="00B555B9">
            <w:pPr>
              <w:spacing w:before="40" w:after="40"/>
              <w:jc w:val="both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38-300 Gorlice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6 482 100.00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do 30.09.2021r.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 xml:space="preserve">60 miesięcy + </w:t>
            </w:r>
            <w:r w:rsidR="006327AC" w:rsidRPr="006327AC">
              <w:rPr>
                <w:sz w:val="16"/>
                <w:szCs w:val="16"/>
              </w:rPr>
              <w:t>dodatkowo</w:t>
            </w:r>
            <w:r w:rsidRPr="006327AC">
              <w:rPr>
                <w:sz w:val="16"/>
                <w:szCs w:val="16"/>
              </w:rPr>
              <w:t xml:space="preserve"> 4 kwartały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jak w SIWZ</w:t>
            </w:r>
          </w:p>
        </w:tc>
      </w:tr>
      <w:tr w:rsidR="00925F2D" w:rsidRPr="006327AC" w:rsidTr="006327AC">
        <w:tc>
          <w:tcPr>
            <w:tcW w:w="852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925F2D" w:rsidRPr="006327AC" w:rsidRDefault="00925F2D" w:rsidP="00B555B9">
            <w:pPr>
              <w:spacing w:before="40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Przedsiębiorstwo Budowlane BUDOMONT</w:t>
            </w:r>
            <w:r w:rsidR="006327AC" w:rsidRPr="006327AC">
              <w:rPr>
                <w:sz w:val="16"/>
                <w:szCs w:val="16"/>
              </w:rPr>
              <w:t xml:space="preserve"> Spółka z o.</w:t>
            </w:r>
            <w:r w:rsidRPr="006327AC">
              <w:rPr>
                <w:sz w:val="16"/>
                <w:szCs w:val="16"/>
              </w:rPr>
              <w:t>o.</w:t>
            </w:r>
          </w:p>
          <w:p w:rsidR="00925F2D" w:rsidRPr="006327AC" w:rsidRDefault="00925F2D" w:rsidP="00B555B9">
            <w:pPr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 xml:space="preserve">ul. Przy Torze 1 </w:t>
            </w:r>
          </w:p>
          <w:p w:rsidR="00925F2D" w:rsidRPr="006327AC" w:rsidRDefault="00925F2D" w:rsidP="00B555B9">
            <w:pPr>
              <w:spacing w:before="40" w:after="40"/>
              <w:jc w:val="both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35-205 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9 099 540.00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do 30.09.2021r.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 xml:space="preserve">60 miesięcy + </w:t>
            </w:r>
            <w:r w:rsidR="006327AC" w:rsidRPr="006327AC">
              <w:rPr>
                <w:sz w:val="16"/>
                <w:szCs w:val="16"/>
              </w:rPr>
              <w:t>dodatkowo</w:t>
            </w:r>
            <w:r w:rsidRPr="006327AC">
              <w:rPr>
                <w:sz w:val="16"/>
                <w:szCs w:val="16"/>
              </w:rPr>
              <w:t xml:space="preserve"> 4 kwartały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jak w SIWZ</w:t>
            </w:r>
          </w:p>
        </w:tc>
      </w:tr>
      <w:tr w:rsidR="00925F2D" w:rsidRPr="006327AC" w:rsidTr="006327AC">
        <w:tc>
          <w:tcPr>
            <w:tcW w:w="852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925F2D" w:rsidRPr="006327AC" w:rsidRDefault="00925F2D" w:rsidP="00B555B9">
            <w:pPr>
              <w:spacing w:before="40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Przedsiębiorstwo Instalacji Sanitarnych INSBUD Sp. z o.o.</w:t>
            </w:r>
          </w:p>
          <w:p w:rsidR="00925F2D" w:rsidRPr="006327AC" w:rsidRDefault="00925F2D" w:rsidP="00B555B9">
            <w:pPr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 xml:space="preserve">ul. Przemysłowa 27 </w:t>
            </w:r>
          </w:p>
          <w:p w:rsidR="00925F2D" w:rsidRPr="006327AC" w:rsidRDefault="00925F2D" w:rsidP="00B555B9">
            <w:pPr>
              <w:spacing w:before="40" w:after="40"/>
              <w:jc w:val="both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33-100 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22 842 561.67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do 30.09.2021r.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 xml:space="preserve">60 miesięcy + </w:t>
            </w:r>
            <w:r w:rsidR="006327AC" w:rsidRPr="006327AC">
              <w:rPr>
                <w:sz w:val="16"/>
                <w:szCs w:val="16"/>
              </w:rPr>
              <w:t>dodatkowo</w:t>
            </w:r>
            <w:r w:rsidRPr="006327AC">
              <w:rPr>
                <w:sz w:val="16"/>
                <w:szCs w:val="16"/>
              </w:rPr>
              <w:t xml:space="preserve"> 4 kwartały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jak w SIWZ</w:t>
            </w:r>
          </w:p>
        </w:tc>
      </w:tr>
      <w:tr w:rsidR="00925F2D" w:rsidRPr="006327AC" w:rsidTr="006327AC">
        <w:tc>
          <w:tcPr>
            <w:tcW w:w="852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925F2D" w:rsidRPr="006327AC" w:rsidRDefault="00925F2D" w:rsidP="00B555B9">
            <w:pPr>
              <w:spacing w:before="40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Przedsiębiorstwo Instalacji Sanitarnych INSBUD Sp. z o.o.</w:t>
            </w:r>
          </w:p>
          <w:p w:rsidR="00925F2D" w:rsidRPr="006327AC" w:rsidRDefault="00925F2D" w:rsidP="00B555B9">
            <w:pPr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 xml:space="preserve">ul. Przemysłowa 27 </w:t>
            </w:r>
          </w:p>
          <w:p w:rsidR="00925F2D" w:rsidRPr="006327AC" w:rsidRDefault="00925F2D" w:rsidP="00B555B9">
            <w:pPr>
              <w:spacing w:before="40" w:after="40"/>
              <w:jc w:val="both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33-100 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9 250 188.59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do 30.09.2021r.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 xml:space="preserve">60 miesięcy + </w:t>
            </w:r>
            <w:r w:rsidR="006327AC" w:rsidRPr="006327AC">
              <w:rPr>
                <w:sz w:val="16"/>
                <w:szCs w:val="16"/>
              </w:rPr>
              <w:t>dodatkowo</w:t>
            </w:r>
            <w:r w:rsidRPr="006327AC">
              <w:rPr>
                <w:sz w:val="16"/>
                <w:szCs w:val="16"/>
              </w:rPr>
              <w:t xml:space="preserve"> 4 kwartały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F2D" w:rsidRPr="006327AC" w:rsidRDefault="00925F2D" w:rsidP="00B555B9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6327AC">
              <w:rPr>
                <w:sz w:val="16"/>
                <w:szCs w:val="16"/>
              </w:rPr>
              <w:t>jak w SIWZ</w:t>
            </w:r>
          </w:p>
        </w:tc>
      </w:tr>
    </w:tbl>
    <w:p w:rsidR="006327AC" w:rsidRPr="006327AC" w:rsidRDefault="006327AC" w:rsidP="00812ADE">
      <w:bookmarkStart w:id="0" w:name="_GoBack"/>
      <w:bookmarkEnd w:id="0"/>
    </w:p>
    <w:sectPr w:rsidR="006327AC" w:rsidRPr="006327A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7A1" w:rsidRDefault="00C467A1">
      <w:r>
        <w:separator/>
      </w:r>
    </w:p>
  </w:endnote>
  <w:endnote w:type="continuationSeparator" w:id="0">
    <w:p w:rsidR="00C467A1" w:rsidRDefault="00C4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2A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7A1" w:rsidRDefault="00C467A1">
      <w:r>
        <w:separator/>
      </w:r>
    </w:p>
  </w:footnote>
  <w:footnote w:type="continuationSeparator" w:id="0">
    <w:p w:rsidR="00C467A1" w:rsidRDefault="00C46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F2D" w:rsidRDefault="00925F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7AC" w:rsidRDefault="006327AC" w:rsidP="006327AC">
    <w:pPr>
      <w:pStyle w:val="Nagwek"/>
      <w:jc w:val="center"/>
    </w:pPr>
    <w:r w:rsidRPr="006327AC">
      <w:rPr>
        <w:rFonts w:cs="Arial"/>
        <w:noProof/>
      </w:rPr>
      <w:drawing>
        <wp:inline distT="0" distB="0" distL="0" distR="0">
          <wp:extent cx="4137660" cy="830580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7660" cy="830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5F2D" w:rsidRDefault="00925F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F2D" w:rsidRDefault="00925F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66E"/>
    <w:rsid w:val="0001764B"/>
    <w:rsid w:val="0003529D"/>
    <w:rsid w:val="0007166E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327AC"/>
    <w:rsid w:val="00647371"/>
    <w:rsid w:val="00651764"/>
    <w:rsid w:val="00666480"/>
    <w:rsid w:val="0069085C"/>
    <w:rsid w:val="00812ADE"/>
    <w:rsid w:val="00861E75"/>
    <w:rsid w:val="00864EE2"/>
    <w:rsid w:val="008B02BA"/>
    <w:rsid w:val="00925F2D"/>
    <w:rsid w:val="009F189D"/>
    <w:rsid w:val="00A3048A"/>
    <w:rsid w:val="00A80738"/>
    <w:rsid w:val="00AC7F83"/>
    <w:rsid w:val="00B50940"/>
    <w:rsid w:val="00C236D3"/>
    <w:rsid w:val="00C467A1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CBE6AF7"/>
  <w15:chartTrackingRefBased/>
  <w15:docId w15:val="{E3435A87-C6C1-48EA-AE1E-410F7D2F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6327AC"/>
  </w:style>
  <w:style w:type="paragraph" w:styleId="Tekstdymka">
    <w:name w:val="Balloon Text"/>
    <w:basedOn w:val="Normalny"/>
    <w:link w:val="TekstdymkaZnak"/>
    <w:rsid w:val="006327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327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2019-12-20T09:49:00Z</cp:lastPrinted>
  <dcterms:created xsi:type="dcterms:W3CDTF">2019-12-20T09:50:00Z</dcterms:created>
  <dcterms:modified xsi:type="dcterms:W3CDTF">2019-12-20T09:50:00Z</dcterms:modified>
</cp:coreProperties>
</file>