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0BE" w:rsidRPr="00240E71" w:rsidRDefault="000170BE" w:rsidP="000170BE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Pr="00E45A7B">
        <w:rPr>
          <w:rFonts w:ascii="Times New Roman" w:hAnsi="Times New Roman"/>
        </w:rPr>
        <w:t>1</w:t>
      </w:r>
    </w:p>
    <w:p w:rsidR="000170BE" w:rsidRDefault="000170BE" w:rsidP="000170B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0170BE" w:rsidRPr="0022732C" w:rsidRDefault="005967E2" w:rsidP="000170B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ZMODYFIKOWANY </w:t>
      </w:r>
      <w:r w:rsidR="000170BE" w:rsidRPr="0022732C">
        <w:rPr>
          <w:b/>
          <w:sz w:val="28"/>
          <w:szCs w:val="30"/>
        </w:rPr>
        <w:t>FORMULARZ OFERTY</w:t>
      </w:r>
    </w:p>
    <w:p w:rsidR="000170BE" w:rsidRDefault="000170BE" w:rsidP="000170B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170BE" w:rsidRPr="0022732C" w:rsidRDefault="000170BE" w:rsidP="000170B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0170BE" w:rsidRPr="0022732C" w:rsidRDefault="000170BE" w:rsidP="000170B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0170BE" w:rsidRPr="0022732C" w:rsidRDefault="000170BE" w:rsidP="000170B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0170BE" w:rsidRPr="0022732C" w:rsidRDefault="000170BE" w:rsidP="000170B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0170BE" w:rsidRPr="0022732C" w:rsidRDefault="000170BE" w:rsidP="000170BE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967E2">
        <w:rPr>
          <w:sz w:val="22"/>
        </w:rPr>
        <w:t>……………………………………………………………………………………………..</w:t>
      </w:r>
    </w:p>
    <w:p w:rsidR="000170BE" w:rsidRPr="0022732C" w:rsidRDefault="000170BE" w:rsidP="000170BE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967E2">
        <w:rPr>
          <w:sz w:val="22"/>
        </w:rPr>
        <w:t>…………………………………………………………………………………………….</w:t>
      </w:r>
    </w:p>
    <w:p w:rsidR="000170BE" w:rsidRPr="0022732C" w:rsidRDefault="000170BE" w:rsidP="000170BE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0170BE" w:rsidRPr="009E6A8A" w:rsidRDefault="000170BE" w:rsidP="000170B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9E6A8A">
        <w:rPr>
          <w:sz w:val="22"/>
        </w:rPr>
        <w:t>REGON:………………………………………………...</w:t>
      </w:r>
    </w:p>
    <w:p w:rsidR="000170BE" w:rsidRPr="0022732C" w:rsidRDefault="000170BE" w:rsidP="000170B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0170BE" w:rsidRDefault="000170BE" w:rsidP="000170BE">
      <w:pPr>
        <w:spacing w:line="360" w:lineRule="auto"/>
      </w:pPr>
      <w:r>
        <w:t>Do: Nazwa i siedziba Zamawiającego:</w:t>
      </w:r>
    </w:p>
    <w:p w:rsidR="000170BE" w:rsidRPr="00E45A7B" w:rsidRDefault="000170BE" w:rsidP="000170BE">
      <w:pPr>
        <w:ind w:right="-110"/>
        <w:rPr>
          <w:b/>
        </w:rPr>
      </w:pPr>
      <w:r w:rsidRPr="00E45A7B">
        <w:rPr>
          <w:b/>
        </w:rPr>
        <w:t>Akademia Górniczo - Hutnicza</w:t>
      </w:r>
    </w:p>
    <w:p w:rsidR="000170BE" w:rsidRPr="00E45A7B" w:rsidRDefault="000170BE" w:rsidP="000170BE">
      <w:pPr>
        <w:ind w:right="-110"/>
        <w:rPr>
          <w:b/>
        </w:rPr>
      </w:pPr>
      <w:r w:rsidRPr="00E45A7B">
        <w:rPr>
          <w:b/>
        </w:rPr>
        <w:t>im. Stanisława Staszica w Krakowie</w:t>
      </w:r>
    </w:p>
    <w:p w:rsidR="000170BE" w:rsidRDefault="000170BE" w:rsidP="000170BE">
      <w:pPr>
        <w:ind w:right="-110"/>
        <w:rPr>
          <w:b/>
        </w:rPr>
      </w:pPr>
      <w:r w:rsidRPr="00E45A7B">
        <w:rPr>
          <w:b/>
        </w:rPr>
        <w:t>Dział Zamówień Publicznych</w:t>
      </w:r>
      <w:r>
        <w:rPr>
          <w:b/>
        </w:rPr>
        <w:t xml:space="preserve">  </w:t>
      </w:r>
    </w:p>
    <w:p w:rsidR="000170BE" w:rsidRDefault="000170BE" w:rsidP="000170BE">
      <w:pPr>
        <w:ind w:right="-110"/>
        <w:rPr>
          <w:b/>
        </w:rPr>
      </w:pPr>
      <w:r w:rsidRPr="00E45A7B">
        <w:rPr>
          <w:b/>
        </w:rPr>
        <w:t>Al. Mickiewicza</w:t>
      </w:r>
      <w:r>
        <w:rPr>
          <w:b/>
        </w:rPr>
        <w:t xml:space="preserve"> </w:t>
      </w:r>
      <w:r w:rsidRPr="00E45A7B">
        <w:rPr>
          <w:b/>
        </w:rPr>
        <w:t>30</w:t>
      </w:r>
      <w:r>
        <w:rPr>
          <w:b/>
        </w:rPr>
        <w:t xml:space="preserve"> </w:t>
      </w:r>
    </w:p>
    <w:p w:rsidR="000170BE" w:rsidRDefault="000170BE" w:rsidP="000170BE">
      <w:pPr>
        <w:rPr>
          <w:b/>
        </w:rPr>
      </w:pPr>
      <w:r w:rsidRPr="00E45A7B">
        <w:rPr>
          <w:b/>
        </w:rPr>
        <w:t>30-059</w:t>
      </w:r>
      <w:r>
        <w:rPr>
          <w:b/>
        </w:rPr>
        <w:t xml:space="preserve"> </w:t>
      </w:r>
      <w:r w:rsidRPr="00E45A7B">
        <w:rPr>
          <w:b/>
        </w:rPr>
        <w:t>Kraków</w:t>
      </w:r>
      <w:r>
        <w:rPr>
          <w:b/>
        </w:rPr>
        <w:t xml:space="preserve">,  </w:t>
      </w:r>
    </w:p>
    <w:p w:rsidR="000170BE" w:rsidRDefault="000170BE" w:rsidP="000170BE">
      <w:pPr>
        <w:ind w:firstLine="3969"/>
        <w:rPr>
          <w:b/>
        </w:rPr>
      </w:pPr>
    </w:p>
    <w:p w:rsidR="000170BE" w:rsidRDefault="000170BE" w:rsidP="000170BE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 w:rsidRPr="000B5B67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 xml:space="preserve">mikroskopu konfokalnego dla </w:t>
      </w:r>
      <w:proofErr w:type="spellStart"/>
      <w:r>
        <w:rPr>
          <w:b/>
          <w:sz w:val="22"/>
          <w:szCs w:val="22"/>
        </w:rPr>
        <w:t>WIMiIP</w:t>
      </w:r>
      <w:proofErr w:type="spellEnd"/>
      <w:r w:rsidRPr="00A8059E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 xml:space="preserve">– KC-zp.272-786/19, </w:t>
      </w:r>
      <w:r>
        <w:rPr>
          <w:sz w:val="22"/>
          <w:szCs w:val="22"/>
        </w:rPr>
        <w:t>oferuję realizację przedmiotu zamówienia , zgodnie z zasadami określonymi w specyfikacji istotnych warunków zamówienia za cenę:</w:t>
      </w:r>
    </w:p>
    <w:p w:rsidR="000170BE" w:rsidRDefault="000170BE" w:rsidP="000170BE">
      <w:pPr>
        <w:tabs>
          <w:tab w:val="right" w:pos="9000"/>
        </w:tabs>
        <w:jc w:val="both"/>
        <w:rPr>
          <w:b/>
          <w:sz w:val="22"/>
          <w:szCs w:val="22"/>
        </w:rPr>
      </w:pPr>
    </w:p>
    <w:p w:rsidR="000170BE" w:rsidRDefault="000170BE" w:rsidP="000170BE">
      <w:pPr>
        <w:tabs>
          <w:tab w:val="right" w:pos="9000"/>
        </w:tabs>
        <w:jc w:val="both"/>
        <w:rPr>
          <w:sz w:val="22"/>
          <w:szCs w:val="22"/>
        </w:rPr>
      </w:pPr>
    </w:p>
    <w:tbl>
      <w:tblPr>
        <w:tblW w:w="10515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2271"/>
        <w:gridCol w:w="1418"/>
        <w:gridCol w:w="1135"/>
        <w:gridCol w:w="1419"/>
        <w:gridCol w:w="1135"/>
        <w:gridCol w:w="851"/>
        <w:gridCol w:w="1720"/>
      </w:tblGrid>
      <w:tr w:rsidR="000170BE" w:rsidRPr="00F77C7A" w:rsidTr="000170BE">
        <w:trPr>
          <w:trHeight w:val="645"/>
        </w:trPr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170BE" w:rsidRDefault="000170BE" w:rsidP="000A3CD7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L.p.</w:t>
            </w:r>
          </w:p>
        </w:tc>
        <w:tc>
          <w:tcPr>
            <w:tcW w:w="227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170BE" w:rsidRDefault="000170BE" w:rsidP="000A3CD7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Nazwa materiału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170BE" w:rsidRDefault="000170BE" w:rsidP="000A3CD7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:rsidR="000170BE" w:rsidRDefault="000170BE" w:rsidP="000A3CD7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170BE" w:rsidRDefault="000170BE" w:rsidP="000A3CD7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Ilość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170BE" w:rsidRDefault="000170BE" w:rsidP="000A3CD7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Cena jednostkowa netto </w:t>
            </w:r>
            <w:r>
              <w:rPr>
                <w:sz w:val="20"/>
                <w:lang w:eastAsia="en-US"/>
              </w:rPr>
              <w:t>[PLN]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170BE" w:rsidRDefault="000170BE" w:rsidP="000A3CD7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Wartość netto</w:t>
            </w:r>
          </w:p>
          <w:p w:rsidR="000170BE" w:rsidRDefault="000170BE" w:rsidP="000A3CD7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170BE" w:rsidRDefault="000170BE" w:rsidP="000A3CD7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VAT</w:t>
            </w:r>
          </w:p>
          <w:p w:rsidR="000170BE" w:rsidRDefault="000170BE" w:rsidP="000A3CD7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[%]</w:t>
            </w: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170BE" w:rsidRDefault="000170BE" w:rsidP="000A3CD7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Wartość brutto </w:t>
            </w:r>
          </w:p>
          <w:p w:rsidR="000170BE" w:rsidRDefault="000170BE" w:rsidP="000A3CD7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  <w:p w:rsidR="000170BE" w:rsidRDefault="000170BE" w:rsidP="000A3CD7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(z doliczonym </w:t>
            </w:r>
            <w:r>
              <w:rPr>
                <w:b/>
                <w:sz w:val="20"/>
                <w:lang w:eastAsia="en-US"/>
              </w:rPr>
              <w:t>VAT)</w:t>
            </w:r>
          </w:p>
        </w:tc>
      </w:tr>
      <w:tr w:rsidR="000170BE" w:rsidRPr="00F77C7A" w:rsidTr="000170BE">
        <w:trPr>
          <w:trHeight w:val="234"/>
        </w:trPr>
        <w:tc>
          <w:tcPr>
            <w:tcW w:w="56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170BE" w:rsidRDefault="000170BE" w:rsidP="000A3CD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170BE" w:rsidRDefault="000170BE" w:rsidP="000A3CD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170BE" w:rsidRDefault="000170BE" w:rsidP="000A3CD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170BE" w:rsidRDefault="000170BE" w:rsidP="000A3CD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170BE" w:rsidRDefault="000170BE" w:rsidP="000A3CD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170BE" w:rsidRDefault="000170BE" w:rsidP="000A3CD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70BE" w:rsidRDefault="000170BE" w:rsidP="000A3CD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7</w:t>
            </w: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70BE" w:rsidRDefault="000170BE" w:rsidP="000A3CD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8</w:t>
            </w:r>
          </w:p>
        </w:tc>
      </w:tr>
      <w:tr w:rsidR="000170BE" w:rsidRPr="00F77C7A" w:rsidTr="000170BE">
        <w:trPr>
          <w:trHeight w:val="163"/>
        </w:trPr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  <w:p w:rsidR="000170BE" w:rsidRDefault="000170BE" w:rsidP="000A3CD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27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0BE" w:rsidRPr="0025403D" w:rsidRDefault="000170BE" w:rsidP="000A3CD7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 w:rsidRPr="0025403D">
              <w:rPr>
                <w:b/>
                <w:sz w:val="16"/>
                <w:szCs w:val="16"/>
              </w:rPr>
              <w:t>mikroskop konfokalny z wyposażeniem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0BE" w:rsidRDefault="000170BE" w:rsidP="0025403D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0170BE" w:rsidRPr="00F77C7A" w:rsidTr="000170BE">
        <w:trPr>
          <w:trHeight w:val="163"/>
        </w:trPr>
        <w:tc>
          <w:tcPr>
            <w:tcW w:w="5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lang w:eastAsia="en-US"/>
              </w:rPr>
            </w:pPr>
          </w:p>
          <w:p w:rsidR="000170BE" w:rsidRDefault="000170BE" w:rsidP="000A3CD7">
            <w:pPr>
              <w:spacing w:line="276" w:lineRule="auto"/>
              <w:ind w:right="425"/>
              <w:rPr>
                <w:lang w:eastAsia="en-US"/>
              </w:rPr>
            </w:pPr>
            <w:r>
              <w:rPr>
                <w:sz w:val="22"/>
                <w:lang w:eastAsia="en-US"/>
              </w:rPr>
              <w:t>2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0BE" w:rsidRPr="0025403D" w:rsidRDefault="0025403D" w:rsidP="000A3CD7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 w:rsidRPr="0025403D">
              <w:rPr>
                <w:b/>
                <w:sz w:val="16"/>
                <w:szCs w:val="16"/>
              </w:rPr>
              <w:t>oprogramowanie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0BE" w:rsidRDefault="000170BE" w:rsidP="000A3CD7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lang w:eastAsia="en-US"/>
              </w:rPr>
            </w:pPr>
          </w:p>
        </w:tc>
      </w:tr>
      <w:tr w:rsidR="000170BE" w:rsidRPr="00F77C7A" w:rsidTr="000170BE">
        <w:trPr>
          <w:trHeight w:val="163"/>
        </w:trPr>
        <w:tc>
          <w:tcPr>
            <w:tcW w:w="5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lang w:eastAsia="en-US"/>
              </w:rPr>
            </w:pPr>
          </w:p>
          <w:p w:rsidR="000170BE" w:rsidRDefault="000170BE" w:rsidP="000A3CD7">
            <w:pPr>
              <w:spacing w:line="276" w:lineRule="auto"/>
              <w:ind w:right="425"/>
              <w:rPr>
                <w:lang w:eastAsia="en-US"/>
              </w:rPr>
            </w:pPr>
            <w:r>
              <w:rPr>
                <w:sz w:val="22"/>
                <w:lang w:eastAsia="en-US"/>
              </w:rPr>
              <w:t>3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0BE" w:rsidRPr="0025403D" w:rsidRDefault="0025403D" w:rsidP="000A3CD7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 w:rsidRPr="0025403D">
              <w:rPr>
                <w:b/>
                <w:sz w:val="16"/>
                <w:szCs w:val="16"/>
              </w:rPr>
              <w:t>jednostka sterująca komputer stacjonarny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0BE" w:rsidRDefault="000170BE" w:rsidP="000A3CD7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lang w:eastAsia="en-US"/>
              </w:rPr>
            </w:pPr>
          </w:p>
        </w:tc>
      </w:tr>
      <w:tr w:rsidR="000170BE" w:rsidRPr="00F77C7A" w:rsidTr="000170BE">
        <w:trPr>
          <w:trHeight w:val="163"/>
        </w:trPr>
        <w:tc>
          <w:tcPr>
            <w:tcW w:w="879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0170BE" w:rsidRDefault="000170BE" w:rsidP="000A3CD7">
            <w:pPr>
              <w:spacing w:line="276" w:lineRule="auto"/>
              <w:ind w:right="425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Razem: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170BE" w:rsidRDefault="000170BE" w:rsidP="000A3CD7">
            <w:pPr>
              <w:spacing w:line="276" w:lineRule="auto"/>
              <w:ind w:right="425"/>
              <w:rPr>
                <w:lang w:eastAsia="en-US"/>
              </w:rPr>
            </w:pPr>
          </w:p>
        </w:tc>
      </w:tr>
    </w:tbl>
    <w:p w:rsidR="000170BE" w:rsidRDefault="000170BE" w:rsidP="000170B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bookmarkStart w:id="0" w:name="_GoBack"/>
      <w:bookmarkEnd w:id="0"/>
    </w:p>
    <w:p w:rsidR="000170BE" w:rsidRDefault="000170BE" w:rsidP="000170BE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0170BE" w:rsidRPr="005967E2" w:rsidRDefault="000170BE" w:rsidP="008903E9">
      <w:pPr>
        <w:pStyle w:val="Tekstpodstawowy"/>
        <w:spacing w:line="240" w:lineRule="auto"/>
        <w:rPr>
          <w:color w:val="FF0000"/>
          <w:sz w:val="22"/>
          <w:szCs w:val="22"/>
        </w:rPr>
      </w:pPr>
      <w:r w:rsidRPr="005967E2">
        <w:rPr>
          <w:color w:val="FF0000"/>
          <w:sz w:val="22"/>
          <w:szCs w:val="22"/>
        </w:rPr>
        <w:t xml:space="preserve">Powyższa cena zawiera podatek VAT w wysokości </w:t>
      </w:r>
      <w:r w:rsidR="005967E2" w:rsidRPr="005967E2">
        <w:rPr>
          <w:color w:val="FF0000"/>
          <w:sz w:val="22"/>
          <w:szCs w:val="22"/>
        </w:rPr>
        <w:t>………………..</w:t>
      </w:r>
      <w:r w:rsidRPr="005967E2">
        <w:rPr>
          <w:color w:val="FF0000"/>
          <w:sz w:val="22"/>
          <w:szCs w:val="22"/>
        </w:rPr>
        <w:t xml:space="preserve"> % tj.…………………….PLN</w:t>
      </w:r>
    </w:p>
    <w:p w:rsidR="000170BE" w:rsidRDefault="000170BE" w:rsidP="008903E9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umowy</w:t>
      </w:r>
      <w:r w:rsidRPr="000170BE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wynosi (kryterium oceny ofert): do ………………… </w:t>
      </w:r>
      <w:r>
        <w:rPr>
          <w:sz w:val="22"/>
          <w:szCs w:val="22"/>
        </w:rPr>
        <w:t>dni od daty podpisania umowy</w:t>
      </w:r>
    </w:p>
    <w:p w:rsidR="008903E9" w:rsidRDefault="008903E9" w:rsidP="000170BE">
      <w:pPr>
        <w:widowControl w:val="0"/>
        <w:spacing w:before="120"/>
        <w:ind w:right="1"/>
        <w:jc w:val="both"/>
        <w:rPr>
          <w:b/>
          <w:sz w:val="22"/>
          <w:szCs w:val="22"/>
        </w:rPr>
      </w:pPr>
    </w:p>
    <w:p w:rsidR="000170BE" w:rsidRDefault="000170BE" w:rsidP="000170BE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gwarancji: ………… miesięcy</w:t>
      </w:r>
    </w:p>
    <w:p w:rsidR="000170BE" w:rsidRDefault="000170BE" w:rsidP="000170BE">
      <w:pPr>
        <w:tabs>
          <w:tab w:val="left" w:pos="426"/>
        </w:tabs>
        <w:jc w:val="both"/>
        <w:rPr>
          <w:sz w:val="22"/>
          <w:szCs w:val="22"/>
        </w:rPr>
      </w:pPr>
    </w:p>
    <w:p w:rsidR="000170BE" w:rsidRDefault="000170BE" w:rsidP="000170BE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</w:p>
    <w:p w:rsidR="000170BE" w:rsidRDefault="000170BE" w:rsidP="000170BE">
      <w:pPr>
        <w:tabs>
          <w:tab w:val="left" w:pos="426"/>
        </w:tabs>
        <w:ind w:left="360"/>
        <w:jc w:val="both"/>
        <w:rPr>
          <w:i/>
          <w:sz w:val="22"/>
          <w:szCs w:val="22"/>
        </w:rPr>
      </w:pPr>
      <w:r w:rsidRPr="00660341">
        <w:rPr>
          <w:i/>
          <w:sz w:val="22"/>
          <w:szCs w:val="22"/>
        </w:rPr>
        <w:t>*Nie potrzebne skreślić</w:t>
      </w:r>
    </w:p>
    <w:p w:rsidR="000170BE" w:rsidRPr="00660341" w:rsidRDefault="000170BE" w:rsidP="000170BE">
      <w:pPr>
        <w:tabs>
          <w:tab w:val="left" w:pos="426"/>
        </w:tabs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</w:t>
      </w:r>
    </w:p>
    <w:p w:rsidR="000170BE" w:rsidRDefault="000170BE" w:rsidP="000170BE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0170BE" w:rsidRDefault="000170BE" w:rsidP="000170BE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0170BE" w:rsidRDefault="000170BE" w:rsidP="000170B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0170BE" w:rsidRDefault="000170BE" w:rsidP="000170B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do nich żadnych zastrzeżeń.</w:t>
      </w:r>
    </w:p>
    <w:p w:rsidR="000170BE" w:rsidRDefault="000170BE" w:rsidP="000170B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DC5D29">
        <w:rPr>
          <w:color w:val="000000"/>
          <w:sz w:val="22"/>
          <w:szCs w:val="22"/>
          <w:lang w:eastAsia="ar-SA"/>
        </w:rPr>
        <w:t>Jesteśmy</w:t>
      </w:r>
      <w:r>
        <w:rPr>
          <w:color w:val="000000"/>
          <w:sz w:val="22"/>
          <w:szCs w:val="22"/>
          <w:lang w:eastAsia="ar-SA"/>
        </w:rPr>
        <w:t xml:space="preserve">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komputer stacjonarny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0170BE" w:rsidRDefault="000170BE" w:rsidP="000170BE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dostawy </w:t>
      </w:r>
      <w:r>
        <w:rPr>
          <w:b/>
          <w:color w:val="000000"/>
          <w:sz w:val="22"/>
          <w:szCs w:val="22"/>
          <w:lang w:eastAsia="ar-SA"/>
        </w:rPr>
        <w:t>na komputer stacjonarny jest</w:t>
      </w:r>
      <w:r w:rsidRPr="00DD3698"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 xml:space="preserve">przeznaczone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:rsidR="000170BE" w:rsidRDefault="000170BE" w:rsidP="000170B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0170BE" w:rsidRDefault="000170BE" w:rsidP="000170B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170BE" w:rsidRDefault="000170BE" w:rsidP="000170B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170BE" w:rsidRDefault="000170BE" w:rsidP="000170B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170BE" w:rsidTr="000A3CD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0BE" w:rsidRDefault="000170BE" w:rsidP="000A3CD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0BE" w:rsidRDefault="000170BE" w:rsidP="000A3CD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0170BE" w:rsidRDefault="000170BE" w:rsidP="000A3CD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0BE" w:rsidRDefault="000170BE" w:rsidP="000A3CD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0170BE" w:rsidTr="000A3CD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0BE" w:rsidRDefault="000170BE" w:rsidP="000A3CD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0BE" w:rsidRDefault="000170BE" w:rsidP="000A3CD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0BE" w:rsidRDefault="000170BE" w:rsidP="000A3CD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170BE" w:rsidTr="000A3CD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0BE" w:rsidRDefault="000170BE" w:rsidP="000A3CD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0BE" w:rsidRDefault="000170BE" w:rsidP="000A3CD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0BE" w:rsidRDefault="000170BE" w:rsidP="000A3CD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170BE" w:rsidTr="000A3CD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0BE" w:rsidRDefault="000170BE" w:rsidP="000A3CD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0BE" w:rsidRDefault="000170BE" w:rsidP="000A3CD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0BE" w:rsidRDefault="000170BE" w:rsidP="000A3CD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0170BE" w:rsidRDefault="000170BE" w:rsidP="000170BE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0170BE" w:rsidRDefault="000170BE" w:rsidP="000170BE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8903E9" w:rsidRDefault="008903E9" w:rsidP="008903E9">
      <w:pPr>
        <w:spacing w:line="360" w:lineRule="auto"/>
        <w:ind w:left="1080"/>
        <w:jc w:val="both"/>
        <w:rPr>
          <w:sz w:val="22"/>
          <w:szCs w:val="22"/>
        </w:rPr>
      </w:pPr>
    </w:p>
    <w:p w:rsidR="000170BE" w:rsidRDefault="000170BE" w:rsidP="000170BE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:rsidR="000170BE" w:rsidRDefault="000170BE" w:rsidP="000170BE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:rsidR="000170BE" w:rsidRDefault="000170BE" w:rsidP="000170BE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:rsidR="000170BE" w:rsidRDefault="000170BE" w:rsidP="000170B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0170BE" w:rsidRDefault="000170BE" w:rsidP="000170BE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0170BE" w:rsidRDefault="000170BE" w:rsidP="000170B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0170BE" w:rsidRDefault="000170BE" w:rsidP="000170B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0170BE" w:rsidRDefault="000170BE" w:rsidP="000170B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0170BE" w:rsidRDefault="000170BE" w:rsidP="000170B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0170BE" w:rsidRDefault="000170BE" w:rsidP="000170B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0170BE" w:rsidRDefault="000170BE" w:rsidP="000170B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0170BE" w:rsidRDefault="000170BE" w:rsidP="000170B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0170BE" w:rsidRDefault="000170BE" w:rsidP="000170B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0170BE" w:rsidRDefault="000170BE" w:rsidP="000170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0170BE" w:rsidRDefault="000170BE" w:rsidP="000170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0170BE" w:rsidRDefault="000170BE" w:rsidP="000170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0170BE" w:rsidRDefault="000170BE" w:rsidP="000170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0170BE" w:rsidRDefault="000170BE" w:rsidP="000170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0170BE" w:rsidRDefault="000170BE" w:rsidP="000170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0170BE" w:rsidRDefault="000170BE" w:rsidP="000170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0170BE" w:rsidRDefault="000170BE" w:rsidP="000170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0170BE" w:rsidRDefault="000170BE" w:rsidP="000170BE">
      <w:pPr>
        <w:jc w:val="both"/>
        <w:rPr>
          <w:sz w:val="22"/>
          <w:szCs w:val="22"/>
        </w:rPr>
      </w:pPr>
    </w:p>
    <w:p w:rsidR="000170BE" w:rsidRPr="00680A16" w:rsidRDefault="000170BE" w:rsidP="000170BE">
      <w:pPr>
        <w:jc w:val="both"/>
        <w:rPr>
          <w:b/>
          <w:color w:val="FF0000"/>
        </w:rPr>
      </w:pPr>
      <w:r w:rsidRPr="00680A16">
        <w:rPr>
          <w:b/>
          <w:color w:val="FF0000"/>
        </w:rPr>
        <w:t xml:space="preserve">Dokument należy </w:t>
      </w:r>
      <w:proofErr w:type="spellStart"/>
      <w:r>
        <w:rPr>
          <w:b/>
          <w:color w:val="FF0000"/>
        </w:rPr>
        <w:t>sporzadzic</w:t>
      </w:r>
      <w:proofErr w:type="spellEnd"/>
      <w:r>
        <w:rPr>
          <w:b/>
          <w:color w:val="FF0000"/>
        </w:rPr>
        <w:t xml:space="preserve"> w postaci elektronicznej</w:t>
      </w:r>
      <w:r w:rsidRPr="00680A16">
        <w:rPr>
          <w:b/>
          <w:color w:val="FF0000"/>
        </w:rPr>
        <w:t xml:space="preserve"> i podpisać kwalifikowanym podpisem elektronicznym.</w:t>
      </w:r>
    </w:p>
    <w:p w:rsidR="000170BE" w:rsidRDefault="000170BE" w:rsidP="000170BE">
      <w:pPr>
        <w:jc w:val="both"/>
        <w:rPr>
          <w:sz w:val="18"/>
          <w:szCs w:val="18"/>
        </w:rPr>
      </w:pPr>
    </w:p>
    <w:p w:rsidR="000170BE" w:rsidRPr="00FB6907" w:rsidRDefault="000170BE" w:rsidP="000170BE"/>
    <w:p w:rsidR="000170BE" w:rsidRPr="00DD3698" w:rsidRDefault="000170BE" w:rsidP="000170BE"/>
    <w:p w:rsidR="000170BE" w:rsidRPr="00331DEF" w:rsidRDefault="000170BE" w:rsidP="000170BE"/>
    <w:p w:rsidR="00FE545C" w:rsidRPr="00DA7A72" w:rsidRDefault="00FE545C" w:rsidP="00DA7A72"/>
    <w:sectPr w:rsidR="00FE545C" w:rsidRPr="00DA7A72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DEF" w:rsidRDefault="00CC0DEF">
      <w:r>
        <w:separator/>
      </w:r>
    </w:p>
  </w:endnote>
  <w:endnote w:type="continuationSeparator" w:id="0">
    <w:p w:rsidR="00CC0DEF" w:rsidRDefault="00CC0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DEF" w:rsidRDefault="00CC0DEF">
      <w:r>
        <w:separator/>
      </w:r>
    </w:p>
  </w:footnote>
  <w:footnote w:type="continuationSeparator" w:id="0">
    <w:p w:rsidR="00CC0DEF" w:rsidRDefault="00CC0DEF">
      <w:r>
        <w:continuationSeparator/>
      </w:r>
    </w:p>
  </w:footnote>
  <w:footnote w:id="1">
    <w:p w:rsidR="000170BE" w:rsidRDefault="000170BE" w:rsidP="000170BE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0170BE" w:rsidRDefault="000170BE" w:rsidP="000170BE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:rsidR="008903E9" w:rsidRDefault="00A30106">
    <w:pPr>
      <w:pStyle w:val="Nagwek"/>
      <w:rPr>
        <w:sz w:val="22"/>
      </w:rPr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-252730</wp:posOffset>
              </wp:positionH>
              <wp:positionV relativeFrom="paragraph">
                <wp:posOffset>45085</wp:posOffset>
              </wp:positionV>
              <wp:extent cx="6934200" cy="710565"/>
              <wp:effectExtent l="4445" t="0" r="5080" b="6350"/>
              <wp:wrapNone/>
              <wp:docPr id="1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34200" cy="710565"/>
                        <a:chOff x="615" y="4205"/>
                        <a:chExt cx="10920" cy="1119"/>
                      </a:xfrm>
                    </wpg:grpSpPr>
                    <pic:pic xmlns:pic="http://schemas.openxmlformats.org/drawingml/2006/picture">
                      <pic:nvPicPr>
                        <pic:cNvPr id="2" name="Picture 7" descr="UE_EFRR_rgb-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106" y="4205"/>
                          <a:ext cx="3429" cy="111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8" descr="znak_barw_rp_poziom_szara_ramka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538" y="4257"/>
                          <a:ext cx="2973" cy="99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505" y="4479"/>
                          <a:ext cx="2670" cy="57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10" descr="logo fund_euro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15" y="4283"/>
                          <a:ext cx="1935" cy="8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6" o:spid="_x0000_s1026" style="position:absolute;margin-left:-19.9pt;margin-top:3.55pt;width:546pt;height:55.95pt;z-index:-251658240" coordorigin="615,4205" coordsize="10920,111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/0N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0t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/&#10;09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/1N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/1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/1t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/19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/0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/0d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/0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0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/1N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/1d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/1t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/19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Hf49+691737r3Xvfuvde9+691737r3&#10;Xvfuvde9+691737r3Xvfuvde9+691737r3Xvfuvde9+691737r3Xvfuvde9+691737r3RBPgT/3O&#10;h/4v38i//kP7ck/D9g6qvn9vR+/bfV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iCfMz/ma/wAF/wDxZ3Gf+83Ve7pwb7OqNxH29H7906v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/9Lf49+691737r3Xvfuv&#10;de9+691737r3Xvfuvde9+691737r3Xvfuvde9+691737r3Xvfuvde9+691737r3Xvfuvde9+6917&#10;37r3RBPgT/3Oh/4v38i//kP7ck/D9g6qvn9vR+/bfV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iCfMz/ma/wAF/wDxZ3Gf+83Ve7pwb7OqNxH29H7906v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/9Pf49+6&#10;91737r3Xvfuvde9+691737r3Xvfuvde9+691737r3Xvfuvde9+691737r3Xvfuvde9+691737r3X&#10;vfuvde9+691737r3RBPgT/3Oh/4v38i//kP7ck/D9g6qvn9vR+/bfV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iCfMz/ma/wAF/wDxZ3Gf+83Ve7pwb7OqNxH29H7906v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/9Tf49+691737r3Xvfuvde9+691737r3Xvfuvde9+691737r3Xvfuvde9+691737r3Xvfuvd&#10;e9+691737r3Xvfuvde9+691737r3RBPgT/3Oh/4v38i//kP7ck/D9g6qvn9vR+/bfV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iCfMz/ma/wAF/wDxZ3Gf+83Ve7pwb7OqNxH29H79&#10;06v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/9Xf49+691737r3Xvfuvde9+691737r3Xvfuvde9+691737r3Xvfuvde9+69&#10;1737r3Xvfuvde9+691737r3Xvfuvde9+691737r3RBPgT/3Oh/4v38i//kP7ck/D9g6qvn9vR+/b&#10;fV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iCfMz/ma/wAF/wDxZ3Gf+83Ve7pw&#10;b7OqNxH29H7906v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/9bf49+691737r3Xvfuvde9+691737r3Xvfuvde9+691737r&#10;3Xvfuvde9+691737r3Xvfuvde9+691737r3Xvfuvde9+691737r3RBPgT/3Oh/4v38i//kP7ck/D&#10;9g6qvn9vR+/bfV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iCfMz/ma/wAF/wDx&#10;Z3Gf+83Ve7pwb7OqNxH29H7906v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/9ff49+691737r3Xvfuvde9+691737r3Xvfu&#10;vde9+691737r3Xvfuvde9+691737r3Xvfuvde9+691737r3Xvfuvde9+691737r3RBPgT/3Oh/4v&#10;38i//kP7ck/D9g6qvn9vR+/bfV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iCfM&#10;z/ma/wAF/wDxZ3Gf+83Ve7pwb7OqNxH29H7906v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/9Df49+691737r3Xvfuvde9+&#10;691737r3Xvfuvde9+691737r3Xvfuvde9+691737r3Xvfuvde9+691737r3Xvfuvde9+691737r3&#10;RBPgT/3Oh/4v38i//kP7ck/D9g6qvn9vR+/bfV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iCfMz/ma/wAF/wDxZ3Gf+83Ve7pwb7OqNxH29H7906v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/9Hf49+69173&#10;7r3Xvfuvde9+691737r3Xvfuvde9+691737r3Xvfuvde9+691737r3Xvfuvde9+691737r3Xvfuv&#10;de9+691737r3RBPgT/3Oh/4v38i//kP7ck/D9g6qvn9vR+/bfV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iCfMz/ma/wAF/wDxZ3Gf+83Ve7pwb7OqNxH29H7906v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/9Lf49+691737r3Xvfuvde9+691737r3Xvfuvde9+691737r3Xvfuvde9+691737r3Xvfuvde9+6&#10;91737r3Xvfuvde9+691737r3RBPgT/3Oh/4v38i//kP7ck/D9g6qvn9vR+/bfV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iCfMz/ma/wAF/wDxZ3Gf+83Ve7pwb7OqNxH29H7906v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iCfMz/ma/wAF/wDxZ3Gf+83Ve7pwb7OqNxH29H7906v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//T3+Pfuvde9+69&#10;1737r3Xvfuvde9+691737r3Xvfuvde9+691737r3Xvfuvde9+691737r3Xvfuvde9+691737r3Xv&#10;fuvde9+69181r+b/AP8AZevev/h/9nf+/m3N7BnNH+50f/NJf+PP12p/u3/+nH7t/wBL26/7QNs6&#10;rG9hvroF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b/APyQ/wDsvDqn/wAOfa3/&#10;ALvE9ijlf+3m/wBJ/wA/Drm5/eU/9O65c/6WT/8AaLJ19F/2L+uO/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/1N/j37r3Xvfuvde9+691737r3Xvfuvde9+691737r3Xvfuvde9+691737r3X&#10;vfuvde9+691737r3Xvfuvde9+691737r3XvfuvdfNa/m/wD/AGXr3r/4f/Z3/v5tzewZzR/udH/z&#10;SX/jz9dqf7t//px+7f8AS9uv+0DbOqxvYb66B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/1d/j37r3Xvfuvde9+691737r3Xvfuvde9+691737r3Xvfuvde9+691737r3Xvfuvde9+&#10;691737r3Xvfuvde9+691737r3XvfuvdfNa/m/wD/AGXr3r/4f/Z3/v5tzewZzR/udH/zSX/jz9dq&#10;f7t//px+7f8AS9uv+0DbOqxvYb66B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/1t/j37r3Xvfuvde9+691737r3Xvfuvde9+691737r3Xvfuvde9+691737r3Xvfuv&#10;de9+691737r3Xvfuvde9+691737r3XvfuvdfNa/m/wD/AGXr3r/4f/Z3/v5tzewZzR/udH/zSX/j&#10;z9dqf7t//px+7f8AS9uv+0DbOqxvYb66B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//X3+Pfuvde9+691737r3Xvfuvd&#10;e9+691737r3Xvfuvde9+691737r3Xvfuvde9+691737r3Xvfuvde9+691737r3Xvfuvde9+69181&#10;r+b/AP8AZevev/h/9nf+/m3N7BnNH+50f/NJf+PP12p/u3/+nH7t/wBL26/7QNs6rG9hvroF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0N/j37r3&#10;Xvfuvde9+691737r3Xvfuvde9+691737r3Xvfuvde9+691737r3Xvfuvde9+691737r3Xvfuvde9&#10;+691737r3XvfuvdfNa/m/wD/AGXr3r/4f/Z3/v5tzewZzR/udH/zSX/jz9dqf7t//px+7f8AS9uv&#10;+0DbOqxvYb66B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R3+Pfuvde9+691737r3Xvfuvde9+691737r3Xvfuvde9+&#10;691737r3Xvfuvde9+691737r3Xvfuvde9+691737r3Xvfuvde9+69181r+b/AP8AZevev/h/9nf+&#10;/m3N7BnNH+50f/NJf+PP12p/u3/+nH7t/wBL26/7QNs6rG9hvroF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f/9Lf49+691737r3Xvfuvde9+691737r3Xvfuvde9+691737r3Xvfuvde&#10;9+691737r3Xvfuvde9+691737r3Xvfuvde9+691737r3XzWv5v8A/wBl696/+H/2d/7+bc3sGc0f&#10;7nR/80l/48/Xan+7f/6cfu3/AEvbr/tA2zqsb2G+ugX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//09/j37r3Xvfuvde9+691737r3Xvfuvde9+691737r3Xvfuvde9+69173&#10;7r3Xvfuvde9+691737r3Xvfuvde9+691737r3XvfuvdfNa/m/wD/AGXr3r/4f/Z3/v5tzewZzR/u&#10;dH/zSX/jz9dqf7t//px+7f8AS9uv+0DbOqxvYb66B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f//U3+Pfuvde9+691737r3Xv&#10;fuvde9+691737r3Xvfuvde9+691737r3Xvfuvde9+691737r3Xvfuvde9+691737r3Xvfuvde9+6&#10;9181r+b/AP8AZevev/h/9nf+/m3N7BnNH+50f/NJf+PP12p/u3/+nH7t/wBL26/7QNs6rG9hvroF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Xf49+691737r3Xvfuvde9+691737r3Xvfuvde9+691737r3Xvfuvde9+691737&#10;r3Xvfuvde9+691737r3Xvfuvde9+691737r3XzWv5v8A/wBl696/+H/2d/7+bc3sGc0f7nR/80l/&#10;48/Xan+7f/6cfu3/AEvbr/tA2zqsb2G+ugX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//9bf&#10;49+691737r3Xvfuvde9+691737r3Xvfuvde9+691737r3Xvfuvde9+691737r3Xvfuvde9+69173&#10;7r3Xvfuvde9+691737r3XzWv5v8A/wBl696/+H/2d/7+bc3sGc0f7nR/80l/48/Xan+7f/6cfu3/&#10;AEvbr/tA2zqsb2G+ugX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/9ff49+691737r3Xvfuvde9+691737r3Xvfuvde9&#10;+691737r3Xvfuvde9+691737r3Xvfuvde9+691737r3Xvfuvde9+691737r3XzWv5v8A/wBl696/&#10;+H/2d/7+bc3sGc0f7nR/80l/48/Xan+7f/6cfu3/AEvbr/tA2zqsb2G+ugX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//9Df49+691737r3Xvfuvde9+691737r3Xvfuvde9+691737r3Xvfuvde&#10;9+691737r3Xvfuvde9+691737r3Xvfuvde9+691737r3XzWv5v8A/wBl696/+H/2d/7+bc3sGc0f&#10;7nR/80l/48/Xan+7f/6cfu3/AEvbr/tA2zqsb2G+ugX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/9Hf49+691737r3Xvfuvde9+691737r3Xvfuvde9+691737r3Xvfuvde9+691737r3Xvfuvde9+6&#10;91737r3Xvfuvde9+691737r3XzWv5v8A/wBl696/+H/2d/7+bc3sGc0f7nR/80l/48/Xan+7f/6c&#10;fu3/AEvbr/tA2zqsb2G+ugX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//9Lf49+691737r3Xvfuvde9+&#10;691737r3Xvfuvde9+691737r3Xvfuvde9+691737r3Xvfuvde9+691737r3Xvfuvde9+691737r3&#10;XzWv5v8A/wBl696/+H/2d/7+bc3sGc0f7nR/80l/48/Xan+7f/6cfu3/AEvbr/tA2zqsb2G+ugX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/09/j37r3Xvfuvde9+691737r3Xvfuvde9+691737r3Xvfuvde9+69173&#10;7r3Xvfuvde9+691737r3Xvfuvde9+691737r3XvfuvdfNa/m/wD/AGXr3r/4f/Z3/v5tzewZzR/u&#10;dH/zSX/jz9dqf7t//px+7f8AS9uv+0DbOqxvYb66B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W/wD8kP8A7Lw6p/8ADn2t/wC7xPYo5X/t5v8ASf8APw65uf3lP/TuuXP+lk//AGiy&#10;dfRf9i/rjv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/1N/j37r3Xvfuvde9+691737r3Xvfuvde9+691737r3Xvfuvde9+6&#10;91737r3Xvfuvde9+691737r3Xvfuvde9+691737r3XvfuvdfNa/m/wD/AGXr3r/4f/Z3/v5tzewZ&#10;zR/udH/zSX/jz9dqf7t//px+7f8AS9uv+0DbOqxvYb66B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W/wD8kP8A7Lw6p/8ADn2t/wC7xPYo5X/t5v8ASf8APw65uf3lP/TuuXP+lk//&#10;AGiydfRf9i/rjv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/1d/j37r3Xvfuvde9+691737r3Xvfuvde9+691737r3Xvfuvd&#10;e9+691737r3Xvfuvde9+691737r3Xvfuvde9+691737r3XvfuvdfNa/m/wD/AGXr3r/4f/Z3/v5t&#10;zewZzR/udH/zSX/jz9dqf7t//px+7f8AS9uv+0DbOqxvYb66B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W/wD8kP8A7Lw6p/8ADn2t/wC7xPYo5X/t5v8ASf8APw65uf3lP/TuuXP+&#10;lk//AGiydfRf9i/rjv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/1t/j37r3Xvfuvde9+691737r3Xvfuvde9+691737r3Xv&#10;fuvde9+691737r3Xvfuvde9+691737r3Xvfuvde9+691737r3XvfuvdfNa/m/wD/AGXr3r/4f/Z3&#10;/v5tzewZzR/udH/zSX/jz9dqf7t//px+7f8AS9uv+0DbOqxvYb66B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W/wD8kP8A7Lw6p/8ADn2t/wC7xPYo5X/t5v8ASf8APw65uf3lP/Tu&#10;uXP+lk//AGiydfRf9i/rjv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/19/j37r3Xvfuvde9+691737r3Xvfuvde9+691737&#10;r3Xvfuvde9+691737r3Xvfuvde9+691737r3Xvfuvde9+691737r3XvfuvdfNa/m/wD/AGXr3r/4&#10;f/Z3/v5tzewZzR/udH/zSX/jz9dqf7t//px+7f8AS9uv+0DbOqxvYb66B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W/wD8kP8A7Lw6p/8ADn2t/wC7xPYo5X/t5v8ASf8APw65uf3l&#10;P/TuuXP+lk//AGiydfRf9i/rjv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/0N/j37r3Xvfuvde9+691737r3Xvfuvde9+69&#10;1737r3Xvfuvde9+691737r3Xvfuvde9+691737r3Xvfuvde9+691737r3XvfuvdfNa/m/wD/AGXr&#10;3r/4f/Z3/v5tzewZzR/udH/zSX/jz9dqf7t//px+7f8AS9uv+0DbOqxvYb66B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W/wD8kP8A7Lw6p/8ADn2t/wC7xPYo5X/t5v8ASf8APw65&#10;uf3lP/TuuXP+lk//AGiydfRf9i/rjv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/0d/j37r3Xvfuvde9+691737r3Xvfuvde&#10;9+691737r3Xvfuvde9+691737r3Xvfuvde9+691737r3Xvfuvde9+691737r3XvfuvdfNa/m/wD/&#10;AGXr3r/4f/Z3/v5tzewZzR/udH/zSX/jz9dqf7t//px+7f8AS9uv+0DbOqxvYb66B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W/wD8kP8A7Lw6p/8ADn2t/wC7xPYo5X/t5v8ASf8A&#10;Pw65uf3lP/TuuXP+lk//AGiydfRf9i/rjv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0t/j37r3Xvfuvde9+691737r3Xvf&#10;uvde9+691737r3Xvfuvde9+691737r3Xvfuvde9+691737r3Xvfuvde9+691737r3XvfuvdfNa/m&#10;/wD/AGXr3r/4f/Z3/v5tzewZzR/udH/zSX/jz9dqf7t//px+7f8AS9uv+0DbOqxvYb66B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W/wD8kP8A7Lw6p/8ADn2t/wC7xPYo5X/t5v8A&#10;Sf8APw65uf3lP/TuuXP+lk//AGiydfRf9i/rjv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//U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V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/W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X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Q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R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f/T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V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/W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X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Q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/R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S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T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U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/V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27" type="#_x0000_t75" alt="UE_EFRR_rgb-1" style="position:absolute;left:8106;top:4205;width:3429;height:11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LNF+nCAAAA2gAAAA8AAABkcnMvZG93bnJldi54bWxEj0FrwkAUhO9C/8PyCt50E8GgMRsphYqn&#10;QmMu3p7Z1yQ0+zZktzH5926h4HGYmW+Y7DiZTow0uNaygngdgSCurG65VlBePlY7EM4ja+wsk4KZ&#10;HBzzl0WGqbZ3/qKx8LUIEHYpKmi871MpXdWQQbe2PXHwvu1g0Ac51FIPeA9w08lNFCXSYMthocGe&#10;3huqfopfo+A2fl6L+MTx7lYyyn2yHWfcKrV8nd4OIDxN/hn+b5+1gg38XQk3QOY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SzRfpwgAAANoAAAAPAAAAAAAAAAAAAAAAAJ8C&#10;AABkcnMvZG93bnJldi54bWxQSwUGAAAAAAQABAD3AAAAjgMAAAAA&#10;">
                <v:imagedata r:id="rId5" o:title="UE_EFRR_rgb-1"/>
              </v:shape>
              <v:shape id="Picture 8" o:spid="_x0000_s1028" type="#_x0000_t75" alt="znak_barw_rp_poziom_szara_ramka_rgb" style="position:absolute;left:2538;top:4257;width:2973;height:9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TIf/rEAAAA2gAAAA8AAABkcnMvZG93bnJldi54bWxEj0FrwkAUhO9C/8PyBC9SN9YSa3SVtlAo&#10;PQjG0vMj+0yi2bdhdzWxv75bEDwOM/MNs9r0phEXcr62rGA6SUAQF1bXXCr43n88voDwAVljY5kU&#10;XMnDZv0wWGGmbcc7uuShFBHCPkMFVQhtJqUvKjLoJ7Yljt7BOoMhSldK7bCLcNPIpyRJpcGa40KF&#10;Lb1XVJzys4mU50Kmbz/T8WLb8Zy35THsvn6VGg371yWIQH24h2/tT61gBv9X4g2Q6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TIf/rEAAAA2gAAAA8AAAAAAAAAAAAAAAAA&#10;nwIAAGRycy9kb3ducmV2LnhtbFBLBQYAAAAABAAEAPcAAACQAwAAAAA=&#10;">
                <v:imagedata r:id="rId6" o:title="znak_barw_rp_poziom_szara_ramka_rgb"/>
              </v:shape>
              <v:shape id="Picture 9" o:spid="_x0000_s1029" type="#_x0000_t75" style="position:absolute;left:5505;top:4479;width:2670;height:5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ybZpLDAAAA2gAAAA8AAABkcnMvZG93bnJldi54bWxEj0FrwkAUhO+C/2F5ghcxG6W0NnWVIhQ8&#10;FKFpoT0+sq9JMPs2ZJ9J+u+7guBxmJlvmO1+dI3qqQu1ZwOrJAVFXHhbc2ng6/NtuQEVBNli45kM&#10;/FGA/W462WJm/cAf1OdSqgjhkKGBSqTNtA5FRQ5D4lvi6P36zqFE2ZXadjhEuGv0Ok0ftcOa40KF&#10;LR0qKs75xUXKSp7lKe+P+uf7fTych9OlzRfGzGfj6wsooVHu4Vv7aA08wPVKvAF69w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XJtmksMAAADaAAAADwAAAAAAAAAAAAAAAACf&#10;AgAAZHJzL2Rvd25yZXYueG1sUEsFBgAAAAAEAAQA9wAAAI8DAAAAAA==&#10;">
                <v:imagedata r:id="rId7" o:title=""/>
              </v:shape>
              <v:shape id="Picture 10" o:spid="_x0000_s1030" type="#_x0000_t75" alt="logo fund_europ" style="position:absolute;left:615;top:4283;width:1935;height:8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eHD1TEAAAA2gAAAA8AAABkcnMvZG93bnJldi54bWxEj09rwkAUxO+FfoflFbwU3ShaSnSVIohK&#10;vZgWvT6zL39o9m3Ibkz89m5B8DjMzG+Yxao3lbhS40rLCsajCARxanXJuYLfn83wE4TzyBory6Tg&#10;Rg5Wy9eXBcbadnyka+JzESDsYlRQeF/HUrq0IINuZGvi4GW2MeiDbHKpG+wC3FRyEkUf0mDJYaHA&#10;mtYFpX9JaxTs14f3afe9zybnyyU5+pPLtu1BqcFb/zUH4an3z/CjvdMKZvB/JdwAubw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eHD1TEAAAA2gAAAA8AAAAAAAAAAAAAAAAA&#10;nwIAAGRycy9kb3ducmV2LnhtbFBLBQYAAAAABAAEAPcAAACQAwAAAAA=&#10;">
                <v:imagedata r:id="rId8" o:title="logo fund_europ"/>
              </v:shape>
            </v:group>
          </w:pict>
        </mc:Fallback>
      </mc:AlternateContent>
    </w:r>
  </w:p>
  <w:p w:rsidR="008903E9" w:rsidRDefault="008903E9">
    <w:pPr>
      <w:pStyle w:val="Nagwek"/>
      <w:rPr>
        <w:sz w:val="22"/>
      </w:rPr>
    </w:pPr>
  </w:p>
  <w:p w:rsidR="008903E9" w:rsidRDefault="008903E9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CF7"/>
    <w:rsid w:val="00012286"/>
    <w:rsid w:val="000170BE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5403D"/>
    <w:rsid w:val="002723B0"/>
    <w:rsid w:val="002F619D"/>
    <w:rsid w:val="00315A4A"/>
    <w:rsid w:val="003B2CF7"/>
    <w:rsid w:val="004B7300"/>
    <w:rsid w:val="004C6753"/>
    <w:rsid w:val="00595C87"/>
    <w:rsid w:val="005967E2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903E9"/>
    <w:rsid w:val="008B2F0C"/>
    <w:rsid w:val="008B4928"/>
    <w:rsid w:val="008D2AB8"/>
    <w:rsid w:val="008F1C66"/>
    <w:rsid w:val="00970FE4"/>
    <w:rsid w:val="00A0022B"/>
    <w:rsid w:val="00A30106"/>
    <w:rsid w:val="00A346FE"/>
    <w:rsid w:val="00A47B4D"/>
    <w:rsid w:val="00A83018"/>
    <w:rsid w:val="00B774DC"/>
    <w:rsid w:val="00C969A6"/>
    <w:rsid w:val="00CA006C"/>
    <w:rsid w:val="00CA7D36"/>
    <w:rsid w:val="00CC0DEF"/>
    <w:rsid w:val="00D24208"/>
    <w:rsid w:val="00D60C38"/>
    <w:rsid w:val="00D66893"/>
    <w:rsid w:val="00D90ACB"/>
    <w:rsid w:val="00DA7A72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70B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70B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A7563-D289-4E4C-8B4B-5F2828B18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856</Words>
  <Characters>5137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Jarosław Grzech</dc:creator>
  <cp:lastModifiedBy>Jarosław Grzech</cp:lastModifiedBy>
  <cp:revision>3</cp:revision>
  <cp:lastPrinted>2019-12-16T09:09:00Z</cp:lastPrinted>
  <dcterms:created xsi:type="dcterms:W3CDTF">2019-12-16T09:08:00Z</dcterms:created>
  <dcterms:modified xsi:type="dcterms:W3CDTF">2019-12-16T09:09:00Z</dcterms:modified>
</cp:coreProperties>
</file>