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128225" w14:textId="77777777" w:rsidR="001A443E" w:rsidRDefault="001A521F" w:rsidP="001A443E">
      <w:pPr>
        <w:jc w:val="right"/>
        <w:rPr>
          <w:b/>
          <w:bCs/>
          <w:sz w:val="24"/>
        </w:rPr>
      </w:pPr>
      <w:r w:rsidRPr="001A521F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1A521F">
        <w:rPr>
          <w:sz w:val="24"/>
        </w:rPr>
        <w:t>2019-12-11</w:t>
      </w:r>
    </w:p>
    <w:p w14:paraId="46177D7D" w14:textId="77777777" w:rsidR="001A443E" w:rsidRDefault="001A443E" w:rsidP="00A80738">
      <w:pPr>
        <w:rPr>
          <w:b/>
          <w:bCs/>
          <w:sz w:val="24"/>
        </w:rPr>
      </w:pPr>
    </w:p>
    <w:p w14:paraId="0E35F928" w14:textId="77777777" w:rsidR="001A443E" w:rsidRDefault="001A443E" w:rsidP="00A80738">
      <w:pPr>
        <w:rPr>
          <w:b/>
          <w:bCs/>
          <w:sz w:val="24"/>
        </w:rPr>
      </w:pPr>
    </w:p>
    <w:p w14:paraId="47A437B7" w14:textId="77777777" w:rsidR="00A80738" w:rsidRDefault="001A521F" w:rsidP="0018613E">
      <w:pPr>
        <w:spacing w:after="40"/>
        <w:rPr>
          <w:b/>
          <w:bCs/>
          <w:sz w:val="24"/>
        </w:rPr>
      </w:pPr>
      <w:r w:rsidRPr="001A521F">
        <w:rPr>
          <w:b/>
          <w:bCs/>
          <w:sz w:val="24"/>
        </w:rPr>
        <w:t>Centralny Szpital Kliniczny MSWiA w Warszawie</w:t>
      </w:r>
    </w:p>
    <w:p w14:paraId="01FA4C90" w14:textId="77777777" w:rsidR="00A80738" w:rsidRPr="0018613E" w:rsidRDefault="001A521F" w:rsidP="00A80738">
      <w:pPr>
        <w:rPr>
          <w:bCs/>
          <w:sz w:val="24"/>
        </w:rPr>
      </w:pPr>
      <w:r w:rsidRPr="001A521F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1A521F">
        <w:rPr>
          <w:bCs/>
          <w:sz w:val="24"/>
        </w:rPr>
        <w:t>137</w:t>
      </w:r>
    </w:p>
    <w:p w14:paraId="7A57E50F" w14:textId="77777777" w:rsidR="00A80738" w:rsidRPr="0018613E" w:rsidRDefault="001A521F" w:rsidP="00A80738">
      <w:pPr>
        <w:rPr>
          <w:bCs/>
          <w:sz w:val="24"/>
        </w:rPr>
      </w:pPr>
      <w:r w:rsidRPr="001A521F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1A521F">
        <w:rPr>
          <w:bCs/>
          <w:sz w:val="24"/>
        </w:rPr>
        <w:t>Warszawa</w:t>
      </w:r>
    </w:p>
    <w:p w14:paraId="18FB6B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65A7A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DC4A4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1AD652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A521F" w:rsidRPr="001A521F">
        <w:rPr>
          <w:b/>
          <w:sz w:val="24"/>
          <w:szCs w:val="24"/>
        </w:rPr>
        <w:t>CSKDZP-2375/22/10/01/2019</w:t>
      </w:r>
      <w:r w:rsidR="00A80738">
        <w:rPr>
          <w:sz w:val="24"/>
        </w:rPr>
        <w:tab/>
        <w:t xml:space="preserve"> </w:t>
      </w:r>
    </w:p>
    <w:p w14:paraId="0C9CDD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D957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D55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074F6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7CF8A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5B21C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F2B178D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A521F" w:rsidRPr="001A521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3332A4F" w14:textId="77777777" w:rsidR="00CB5EDB" w:rsidRPr="00490DC0" w:rsidRDefault="001A521F" w:rsidP="00CB5EDB">
      <w:pPr>
        <w:pStyle w:val="Tekstpodstawowywcity"/>
        <w:spacing w:before="120" w:after="240"/>
        <w:ind w:firstLine="0"/>
        <w:jc w:val="center"/>
      </w:pPr>
      <w:r w:rsidRPr="001A521F">
        <w:rPr>
          <w:b/>
        </w:rPr>
        <w:t xml:space="preserve">zakup i sukcesywna dostawa  materiałów do  sterylizacji plazmowej STERRAD 100S , rękawów papierowo-foliowych,  papierów, włóknin, wskaźników biologicznych z </w:t>
      </w:r>
      <w:proofErr w:type="spellStart"/>
      <w:r w:rsidRPr="001A521F">
        <w:rPr>
          <w:b/>
        </w:rPr>
        <w:t>autoczytnikiem</w:t>
      </w:r>
      <w:proofErr w:type="spellEnd"/>
      <w:r w:rsidRPr="001A521F">
        <w:rPr>
          <w:b/>
        </w:rPr>
        <w:t>, akcesoriów do czyszczenia, wkładek do tac i koszy narzędziowych</w:t>
      </w:r>
    </w:p>
    <w:p w14:paraId="5CEAC102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A521F" w:rsidRPr="001A521F">
        <w:rPr>
          <w:sz w:val="24"/>
          <w:szCs w:val="24"/>
        </w:rPr>
        <w:t>(</w:t>
      </w:r>
      <w:proofErr w:type="spellStart"/>
      <w:r w:rsidR="001A521F" w:rsidRPr="001A521F">
        <w:rPr>
          <w:sz w:val="24"/>
          <w:szCs w:val="24"/>
        </w:rPr>
        <w:t>t.j</w:t>
      </w:r>
      <w:proofErr w:type="spellEnd"/>
      <w:r w:rsidR="001A521F" w:rsidRPr="001A521F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4FB5F4B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A521F" w:rsidRPr="001A521F">
        <w:rPr>
          <w:sz w:val="24"/>
          <w:szCs w:val="24"/>
        </w:rPr>
        <w:t>11/12/2019</w:t>
      </w:r>
      <w:r w:rsidRPr="00FF4AB1">
        <w:rPr>
          <w:sz w:val="24"/>
          <w:szCs w:val="24"/>
        </w:rPr>
        <w:t xml:space="preserve"> o godz. </w:t>
      </w:r>
      <w:r w:rsidR="001A521F" w:rsidRPr="001A521F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2A838A80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521F" w:rsidRPr="006646D9" w14:paraId="2B1EBCE4" w14:textId="77777777" w:rsidTr="00282589">
        <w:trPr>
          <w:trHeight w:val="70"/>
        </w:trPr>
        <w:tc>
          <w:tcPr>
            <w:tcW w:w="9214" w:type="dxa"/>
          </w:tcPr>
          <w:p w14:paraId="13652A91" w14:textId="77777777" w:rsidR="001A521F" w:rsidRPr="00A3048A" w:rsidRDefault="001A521F" w:rsidP="0028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521F">
              <w:rPr>
                <w:sz w:val="24"/>
                <w:szCs w:val="24"/>
              </w:rPr>
              <w:t>części 1 zamówienia w wysokości 1 417 455.52 zł brutto;</w:t>
            </w:r>
          </w:p>
        </w:tc>
      </w:tr>
      <w:tr w:rsidR="001A521F" w:rsidRPr="006646D9" w14:paraId="43D4F7E8" w14:textId="77777777" w:rsidTr="00282589">
        <w:trPr>
          <w:trHeight w:val="70"/>
        </w:trPr>
        <w:tc>
          <w:tcPr>
            <w:tcW w:w="9214" w:type="dxa"/>
          </w:tcPr>
          <w:p w14:paraId="554143DA" w14:textId="77777777" w:rsidR="001A521F" w:rsidRPr="00A3048A" w:rsidRDefault="001A521F" w:rsidP="0028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521F">
              <w:rPr>
                <w:sz w:val="24"/>
                <w:szCs w:val="24"/>
              </w:rPr>
              <w:t>części 2 zamówienia w wysokości 1 059 042.96 zł brutto;</w:t>
            </w:r>
          </w:p>
        </w:tc>
      </w:tr>
      <w:tr w:rsidR="001A521F" w:rsidRPr="006646D9" w14:paraId="5470D444" w14:textId="77777777" w:rsidTr="00282589">
        <w:trPr>
          <w:trHeight w:val="70"/>
        </w:trPr>
        <w:tc>
          <w:tcPr>
            <w:tcW w:w="9214" w:type="dxa"/>
          </w:tcPr>
          <w:p w14:paraId="5C3766D5" w14:textId="77777777" w:rsidR="001A521F" w:rsidRPr="00A3048A" w:rsidRDefault="001A521F" w:rsidP="0028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521F">
              <w:rPr>
                <w:sz w:val="24"/>
                <w:szCs w:val="24"/>
              </w:rPr>
              <w:t>części 3 zamówienia w wysokości 32 955.12 zł brutto;</w:t>
            </w:r>
          </w:p>
        </w:tc>
      </w:tr>
      <w:tr w:rsidR="001A521F" w:rsidRPr="006646D9" w14:paraId="24FC8650" w14:textId="77777777" w:rsidTr="00282589">
        <w:trPr>
          <w:trHeight w:val="70"/>
        </w:trPr>
        <w:tc>
          <w:tcPr>
            <w:tcW w:w="9214" w:type="dxa"/>
          </w:tcPr>
          <w:p w14:paraId="078C1B35" w14:textId="77777777" w:rsidR="001A521F" w:rsidRPr="00A3048A" w:rsidRDefault="001A521F" w:rsidP="0028258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521F">
              <w:rPr>
                <w:sz w:val="24"/>
                <w:szCs w:val="24"/>
              </w:rPr>
              <w:t>części 4 zamówienia w wysokości 145 821.60 zł brutto;</w:t>
            </w:r>
          </w:p>
        </w:tc>
      </w:tr>
    </w:tbl>
    <w:p w14:paraId="06B97E89" w14:textId="77777777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012"/>
        <w:gridCol w:w="1559"/>
        <w:gridCol w:w="1276"/>
        <w:gridCol w:w="1559"/>
        <w:gridCol w:w="992"/>
      </w:tblGrid>
      <w:tr w:rsidR="00C94D43" w:rsidRPr="00075CD0" w14:paraId="3DFD8510" w14:textId="77777777" w:rsidTr="004A0A3B">
        <w:tc>
          <w:tcPr>
            <w:tcW w:w="824" w:type="dxa"/>
            <w:shd w:val="clear" w:color="auto" w:fill="auto"/>
            <w:vAlign w:val="center"/>
          </w:tcPr>
          <w:p w14:paraId="15380E96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4488A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2DAFAAE1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012" w:type="dxa"/>
            <w:shd w:val="clear" w:color="auto" w:fill="auto"/>
            <w:vAlign w:val="center"/>
          </w:tcPr>
          <w:p w14:paraId="473B3DEC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46C36BD0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0BE5AD" w14:textId="1B28A0EF" w:rsidR="00C94D43" w:rsidRPr="00CB5EDB" w:rsidRDefault="004A0A3B" w:rsidP="00075CD0">
            <w:pPr>
              <w:jc w:val="center"/>
            </w:pPr>
            <w:r>
              <w:t xml:space="preserve">Wartość brutto </w:t>
            </w:r>
            <w:r w:rsidR="00C94D43" w:rsidRPr="00CB5EDB">
              <w:t xml:space="preserve">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76F2E5" w14:textId="711530E4" w:rsidR="00C94D43" w:rsidRPr="00CB5EDB" w:rsidRDefault="004A0A3B" w:rsidP="00075CD0">
            <w:pPr>
              <w:jc w:val="center"/>
            </w:pPr>
            <w:r>
              <w:t xml:space="preserve">Termin dostawy maksymalnie do 5 pełnych dni roboczych od dnia złożenia zamówienia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50F4E3" w14:textId="7A73578D" w:rsidR="00C94D43" w:rsidRPr="00CB5EDB" w:rsidRDefault="004A0A3B" w:rsidP="00075CD0">
            <w:pPr>
              <w:jc w:val="center"/>
            </w:pPr>
            <w:r>
              <w:t>Termin ważności minimum 6 miesięcy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CF7D10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1A521F" w:rsidRPr="00075CD0" w14:paraId="58A5ED6B" w14:textId="77777777" w:rsidTr="004A0A3B">
        <w:tc>
          <w:tcPr>
            <w:tcW w:w="824" w:type="dxa"/>
            <w:shd w:val="clear" w:color="auto" w:fill="auto"/>
            <w:vAlign w:val="center"/>
          </w:tcPr>
          <w:p w14:paraId="41E67DC5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73C8EE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2</w:t>
            </w:r>
          </w:p>
        </w:tc>
        <w:tc>
          <w:tcPr>
            <w:tcW w:w="2012" w:type="dxa"/>
            <w:shd w:val="clear" w:color="auto" w:fill="auto"/>
          </w:tcPr>
          <w:p w14:paraId="6EF02E8C" w14:textId="77777777" w:rsidR="001A521F" w:rsidRPr="00CB5EDB" w:rsidRDefault="001A521F" w:rsidP="00282589">
            <w:pPr>
              <w:spacing w:before="40"/>
            </w:pPr>
            <w:r w:rsidRPr="001A521F">
              <w:t>Media-MED Sp. z o.o.</w:t>
            </w:r>
          </w:p>
          <w:p w14:paraId="0F3693C5" w14:textId="77777777" w:rsidR="001A521F" w:rsidRPr="00CB5EDB" w:rsidRDefault="001A521F" w:rsidP="00282589">
            <w:r w:rsidRPr="001A521F">
              <w:t>Promienistych</w:t>
            </w:r>
            <w:r w:rsidRPr="00CB5EDB">
              <w:t xml:space="preserve"> </w:t>
            </w:r>
            <w:r w:rsidRPr="001A521F">
              <w:t>7</w:t>
            </w:r>
            <w:r w:rsidRPr="00CB5EDB">
              <w:t xml:space="preserve"> </w:t>
            </w:r>
          </w:p>
          <w:p w14:paraId="3BCF970D" w14:textId="77777777" w:rsidR="001A521F" w:rsidRPr="00CB5EDB" w:rsidRDefault="001A521F" w:rsidP="00282589">
            <w:pPr>
              <w:spacing w:before="40" w:after="40"/>
              <w:jc w:val="both"/>
            </w:pPr>
            <w:r w:rsidRPr="001A521F">
              <w:t>31-481</w:t>
            </w:r>
            <w:r w:rsidRPr="00CB5EDB">
              <w:t xml:space="preserve"> </w:t>
            </w:r>
            <w:r w:rsidRPr="001A521F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E2A730" w14:textId="5D1744BA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</w:t>
            </w:r>
            <w:r w:rsidR="004A0A3B">
              <w:t xml:space="preserve"> </w:t>
            </w:r>
            <w:r w:rsidRPr="001A521F">
              <w:t>01</w:t>
            </w:r>
            <w:r w:rsidR="004A0A3B">
              <w:t>1</w:t>
            </w:r>
            <w:r w:rsidRPr="001A521F">
              <w:t xml:space="preserve"> 117.12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4B1A3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8F5B7C" w14:textId="18BDBCC4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8 mie</w:t>
            </w:r>
            <w:r w:rsidR="004A0A3B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B57066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60 dni</w:t>
            </w:r>
          </w:p>
        </w:tc>
      </w:tr>
      <w:tr w:rsidR="001A521F" w:rsidRPr="00075CD0" w14:paraId="63AB0A69" w14:textId="77777777" w:rsidTr="004A0A3B">
        <w:tc>
          <w:tcPr>
            <w:tcW w:w="824" w:type="dxa"/>
            <w:shd w:val="clear" w:color="auto" w:fill="auto"/>
            <w:vAlign w:val="center"/>
          </w:tcPr>
          <w:p w14:paraId="7091FF27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F680D7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3</w:t>
            </w:r>
          </w:p>
        </w:tc>
        <w:tc>
          <w:tcPr>
            <w:tcW w:w="2012" w:type="dxa"/>
            <w:shd w:val="clear" w:color="auto" w:fill="auto"/>
          </w:tcPr>
          <w:p w14:paraId="2AB993BF" w14:textId="77777777" w:rsidR="001A521F" w:rsidRPr="00CB5EDB" w:rsidRDefault="001A521F" w:rsidP="00282589">
            <w:pPr>
              <w:spacing w:before="40"/>
            </w:pPr>
            <w:r w:rsidRPr="001A521F">
              <w:t>Media-MED Sp. z o.o.</w:t>
            </w:r>
          </w:p>
          <w:p w14:paraId="2C65BF7C" w14:textId="77777777" w:rsidR="001A521F" w:rsidRPr="00CB5EDB" w:rsidRDefault="001A521F" w:rsidP="00282589">
            <w:r w:rsidRPr="001A521F">
              <w:t>Promienistych</w:t>
            </w:r>
            <w:r w:rsidRPr="00CB5EDB">
              <w:t xml:space="preserve"> </w:t>
            </w:r>
            <w:r w:rsidRPr="001A521F">
              <w:t>7</w:t>
            </w:r>
            <w:r w:rsidRPr="00CB5EDB">
              <w:t xml:space="preserve"> </w:t>
            </w:r>
          </w:p>
          <w:p w14:paraId="566FBB42" w14:textId="77777777" w:rsidR="001A521F" w:rsidRPr="00CB5EDB" w:rsidRDefault="001A521F" w:rsidP="00282589">
            <w:pPr>
              <w:spacing w:before="40" w:after="40"/>
              <w:jc w:val="both"/>
            </w:pPr>
            <w:r w:rsidRPr="001A521F">
              <w:t>31-481</w:t>
            </w:r>
            <w:r w:rsidRPr="00CB5EDB">
              <w:t xml:space="preserve"> </w:t>
            </w:r>
            <w:r w:rsidRPr="001A521F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6FAA32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32 002.72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E10420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680FCD" w14:textId="51D9F31D" w:rsidR="001A521F" w:rsidRPr="00CB5EDB" w:rsidRDefault="001A521F" w:rsidP="00282589">
            <w:pPr>
              <w:spacing w:before="120" w:after="120"/>
              <w:jc w:val="center"/>
            </w:pPr>
            <w:r w:rsidRPr="001A521F">
              <w:t xml:space="preserve">12 </w:t>
            </w:r>
            <w:r w:rsidR="004A0A3B" w:rsidRPr="001A521F">
              <w:t>mie</w:t>
            </w:r>
            <w:r w:rsidR="004A0A3B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32EC96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60 dni</w:t>
            </w:r>
          </w:p>
        </w:tc>
      </w:tr>
      <w:tr w:rsidR="001A521F" w:rsidRPr="00075CD0" w14:paraId="0190EC75" w14:textId="77777777" w:rsidTr="004A0A3B">
        <w:tc>
          <w:tcPr>
            <w:tcW w:w="824" w:type="dxa"/>
            <w:shd w:val="clear" w:color="auto" w:fill="auto"/>
            <w:vAlign w:val="center"/>
          </w:tcPr>
          <w:p w14:paraId="33BB48C5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E37340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4</w:t>
            </w:r>
          </w:p>
        </w:tc>
        <w:tc>
          <w:tcPr>
            <w:tcW w:w="2012" w:type="dxa"/>
            <w:shd w:val="clear" w:color="auto" w:fill="auto"/>
          </w:tcPr>
          <w:p w14:paraId="5AC9353E" w14:textId="77777777" w:rsidR="001A521F" w:rsidRPr="00CB5EDB" w:rsidRDefault="001A521F" w:rsidP="00282589">
            <w:pPr>
              <w:spacing w:before="40"/>
            </w:pPr>
            <w:r w:rsidRPr="001A521F">
              <w:t>Media-MED Sp. z o.o.</w:t>
            </w:r>
          </w:p>
          <w:p w14:paraId="740C60F0" w14:textId="77777777" w:rsidR="001A521F" w:rsidRPr="00CB5EDB" w:rsidRDefault="001A521F" w:rsidP="00282589">
            <w:r w:rsidRPr="001A521F">
              <w:lastRenderedPageBreak/>
              <w:t>Promienistych</w:t>
            </w:r>
            <w:r w:rsidRPr="00CB5EDB">
              <w:t xml:space="preserve"> </w:t>
            </w:r>
            <w:r w:rsidRPr="001A521F">
              <w:t>7</w:t>
            </w:r>
            <w:r w:rsidRPr="00CB5EDB">
              <w:t xml:space="preserve"> </w:t>
            </w:r>
          </w:p>
          <w:p w14:paraId="19EFDA17" w14:textId="77777777" w:rsidR="001A521F" w:rsidRPr="00CB5EDB" w:rsidRDefault="001A521F" w:rsidP="00282589">
            <w:pPr>
              <w:spacing w:before="40" w:after="40"/>
              <w:jc w:val="both"/>
            </w:pPr>
            <w:r w:rsidRPr="001A521F">
              <w:t>31-481</w:t>
            </w:r>
            <w:r w:rsidRPr="00CB5EDB">
              <w:t xml:space="preserve"> </w:t>
            </w:r>
            <w:r w:rsidRPr="001A521F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8E646C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lastRenderedPageBreak/>
              <w:t>140 302.80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AF4252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9041BE" w14:textId="17083EFD" w:rsidR="001A521F" w:rsidRPr="00CB5EDB" w:rsidRDefault="001A521F" w:rsidP="00282589">
            <w:pPr>
              <w:spacing w:before="120" w:after="120"/>
              <w:jc w:val="center"/>
            </w:pPr>
            <w:r w:rsidRPr="001A521F">
              <w:t xml:space="preserve">24 </w:t>
            </w:r>
            <w:r w:rsidR="004A0A3B" w:rsidRPr="001A521F">
              <w:t>mi</w:t>
            </w:r>
            <w:r w:rsidR="00B941C5">
              <w:t>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36FCE7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60 dni</w:t>
            </w:r>
          </w:p>
        </w:tc>
      </w:tr>
      <w:tr w:rsidR="001A521F" w:rsidRPr="00075CD0" w14:paraId="70EE6A45" w14:textId="77777777" w:rsidTr="004A0A3B">
        <w:tc>
          <w:tcPr>
            <w:tcW w:w="824" w:type="dxa"/>
            <w:shd w:val="clear" w:color="auto" w:fill="auto"/>
            <w:vAlign w:val="center"/>
          </w:tcPr>
          <w:p w14:paraId="2FCC035F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AA1633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</w:t>
            </w:r>
          </w:p>
        </w:tc>
        <w:tc>
          <w:tcPr>
            <w:tcW w:w="2012" w:type="dxa"/>
            <w:shd w:val="clear" w:color="auto" w:fill="auto"/>
          </w:tcPr>
          <w:p w14:paraId="58227AD4" w14:textId="77777777" w:rsidR="001A521F" w:rsidRPr="004A0A3B" w:rsidRDefault="001A521F" w:rsidP="00282589">
            <w:pPr>
              <w:spacing w:before="40"/>
              <w:rPr>
                <w:lang w:val="en-US"/>
              </w:rPr>
            </w:pPr>
            <w:r w:rsidRPr="004A0A3B">
              <w:rPr>
                <w:lang w:val="en-US"/>
              </w:rPr>
              <w:t xml:space="preserve">Johnson &amp; Johnson Poland Sp. z </w:t>
            </w:r>
            <w:proofErr w:type="spellStart"/>
            <w:r w:rsidRPr="004A0A3B">
              <w:rPr>
                <w:lang w:val="en-US"/>
              </w:rPr>
              <w:t>o.o</w:t>
            </w:r>
            <w:proofErr w:type="spellEnd"/>
            <w:r w:rsidRPr="004A0A3B">
              <w:rPr>
                <w:lang w:val="en-US"/>
              </w:rPr>
              <w:t>.</w:t>
            </w:r>
          </w:p>
          <w:p w14:paraId="3DCF0682" w14:textId="77777777" w:rsidR="001A521F" w:rsidRPr="00CB5EDB" w:rsidRDefault="001A521F" w:rsidP="00282589">
            <w:r w:rsidRPr="001A521F">
              <w:t>Iłżecka</w:t>
            </w:r>
            <w:r w:rsidRPr="00CB5EDB">
              <w:t xml:space="preserve"> </w:t>
            </w:r>
            <w:r w:rsidRPr="001A521F">
              <w:t>24</w:t>
            </w:r>
            <w:r w:rsidRPr="00CB5EDB">
              <w:t xml:space="preserve"> </w:t>
            </w:r>
          </w:p>
          <w:p w14:paraId="4A398DDB" w14:textId="77777777" w:rsidR="001A521F" w:rsidRPr="00CB5EDB" w:rsidRDefault="001A521F" w:rsidP="00282589">
            <w:pPr>
              <w:spacing w:before="40" w:after="40"/>
              <w:jc w:val="both"/>
            </w:pPr>
            <w:r w:rsidRPr="001A521F">
              <w:t>02135</w:t>
            </w:r>
            <w:r w:rsidRPr="00CB5EDB">
              <w:t xml:space="preserve"> </w:t>
            </w:r>
            <w:r w:rsidRPr="001A521F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03E23A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1 273 998.95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0A927A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3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5A23021" w14:textId="2740E9ED" w:rsidR="001A521F" w:rsidRPr="00CB5EDB" w:rsidRDefault="001A521F" w:rsidP="00282589">
            <w:pPr>
              <w:spacing w:before="120" w:after="120"/>
              <w:jc w:val="center"/>
            </w:pPr>
            <w:r w:rsidRPr="001A521F">
              <w:t xml:space="preserve">6 </w:t>
            </w:r>
            <w:r w:rsidR="004A0A3B" w:rsidRPr="001A521F">
              <w:t>mie</w:t>
            </w:r>
            <w:r w:rsidR="004A0A3B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1D4BB7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60 dni</w:t>
            </w:r>
          </w:p>
        </w:tc>
      </w:tr>
      <w:tr w:rsidR="001A521F" w:rsidRPr="00075CD0" w14:paraId="7DA8155C" w14:textId="77777777" w:rsidTr="004A0A3B">
        <w:tc>
          <w:tcPr>
            <w:tcW w:w="824" w:type="dxa"/>
            <w:shd w:val="clear" w:color="auto" w:fill="auto"/>
            <w:vAlign w:val="center"/>
          </w:tcPr>
          <w:p w14:paraId="056FBB27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6B71CE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2</w:t>
            </w:r>
          </w:p>
        </w:tc>
        <w:tc>
          <w:tcPr>
            <w:tcW w:w="2012" w:type="dxa"/>
            <w:shd w:val="clear" w:color="auto" w:fill="auto"/>
          </w:tcPr>
          <w:p w14:paraId="76F9ACDF" w14:textId="77777777" w:rsidR="001A521F" w:rsidRPr="00CB5EDB" w:rsidRDefault="001A521F" w:rsidP="00282589">
            <w:pPr>
              <w:spacing w:before="40"/>
            </w:pPr>
            <w:r w:rsidRPr="001A521F">
              <w:t xml:space="preserve">FALCO-MEDIC Jerzy </w:t>
            </w:r>
            <w:proofErr w:type="spellStart"/>
            <w:r w:rsidRPr="001A521F">
              <w:t>Kudrycki</w:t>
            </w:r>
            <w:proofErr w:type="spellEnd"/>
          </w:p>
          <w:p w14:paraId="6369DA53" w14:textId="77777777" w:rsidR="001A521F" w:rsidRPr="00CB5EDB" w:rsidRDefault="001A521F" w:rsidP="00282589">
            <w:r w:rsidRPr="001A521F">
              <w:t>Składowa</w:t>
            </w:r>
            <w:r w:rsidRPr="00CB5EDB">
              <w:t xml:space="preserve"> </w:t>
            </w:r>
            <w:r w:rsidRPr="001A521F">
              <w:t>7</w:t>
            </w:r>
            <w:r w:rsidRPr="00CB5EDB">
              <w:t xml:space="preserve"> </w:t>
            </w:r>
          </w:p>
          <w:p w14:paraId="6EE990F8" w14:textId="77777777" w:rsidR="001A521F" w:rsidRPr="00CB5EDB" w:rsidRDefault="001A521F" w:rsidP="00282589">
            <w:pPr>
              <w:spacing w:before="40" w:after="40"/>
              <w:jc w:val="both"/>
            </w:pPr>
            <w:r w:rsidRPr="001A521F">
              <w:t>15-399</w:t>
            </w:r>
            <w:r w:rsidRPr="00CB5EDB">
              <w:t xml:space="preserve"> </w:t>
            </w:r>
            <w:r w:rsidRPr="001A521F">
              <w:t>Białystok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16B6CBD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937 535.58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373ED6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2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729014" w14:textId="3AC3CE71" w:rsidR="001A521F" w:rsidRPr="00CB5EDB" w:rsidRDefault="001A521F" w:rsidP="00282589">
            <w:pPr>
              <w:spacing w:before="120" w:after="120"/>
              <w:jc w:val="center"/>
            </w:pPr>
            <w:r w:rsidRPr="001A521F">
              <w:t xml:space="preserve">12 </w:t>
            </w:r>
            <w:r w:rsidR="004A0A3B" w:rsidRPr="001A521F">
              <w:t>mie</w:t>
            </w:r>
            <w:r w:rsidR="004A0A3B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0E1E2B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60 dni</w:t>
            </w:r>
          </w:p>
        </w:tc>
      </w:tr>
      <w:tr w:rsidR="001A521F" w:rsidRPr="00075CD0" w14:paraId="71C81ABA" w14:textId="77777777" w:rsidTr="004A0A3B">
        <w:tc>
          <w:tcPr>
            <w:tcW w:w="824" w:type="dxa"/>
            <w:shd w:val="clear" w:color="auto" w:fill="auto"/>
            <w:vAlign w:val="center"/>
          </w:tcPr>
          <w:p w14:paraId="34485E0A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4C6399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2</w:t>
            </w:r>
          </w:p>
        </w:tc>
        <w:tc>
          <w:tcPr>
            <w:tcW w:w="2012" w:type="dxa"/>
            <w:shd w:val="clear" w:color="auto" w:fill="auto"/>
          </w:tcPr>
          <w:p w14:paraId="2895C6BD" w14:textId="77777777" w:rsidR="001A521F" w:rsidRPr="00CB5EDB" w:rsidRDefault="001A521F" w:rsidP="00282589">
            <w:pPr>
              <w:spacing w:before="40"/>
            </w:pPr>
            <w:r w:rsidRPr="001A521F">
              <w:t>NEOMED POLSKA Sp. z o.o. Sp. K.</w:t>
            </w:r>
          </w:p>
          <w:p w14:paraId="14F6188E" w14:textId="77777777" w:rsidR="001A521F" w:rsidRPr="00CB5EDB" w:rsidRDefault="001A521F" w:rsidP="00282589">
            <w:r w:rsidRPr="001A521F">
              <w:t>Szymanów</w:t>
            </w:r>
            <w:r w:rsidRPr="00CB5EDB">
              <w:t xml:space="preserve"> </w:t>
            </w:r>
            <w:r w:rsidRPr="001A521F">
              <w:t>9e</w:t>
            </w:r>
            <w:r w:rsidRPr="00CB5EDB">
              <w:t xml:space="preserve"> </w:t>
            </w:r>
          </w:p>
          <w:p w14:paraId="4018B589" w14:textId="77777777" w:rsidR="001A521F" w:rsidRPr="00CB5EDB" w:rsidRDefault="001A521F" w:rsidP="00282589">
            <w:pPr>
              <w:spacing w:before="40" w:after="40"/>
              <w:jc w:val="both"/>
            </w:pPr>
            <w:r w:rsidRPr="001A521F">
              <w:t>05-532</w:t>
            </w:r>
            <w:r w:rsidRPr="00CB5EDB">
              <w:t xml:space="preserve"> </w:t>
            </w:r>
            <w:r w:rsidRPr="001A521F">
              <w:t>Góra Kalwaria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EF91A38" w14:textId="19D2C9E9" w:rsidR="001A521F" w:rsidRPr="00CB5EDB" w:rsidRDefault="00B941C5" w:rsidP="00282589">
            <w:pPr>
              <w:spacing w:before="120" w:after="120"/>
              <w:jc w:val="center"/>
            </w:pPr>
            <w:bookmarkStart w:id="0" w:name="_GoBack"/>
            <w:r>
              <w:t>942 914,40</w:t>
            </w:r>
            <w:r w:rsidR="001A521F" w:rsidRPr="001A521F">
              <w:t xml:space="preserve"> </w:t>
            </w:r>
            <w:bookmarkEnd w:id="0"/>
            <w:r w:rsidR="001A521F" w:rsidRPr="001A521F">
              <w:t>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6F9AD5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1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93919B" w14:textId="469A445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 xml:space="preserve">15 </w:t>
            </w:r>
            <w:r w:rsidR="004A0A3B" w:rsidRPr="001A521F">
              <w:t>mie</w:t>
            </w:r>
            <w:r w:rsidR="004A0A3B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5B1F0" w14:textId="77777777" w:rsidR="001A521F" w:rsidRPr="00CB5EDB" w:rsidRDefault="001A521F" w:rsidP="00282589">
            <w:pPr>
              <w:spacing w:before="120" w:after="120"/>
              <w:jc w:val="center"/>
            </w:pPr>
            <w:r w:rsidRPr="001A521F">
              <w:t>60 dni</w:t>
            </w:r>
          </w:p>
        </w:tc>
      </w:tr>
    </w:tbl>
    <w:p w14:paraId="5D287C0C" w14:textId="77777777" w:rsidR="004A0A3B" w:rsidRDefault="004A0A3B" w:rsidP="00A80738">
      <w:pPr>
        <w:pStyle w:val="Tekstpodstawowy"/>
        <w:ind w:left="3117" w:firstLine="423"/>
        <w:jc w:val="right"/>
        <w:rPr>
          <w:i/>
        </w:rPr>
      </w:pPr>
    </w:p>
    <w:p w14:paraId="29267747" w14:textId="77777777" w:rsidR="004A0A3B" w:rsidRDefault="004A0A3B" w:rsidP="00A80738">
      <w:pPr>
        <w:pStyle w:val="Tekstpodstawowy"/>
        <w:ind w:left="3117" w:firstLine="423"/>
        <w:jc w:val="right"/>
        <w:rPr>
          <w:i/>
        </w:rPr>
      </w:pPr>
    </w:p>
    <w:p w14:paraId="003E1856" w14:textId="752BB75E" w:rsidR="00A80738" w:rsidRDefault="004A0A3B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Sekretarz Komisji Przetargowej</w:t>
      </w:r>
    </w:p>
    <w:p w14:paraId="6938408E" w14:textId="6ADD0C75" w:rsidR="00A80738" w:rsidRDefault="00A80738" w:rsidP="00A80738">
      <w:pPr>
        <w:jc w:val="right"/>
        <w:rPr>
          <w:sz w:val="24"/>
        </w:rPr>
      </w:pPr>
    </w:p>
    <w:p w14:paraId="3D33C5B0" w14:textId="77777777" w:rsidR="004A0A3B" w:rsidRDefault="004A0A3B" w:rsidP="00A80738">
      <w:pPr>
        <w:jc w:val="right"/>
        <w:rPr>
          <w:sz w:val="24"/>
        </w:rPr>
      </w:pPr>
    </w:p>
    <w:p w14:paraId="2E1172F6" w14:textId="43BAA873" w:rsidR="00A80738" w:rsidRDefault="001A521F" w:rsidP="00A80738">
      <w:pPr>
        <w:jc w:val="right"/>
        <w:rPr>
          <w:sz w:val="24"/>
        </w:rPr>
      </w:pPr>
      <w:r w:rsidRPr="001A521F">
        <w:rPr>
          <w:sz w:val="22"/>
        </w:rPr>
        <w:t>Marta</w:t>
      </w:r>
      <w:r w:rsidR="00A80738">
        <w:rPr>
          <w:sz w:val="22"/>
        </w:rPr>
        <w:t xml:space="preserve"> </w:t>
      </w:r>
      <w:r w:rsidRPr="001A521F">
        <w:rPr>
          <w:sz w:val="22"/>
        </w:rPr>
        <w:t>Bogusławska-Matusiak</w:t>
      </w:r>
    </w:p>
    <w:p w14:paraId="6E741464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E7442" w14:textId="77777777" w:rsidR="00A5261C" w:rsidRDefault="00A5261C">
      <w:r>
        <w:separator/>
      </w:r>
    </w:p>
  </w:endnote>
  <w:endnote w:type="continuationSeparator" w:id="0">
    <w:p w14:paraId="1DD68019" w14:textId="77777777" w:rsidR="00A5261C" w:rsidRDefault="00A52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DCC37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60224A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07C58" w14:textId="77777777" w:rsidR="00C94D43" w:rsidRDefault="00B941C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B477CD">
        <v:line id="_x0000_s2049" style="position:absolute;left:0;text-align:left;z-index:251657728" from="-3.85pt,8.7pt" to="455.15pt,8.7pt"/>
      </w:pict>
    </w:r>
  </w:p>
  <w:p w14:paraId="5ADEFF41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7E2BA0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5C7ECE" w14:textId="77777777" w:rsidR="00C94D43" w:rsidRDefault="00C94D43">
    <w:pPr>
      <w:pStyle w:val="Stopka"/>
      <w:tabs>
        <w:tab w:val="clear" w:pos="4536"/>
      </w:tabs>
      <w:jc w:val="center"/>
    </w:pPr>
  </w:p>
  <w:p w14:paraId="5E796AF8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191FA" w14:textId="77777777" w:rsidR="00A5261C" w:rsidRDefault="00A5261C">
      <w:r>
        <w:separator/>
      </w:r>
    </w:p>
  </w:footnote>
  <w:footnote w:type="continuationSeparator" w:id="0">
    <w:p w14:paraId="09D70A23" w14:textId="77777777" w:rsidR="00A5261C" w:rsidRDefault="00A52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AF8FF" w14:textId="77777777" w:rsidR="001A521F" w:rsidRDefault="001A52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7CA2" w14:textId="77777777" w:rsidR="001A521F" w:rsidRDefault="001A52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CFE51" w14:textId="77777777" w:rsidR="001A521F" w:rsidRDefault="001A52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61C"/>
    <w:rsid w:val="0001764B"/>
    <w:rsid w:val="0003529D"/>
    <w:rsid w:val="00075CD0"/>
    <w:rsid w:val="00092C61"/>
    <w:rsid w:val="0014428B"/>
    <w:rsid w:val="0018613E"/>
    <w:rsid w:val="001A443E"/>
    <w:rsid w:val="001A521F"/>
    <w:rsid w:val="002628C2"/>
    <w:rsid w:val="00342653"/>
    <w:rsid w:val="0035216A"/>
    <w:rsid w:val="003B044E"/>
    <w:rsid w:val="004A0A3B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5261C"/>
    <w:rsid w:val="00A80738"/>
    <w:rsid w:val="00AC7F83"/>
    <w:rsid w:val="00B50940"/>
    <w:rsid w:val="00B941C5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15E8E"/>
  <w15:chartTrackingRefBased/>
  <w15:docId w15:val="{C1048240-0BF5-4DD5-9F86-E8761506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315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Boguslawska</cp:lastModifiedBy>
  <cp:revision>2</cp:revision>
  <dcterms:created xsi:type="dcterms:W3CDTF">2019-12-11T11:03:00Z</dcterms:created>
  <dcterms:modified xsi:type="dcterms:W3CDTF">2019-12-11T11:03:00Z</dcterms:modified>
</cp:coreProperties>
</file>