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463C" w14:textId="29CFA54B"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767F55">
        <w:rPr>
          <w:b/>
          <w:bCs/>
        </w:rPr>
        <w:t>ZP/36/2019</w:t>
      </w:r>
      <w:r w:rsidR="00767F55">
        <w:rPr>
          <w:b/>
          <w:bCs/>
        </w:rPr>
        <w:tab/>
      </w:r>
      <w:r w:rsidR="00767F55">
        <w:rPr>
          <w:b/>
          <w:bCs/>
        </w:rPr>
        <w:tab/>
      </w:r>
      <w:r w:rsidR="00767F55">
        <w:rPr>
          <w:b/>
          <w:bCs/>
        </w:rPr>
        <w:tab/>
      </w:r>
      <w:r w:rsidR="00767F55">
        <w:rPr>
          <w:b/>
          <w:bCs/>
        </w:rPr>
        <w:tab/>
      </w:r>
      <w:r w:rsidR="00767F55">
        <w:rPr>
          <w:b/>
          <w:bCs/>
        </w:rPr>
        <w:tab/>
      </w:r>
      <w:r w:rsidR="00767F55">
        <w:rPr>
          <w:b/>
          <w:bCs/>
        </w:rPr>
        <w:tab/>
      </w:r>
      <w:r w:rsidR="00767F55">
        <w:rPr>
          <w:b/>
          <w:bCs/>
        </w:rPr>
        <w:tab/>
        <w:t>Kraków,</w:t>
      </w:r>
      <w:r w:rsidR="00E27CFD">
        <w:rPr>
          <w:b/>
          <w:bCs/>
        </w:rPr>
        <w:t xml:space="preserve"> </w:t>
      </w:r>
      <w:bookmarkStart w:id="0" w:name="_GoBack"/>
      <w:bookmarkEnd w:id="0"/>
      <w:r w:rsidR="00E27CFD">
        <w:rPr>
          <w:b/>
          <w:bCs/>
        </w:rPr>
        <w:t>dnia 11.12.2019 r.</w:t>
      </w:r>
    </w:p>
    <w:p w14:paraId="14D56F60" w14:textId="77777777"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14:paraId="5B1E67DA" w14:textId="77777777"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14:paraId="3882F5F4" w14:textId="6BA2FC1B"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  <w:r w:rsidR="00D52552">
        <w:rPr>
          <w:rFonts w:ascii="Times New Roman" w:hAnsi="Times New Roman"/>
          <w:b/>
        </w:rPr>
        <w:t xml:space="preserve"> – wybór częściowy </w:t>
      </w:r>
      <w:r w:rsidR="003058B8">
        <w:rPr>
          <w:rFonts w:ascii="Times New Roman" w:hAnsi="Times New Roman"/>
          <w:b/>
        </w:rPr>
        <w:t>pakiet nr</w:t>
      </w:r>
      <w:r w:rsidR="00D52552">
        <w:rPr>
          <w:rFonts w:ascii="Times New Roman" w:hAnsi="Times New Roman"/>
          <w:b/>
        </w:rPr>
        <w:t xml:space="preserve"> 20.</w:t>
      </w:r>
    </w:p>
    <w:p w14:paraId="132270BA" w14:textId="77777777" w:rsidR="000034E3" w:rsidRPr="00893B30" w:rsidRDefault="000034E3">
      <w:pPr>
        <w:spacing w:line="360" w:lineRule="auto"/>
        <w:rPr>
          <w:color w:val="000000"/>
        </w:rPr>
      </w:pPr>
    </w:p>
    <w:p w14:paraId="2B4B564E" w14:textId="77777777"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0B513A" w:rsidRPr="000B513A">
        <w:rPr>
          <w:b/>
          <w:color w:val="000000"/>
        </w:rPr>
        <w:t>Zakup i dostawa różnych wyrobów medycznych III</w:t>
      </w:r>
      <w:r w:rsidRPr="00893B30">
        <w:rPr>
          <w:color w:val="000000"/>
        </w:rPr>
        <w:t>.</w:t>
      </w:r>
    </w:p>
    <w:p w14:paraId="043AB3CC" w14:textId="77777777"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B513A" w:rsidRPr="00893B30" w14:paraId="01B73C31" w14:textId="77777777" w:rsidTr="00A85FB5">
        <w:trPr>
          <w:cantSplit/>
          <w:trHeight w:val="1527"/>
        </w:trPr>
        <w:tc>
          <w:tcPr>
            <w:tcW w:w="9526" w:type="dxa"/>
          </w:tcPr>
          <w:p w14:paraId="20590C04" w14:textId="77777777" w:rsidR="003058B8" w:rsidRDefault="003058B8" w:rsidP="003058B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</w:t>
            </w:r>
          </w:p>
          <w:p w14:paraId="132EB239" w14:textId="77777777" w:rsidR="003058B8" w:rsidRDefault="003058B8" w:rsidP="003058B8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0177F41A" w14:textId="77777777" w:rsidR="003058B8" w:rsidRDefault="003058B8" w:rsidP="003058B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Centrum Zaopatrzenia Medycznego "</w:t>
            </w:r>
            <w:proofErr w:type="spellStart"/>
            <w:r>
              <w:rPr>
                <w:b/>
              </w:rPr>
              <w:t>Cezal</w:t>
            </w:r>
            <w:proofErr w:type="spellEnd"/>
            <w:r>
              <w:rPr>
                <w:b/>
              </w:rPr>
              <w:t>" S.A Wrocław Oddział Kraków</w:t>
            </w:r>
          </w:p>
          <w:p w14:paraId="71DC302E" w14:textId="77777777" w:rsidR="003058B8" w:rsidRDefault="003058B8" w:rsidP="003058B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30-149 Kraków</w:t>
            </w:r>
          </w:p>
          <w:p w14:paraId="04170213" w14:textId="25E7AA38" w:rsidR="000B513A" w:rsidRPr="00893B30" w:rsidRDefault="008A2A3A" w:rsidP="003058B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3058B8">
              <w:rPr>
                <w:b/>
              </w:rPr>
              <w:t>Balicka  117</w:t>
            </w:r>
          </w:p>
        </w:tc>
      </w:tr>
    </w:tbl>
    <w:p w14:paraId="40F6F48E" w14:textId="77777777"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14:paraId="5D10B5D7" w14:textId="77777777" w:rsidR="00AF25E0" w:rsidRPr="00893B30" w:rsidRDefault="00AF25E0">
      <w:pPr>
        <w:spacing w:line="360" w:lineRule="auto"/>
        <w:rPr>
          <w:color w:val="000000"/>
        </w:rPr>
      </w:pPr>
    </w:p>
    <w:p w14:paraId="3DEA6A44" w14:textId="3D707140"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  <w:r w:rsidR="003058B8">
        <w:rPr>
          <w:color w:val="000000"/>
        </w:rPr>
        <w:t xml:space="preserve"> X</w:t>
      </w:r>
    </w:p>
    <w:p w14:paraId="64FB911C" w14:textId="77777777"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651"/>
        <w:gridCol w:w="2848"/>
        <w:gridCol w:w="1748"/>
      </w:tblGrid>
      <w:tr w:rsidR="003058B8" w14:paraId="34F5FAD9" w14:textId="77777777" w:rsidTr="003058B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78F8E8B" w14:textId="77777777" w:rsidR="003058B8" w:rsidRDefault="003058B8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</w:rPr>
              <w:t>Zadanie częściowe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95C2457" w14:textId="77777777" w:rsidR="003058B8" w:rsidRDefault="003058B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Nazwa i adres wykonawcy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EEB0022" w14:textId="77777777" w:rsidR="003058B8" w:rsidRDefault="003058B8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8711315" w14:textId="77777777" w:rsidR="003058B8" w:rsidRDefault="003058B8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</w:tr>
      <w:tr w:rsidR="003058B8" w14:paraId="48E2D855" w14:textId="77777777" w:rsidTr="003058B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3816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20 - Pakiet 20 - Strzykawki i koreczki do </w:t>
            </w:r>
            <w:proofErr w:type="spellStart"/>
            <w:r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9B5A" w14:textId="2B9E3CDE" w:rsidR="003058B8" w:rsidRDefault="003058B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Skamex</w:t>
            </w:r>
            <w:proofErr w:type="spellEnd"/>
            <w:r>
              <w:rPr>
                <w:sz w:val="18"/>
                <w:szCs w:val="18"/>
              </w:rPr>
              <w:t xml:space="preserve"> Sp</w:t>
            </w:r>
            <w:r w:rsidR="00C1283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z o</w:t>
            </w:r>
            <w:r w:rsidR="00C1283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o</w:t>
            </w:r>
            <w:r w:rsidR="00C1283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C12839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p. </w:t>
            </w:r>
            <w:r w:rsidR="00C12839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.</w:t>
            </w:r>
          </w:p>
          <w:p w14:paraId="1105B319" w14:textId="77777777" w:rsidR="003058B8" w:rsidRDefault="003058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Częstochowska 38//52</w:t>
            </w:r>
          </w:p>
          <w:p w14:paraId="22B49309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93-121 Łódź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88A7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C33FA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0,00</w:t>
            </w:r>
          </w:p>
        </w:tc>
      </w:tr>
      <w:tr w:rsidR="003058B8" w14:paraId="5E2619BA" w14:textId="77777777" w:rsidTr="003058B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21EE7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20 - Pakiet 20 - Strzykawki i koreczki do </w:t>
            </w:r>
            <w:proofErr w:type="spellStart"/>
            <w:r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85E95" w14:textId="77777777" w:rsidR="003058B8" w:rsidRDefault="003058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Centrum Zaopatrzenia Medycznego "</w:t>
            </w:r>
            <w:proofErr w:type="spellStart"/>
            <w:r>
              <w:rPr>
                <w:sz w:val="18"/>
                <w:szCs w:val="18"/>
              </w:rPr>
              <w:t>Cezal</w:t>
            </w:r>
            <w:proofErr w:type="spellEnd"/>
            <w:r>
              <w:rPr>
                <w:sz w:val="18"/>
                <w:szCs w:val="18"/>
              </w:rPr>
              <w:t>" S.A Wrocław Oddział Kraków</w:t>
            </w:r>
          </w:p>
          <w:p w14:paraId="45114BBA" w14:textId="51844DFE" w:rsidR="003058B8" w:rsidRDefault="00C128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3058B8">
              <w:rPr>
                <w:sz w:val="18"/>
                <w:szCs w:val="18"/>
              </w:rPr>
              <w:t>Balicka 117</w:t>
            </w:r>
          </w:p>
          <w:p w14:paraId="4392F0FE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30-149 Kraków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4129E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- 500.00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B2924" w14:textId="77777777" w:rsidR="003058B8" w:rsidRDefault="003058B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500,00</w:t>
            </w:r>
          </w:p>
        </w:tc>
      </w:tr>
    </w:tbl>
    <w:p w14:paraId="21FADA48" w14:textId="77777777" w:rsidR="000034E3" w:rsidRDefault="000034E3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CB414" w14:textId="77777777" w:rsidR="00747E4E" w:rsidRDefault="00747E4E">
      <w:r>
        <w:separator/>
      </w:r>
    </w:p>
  </w:endnote>
  <w:endnote w:type="continuationSeparator" w:id="0">
    <w:p w14:paraId="58C1905D" w14:textId="77777777" w:rsidR="00747E4E" w:rsidRDefault="0074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EB444" w14:textId="77777777" w:rsidR="000B513A" w:rsidRDefault="000B51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32C51" w14:textId="7DF537C0" w:rsidR="000034E3" w:rsidRDefault="009E2E9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2C7828" wp14:editId="015A3D7B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C90D69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14:paraId="7AB8028D" w14:textId="77777777"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153B5" w14:textId="77777777" w:rsidR="000B513A" w:rsidRDefault="000B51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66705" w14:textId="77777777" w:rsidR="00747E4E" w:rsidRDefault="00747E4E">
      <w:r>
        <w:separator/>
      </w:r>
    </w:p>
  </w:footnote>
  <w:footnote w:type="continuationSeparator" w:id="0">
    <w:p w14:paraId="11AC9C26" w14:textId="77777777" w:rsidR="00747E4E" w:rsidRDefault="00747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1F7AB" w14:textId="77777777" w:rsidR="000B513A" w:rsidRDefault="000B51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A5C47" w14:textId="77777777" w:rsidR="000B513A" w:rsidRDefault="000B51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5C1DB" w14:textId="77777777" w:rsidR="009E6D7F" w:rsidRDefault="009E6D7F" w:rsidP="009E6D7F">
    <w:pPr>
      <w:pStyle w:val="Nagwek"/>
    </w:pPr>
  </w:p>
  <w:p w14:paraId="328AD2D1" w14:textId="77777777" w:rsidR="009E6D7F" w:rsidRDefault="009E6D7F" w:rsidP="009E6D7F">
    <w:pPr>
      <w:pStyle w:val="Nagwek"/>
    </w:pPr>
  </w:p>
  <w:p w14:paraId="12C65F24" w14:textId="77777777" w:rsidR="009E6D7F" w:rsidRDefault="009E6D7F" w:rsidP="009E6D7F">
    <w:pPr>
      <w:pStyle w:val="Nagwek"/>
    </w:pPr>
  </w:p>
  <w:p w14:paraId="5F3C98EE" w14:textId="28DF305B" w:rsidR="009E6D7F" w:rsidRPr="00F7577F" w:rsidRDefault="009E2E9D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0A5744" wp14:editId="601F391E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82FFC4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0C2C983" wp14:editId="20EA0696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75A671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BB9592B" wp14:editId="6A58F09A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66BD20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09E9167" wp14:editId="299A0CD9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E3A49A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E3CDA88" wp14:editId="6EC638D4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0281EA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F988381" wp14:editId="4EA092BC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D8723E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68F99526" wp14:editId="76D732E2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D8FB73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14:paraId="32C3CCC9" w14:textId="77777777"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14:paraId="1C940B32" w14:textId="77777777"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14:paraId="767E3E46" w14:textId="77777777"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14:paraId="6427FDB6" w14:textId="77777777"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4E"/>
    <w:rsid w:val="000034E3"/>
    <w:rsid w:val="000B513A"/>
    <w:rsid w:val="00132BE0"/>
    <w:rsid w:val="00165800"/>
    <w:rsid w:val="0024675B"/>
    <w:rsid w:val="00252EF5"/>
    <w:rsid w:val="0029663E"/>
    <w:rsid w:val="00301147"/>
    <w:rsid w:val="003058B8"/>
    <w:rsid w:val="00401BE0"/>
    <w:rsid w:val="004024F5"/>
    <w:rsid w:val="004979C1"/>
    <w:rsid w:val="004C6996"/>
    <w:rsid w:val="005272AD"/>
    <w:rsid w:val="00563918"/>
    <w:rsid w:val="006D0934"/>
    <w:rsid w:val="00747E4E"/>
    <w:rsid w:val="00767F55"/>
    <w:rsid w:val="008725B2"/>
    <w:rsid w:val="00893B30"/>
    <w:rsid w:val="008A2A3A"/>
    <w:rsid w:val="0093666C"/>
    <w:rsid w:val="00992134"/>
    <w:rsid w:val="009B5308"/>
    <w:rsid w:val="009E2E9D"/>
    <w:rsid w:val="009E6D7F"/>
    <w:rsid w:val="00AF25E0"/>
    <w:rsid w:val="00B532D2"/>
    <w:rsid w:val="00BD66C9"/>
    <w:rsid w:val="00C12839"/>
    <w:rsid w:val="00CF2FFD"/>
    <w:rsid w:val="00D51C07"/>
    <w:rsid w:val="00D52552"/>
    <w:rsid w:val="00E2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BF6A20E"/>
  <w15:chartTrackingRefBased/>
  <w15:docId w15:val="{F03C9FC1-D1FC-469E-BB72-6B312D97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467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6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2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Kędzierska</dc:creator>
  <cp:keywords/>
  <cp:lastModifiedBy>Ewa Szlifińska</cp:lastModifiedBy>
  <cp:revision>7</cp:revision>
  <cp:lastPrinted>2019-12-02T08:42:00Z</cp:lastPrinted>
  <dcterms:created xsi:type="dcterms:W3CDTF">2019-12-09T12:41:00Z</dcterms:created>
  <dcterms:modified xsi:type="dcterms:W3CDTF">2019-12-11T10:39:00Z</dcterms:modified>
</cp:coreProperties>
</file>