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6D62C3">
        <w:rPr>
          <w:b/>
          <w:sz w:val="24"/>
          <w:szCs w:val="24"/>
        </w:rPr>
        <w:t>4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BC4B98" w:rsidRPr="00BC4B98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BC4B98" w:rsidRPr="00BC4B98">
        <w:rPr>
          <w:b/>
          <w:sz w:val="24"/>
          <w:szCs w:val="24"/>
        </w:rPr>
        <w:t xml:space="preserve">Dostawa mikroskopu konfokalnego dla </w:t>
      </w:r>
      <w:proofErr w:type="spellStart"/>
      <w:r w:rsidR="00BC4B98" w:rsidRPr="00BC4B98">
        <w:rPr>
          <w:b/>
          <w:sz w:val="24"/>
          <w:szCs w:val="24"/>
        </w:rPr>
        <w:t>WIMiIP</w:t>
      </w:r>
      <w:proofErr w:type="spellEnd"/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 w:rsidR="006D62C3">
        <w:rPr>
          <w:b/>
          <w:sz w:val="24"/>
          <w:szCs w:val="24"/>
        </w:rPr>
        <w:t xml:space="preserve">nr sprawy: KC-zp.272-786/19,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bookmarkStart w:id="0" w:name="_GoBack"/>
            <w:bookmarkEnd w:id="0"/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E58" w:rsidRDefault="00D47E58">
      <w:r>
        <w:separator/>
      </w:r>
    </w:p>
  </w:endnote>
  <w:endnote w:type="continuationSeparator" w:id="0">
    <w:p w:rsidR="00D47E58" w:rsidRDefault="00D47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E58" w:rsidRDefault="00D47E58">
      <w:r>
        <w:separator/>
      </w:r>
    </w:p>
  </w:footnote>
  <w:footnote w:type="continuationSeparator" w:id="0">
    <w:p w:rsidR="00D47E58" w:rsidRDefault="00D47E58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  <w:r>
      <w:t>Załącznik do oferty</w:t>
    </w:r>
  </w:p>
  <w:p w:rsidR="006D62C3" w:rsidRDefault="006D62C3">
    <w:pPr>
      <w:pStyle w:val="Nagwek"/>
    </w:pPr>
    <w:r>
      <w:rPr>
        <w:noProof/>
      </w:rPr>
      <w:pict>
        <v:group id="_x0000_s2049" style="position:absolute;margin-left:-28.85pt;margin-top:3.3pt;width:546pt;height:55.95pt;z-index:-251658240" coordorigin="615,4205" coordsize="10920,11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8106;top:4205;width:3429;height:1119" wrapcoords="-47 0 -47 21457 21600 21457 21600 0 -47 0">
            <v:imagedata r:id="rId1" o:title="UE_EFRR_rgb-1"/>
          </v:shape>
          <v:shape id="_x0000_s2051" type="#_x0000_t75" style="position:absolute;left:2538;top:4257;width:2973;height:991" wrapcoords="-112 0 -112 21262 21600 21262 21600 0 -112 0">
            <v:imagedata r:id="rId2" o:title="znak_barw_rp_poziom_szara_ramka_rgb"/>
          </v:shape>
          <v:shape id="_x0000_s2052" type="#_x0000_t75" style="position:absolute;left:5505;top:4479;width:2670;height:574" wrapcoords="-95 0 -95 21159 21600 21159 21600 0 -95 0">
            <v:imagedata r:id="rId3" o:title=""/>
          </v:shape>
          <v:shape id="_x0000_s2053" type="#_x0000_t75" style="position:absolute;left:615;top:4283;width:1935;height:860" wrapcoords="-160 0 -160 21240 21600 21240 21600 0 -160 0">
            <v:imagedata r:id="rId4" o:title="logo fund_europ"/>
          </v:shape>
        </v:group>
      </w:pict>
    </w:r>
  </w:p>
  <w:p w:rsidR="006D62C3" w:rsidRDefault="006D62C3">
    <w:pPr>
      <w:pStyle w:val="Nagwek"/>
    </w:pPr>
  </w:p>
  <w:p w:rsidR="006D62C3" w:rsidRDefault="006D62C3">
    <w:pPr>
      <w:pStyle w:val="Nagwek"/>
    </w:pPr>
  </w:p>
  <w:p w:rsidR="006D62C3" w:rsidRDefault="006D62C3">
    <w:pPr>
      <w:pStyle w:val="Nagwek"/>
    </w:pPr>
  </w:p>
  <w:p w:rsidR="006D62C3" w:rsidRDefault="006D62C3">
    <w:pPr>
      <w:pStyle w:val="Nagwek"/>
    </w:pPr>
  </w:p>
  <w:p w:rsidR="006D62C3" w:rsidRDefault="006D62C3">
    <w:pPr>
      <w:pStyle w:val="Nagwek"/>
    </w:pPr>
  </w:p>
  <w:p w:rsidR="006D62C3" w:rsidRDefault="006D62C3">
    <w:pPr>
      <w:pStyle w:val="Nagwek"/>
    </w:pPr>
  </w:p>
  <w:p w:rsidR="006D62C3" w:rsidRDefault="006D62C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7E58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6A5B9B"/>
    <w:rsid w:val="006B58EB"/>
    <w:rsid w:val="006D62C3"/>
    <w:rsid w:val="006F12AA"/>
    <w:rsid w:val="007335B2"/>
    <w:rsid w:val="00750860"/>
    <w:rsid w:val="008D3D57"/>
    <w:rsid w:val="00A1762A"/>
    <w:rsid w:val="00B538A0"/>
    <w:rsid w:val="00BC4B98"/>
    <w:rsid w:val="00C1516B"/>
    <w:rsid w:val="00CD0D35"/>
    <w:rsid w:val="00D47E58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FD456-F89B-4700-901F-30F428D7D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2019-11-26T11:46:00Z</cp:lastPrinted>
  <dcterms:created xsi:type="dcterms:W3CDTF">2019-11-26T11:46:00Z</dcterms:created>
  <dcterms:modified xsi:type="dcterms:W3CDTF">2019-11-26T11:46:00Z</dcterms:modified>
</cp:coreProperties>
</file>