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C42C0">
        <w:rPr>
          <w:rFonts w:ascii="Verdana" w:hAnsi="Verdana"/>
          <w:sz w:val="16"/>
          <w:szCs w:val="16"/>
        </w:rPr>
        <w:t>KC-zp.272-472/19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CB2DDD" w:rsidRPr="00CB2DDD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CB2DDD" w:rsidRPr="00CB2DDD">
        <w:rPr>
          <w:rFonts w:ascii="Verdana" w:hAnsi="Verdana"/>
          <w:sz w:val="16"/>
          <w:szCs w:val="16"/>
        </w:rPr>
        <w:t>2019-08-22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CB2DDD" w:rsidRPr="00CB2DDD" w:rsidRDefault="00CB2DD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B2DDD">
        <w:rPr>
          <w:rFonts w:ascii="Verdana" w:hAnsi="Verdana"/>
          <w:b/>
          <w:sz w:val="20"/>
          <w:szCs w:val="20"/>
        </w:rPr>
        <w:t>Akademia Górniczo - Hutnicza</w:t>
      </w:r>
    </w:p>
    <w:p w:rsidR="00CB2DDD" w:rsidRPr="00CB2DDD" w:rsidRDefault="00CB2DD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B2DDD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CB2DD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B2DDD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CB2DDD">
        <w:rPr>
          <w:rFonts w:ascii="Verdana" w:hAnsi="Verdana"/>
          <w:sz w:val="20"/>
          <w:szCs w:val="20"/>
        </w:rPr>
        <w:t>zapytanie o cenę</w:t>
      </w:r>
      <w:r w:rsidR="00B857C9">
        <w:rPr>
          <w:rFonts w:ascii="Verdana" w:hAnsi="Verdana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C058EB">
        <w:rPr>
          <w:rFonts w:ascii="Verdana" w:hAnsi="Verdana"/>
          <w:b/>
          <w:sz w:val="20"/>
          <w:szCs w:val="20"/>
        </w:rPr>
        <w:t>dostawę</w:t>
      </w:r>
      <w:r w:rsidRPr="00CB2DDD">
        <w:rPr>
          <w:rFonts w:ascii="Verdana" w:hAnsi="Verdana"/>
          <w:b/>
          <w:sz w:val="20"/>
          <w:szCs w:val="20"/>
        </w:rPr>
        <w:t xml:space="preserve"> środków czystości dla potrzeb AGH - KC-zp.272-472/19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B2DDD" w:rsidRPr="00504F58" w:rsidTr="00547176">
        <w:trPr>
          <w:cantSplit/>
        </w:trPr>
        <w:tc>
          <w:tcPr>
            <w:tcW w:w="9210" w:type="dxa"/>
            <w:shd w:val="clear" w:color="auto" w:fill="auto"/>
          </w:tcPr>
          <w:p w:rsidR="00CB2DDD" w:rsidRPr="00504F58" w:rsidRDefault="00CB2DDD" w:rsidP="0054717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CB2DDD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CB2DDD" w:rsidRPr="00504F58" w:rsidRDefault="00CB2DDD" w:rsidP="0054717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CB2DDD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CB2DDD" w:rsidRPr="00504F58" w:rsidRDefault="00CB2DDD" w:rsidP="0054717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CB2DDD">
              <w:rPr>
                <w:rFonts w:ascii="Verdana" w:hAnsi="Verdana"/>
                <w:color w:val="000000"/>
                <w:sz w:val="20"/>
                <w:szCs w:val="20"/>
              </w:rPr>
              <w:t>867 439.78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CB2DDD" w:rsidRPr="00504F58" w:rsidRDefault="00CB2DDD" w:rsidP="0054717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CB2DDD">
              <w:rPr>
                <w:rFonts w:ascii="Verdana" w:hAnsi="Verdana"/>
                <w:color w:val="000000"/>
                <w:sz w:val="20"/>
                <w:szCs w:val="20"/>
              </w:rPr>
              <w:t>893 614.30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CB2DDD" w:rsidRPr="00504F58" w:rsidRDefault="00CB2DDD" w:rsidP="0054717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CB2DDD" w:rsidRPr="00504F58" w:rsidRDefault="00CB2DDD" w:rsidP="0054717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2DDD">
              <w:rPr>
                <w:rFonts w:ascii="Verdana" w:hAnsi="Verdana"/>
                <w:b/>
                <w:sz w:val="20"/>
                <w:szCs w:val="20"/>
              </w:rPr>
              <w:t>Firma Handlowa PRIMA Zdzisław Noga</w:t>
            </w:r>
          </w:p>
          <w:p w:rsidR="00CB2DDD" w:rsidRPr="00504F58" w:rsidRDefault="00CB2DDD" w:rsidP="0054717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2DDD">
              <w:rPr>
                <w:rFonts w:ascii="Verdana" w:hAnsi="Verdana"/>
                <w:b/>
                <w:sz w:val="20"/>
                <w:szCs w:val="20"/>
              </w:rPr>
              <w:t>ul. Półłanki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B2DDD">
              <w:rPr>
                <w:rFonts w:ascii="Verdana" w:hAnsi="Verdana"/>
                <w:b/>
                <w:sz w:val="20"/>
                <w:szCs w:val="20"/>
              </w:rPr>
              <w:t>31G</w:t>
            </w:r>
          </w:p>
          <w:p w:rsidR="00CB2DDD" w:rsidRPr="00504F58" w:rsidRDefault="00CB2DDD" w:rsidP="0054717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B2DDD">
              <w:rPr>
                <w:rFonts w:ascii="Verdana" w:hAnsi="Verdana"/>
                <w:b/>
                <w:sz w:val="20"/>
                <w:szCs w:val="20"/>
              </w:rPr>
              <w:t>30-740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B2DDD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CB2DDD" w:rsidRPr="00504F58" w:rsidRDefault="00CB2DDD" w:rsidP="0054717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CB2DDD" w:rsidRPr="00504F58" w:rsidRDefault="00CB2DDD" w:rsidP="0054717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CB2DDD">
              <w:rPr>
                <w:rFonts w:ascii="Verdana" w:hAnsi="Verdana"/>
                <w:b/>
                <w:sz w:val="20"/>
                <w:szCs w:val="20"/>
              </w:rPr>
              <w:t>867 439.78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4C42C0">
        <w:rPr>
          <w:rFonts w:ascii="Verdana" w:hAnsi="Verdana"/>
          <w:sz w:val="20"/>
          <w:szCs w:val="20"/>
        </w:rPr>
        <w:t>Uzasadnienie wyboru: oferta najkor</w:t>
      </w:r>
      <w:r w:rsidR="004C42C0" w:rsidRPr="004C42C0">
        <w:rPr>
          <w:rFonts w:ascii="Verdana" w:hAnsi="Verdana"/>
          <w:sz w:val="20"/>
          <w:szCs w:val="20"/>
        </w:rPr>
        <w:t>zystniejsza zgodnie z kryterium</w:t>
      </w:r>
      <w:r w:rsidRPr="004C42C0">
        <w:rPr>
          <w:rFonts w:ascii="Verdana" w:hAnsi="Verdana"/>
          <w:sz w:val="20"/>
          <w:szCs w:val="20"/>
        </w:rPr>
        <w:t xml:space="preserve"> oceny ofert.</w:t>
      </w:r>
    </w:p>
    <w:tbl>
      <w:tblPr>
        <w:tblW w:w="6095" w:type="dxa"/>
        <w:jc w:val="center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2552"/>
        <w:gridCol w:w="1417"/>
        <w:gridCol w:w="851"/>
      </w:tblGrid>
      <w:tr w:rsidR="004C42C0" w:rsidRPr="00504F58" w:rsidTr="004C42C0">
        <w:trPr>
          <w:trHeight w:val="410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4C42C0" w:rsidRP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C42C0" w:rsidRP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:rsidR="004C42C0" w:rsidRP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 xml:space="preserve">Liczba punktów </w:t>
            </w:r>
          </w:p>
          <w:p w:rsidR="004C42C0" w:rsidRP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bookmarkStart w:id="0" w:name="_GoBack"/>
            <w:bookmarkEnd w:id="0"/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w kryterium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42C0" w:rsidRP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4C42C0" w:rsidRPr="00504F58" w:rsidTr="004C42C0">
        <w:trPr>
          <w:trHeight w:val="765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4C42C0" w:rsidRP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C42C0" w:rsidRP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C42C0" w:rsidRP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42C0" w:rsidRPr="00C058EB" w:rsidRDefault="004C42C0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4C42C0" w:rsidRPr="00504F58" w:rsidTr="004C42C0">
        <w:trPr>
          <w:trHeight w:val="87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Firma Handlowa PRIMA Zdzisław Noga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 xml:space="preserve">ul. Półłanki 31G 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30-740 Kraków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(2)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4C42C0" w:rsidRPr="00504F58" w:rsidTr="004C42C0">
        <w:trPr>
          <w:trHeight w:val="87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 xml:space="preserve">4-med 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Grzegorz Mazurek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 xml:space="preserve">ul. Powstańców 50 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31-422  Kraków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(1)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 xml:space="preserve">  97,58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 xml:space="preserve">  97,58</w:t>
            </w:r>
          </w:p>
        </w:tc>
      </w:tr>
      <w:tr w:rsidR="004C42C0" w:rsidRPr="00504F58" w:rsidTr="004C42C0">
        <w:trPr>
          <w:trHeight w:val="87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 xml:space="preserve">DABEX Kraków 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Sp. z o. o.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ul. Markowskiego 8 /39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31-881 Kraków</w:t>
            </w:r>
          </w:p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bCs/>
                <w:sz w:val="16"/>
                <w:szCs w:val="16"/>
              </w:rPr>
              <w:t>(3)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 xml:space="preserve">  97,07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42C0" w:rsidRPr="00C058EB" w:rsidRDefault="004C42C0" w:rsidP="0054717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58EB">
              <w:rPr>
                <w:rFonts w:ascii="Verdana" w:hAnsi="Verdana" w:cs="Times New Roman"/>
                <w:sz w:val="16"/>
                <w:szCs w:val="16"/>
              </w:rPr>
              <w:t xml:space="preserve">  97,07</w:t>
            </w:r>
          </w:p>
        </w:tc>
      </w:tr>
    </w:tbl>
    <w:p w:rsidR="00E671A8" w:rsidRPr="004C42C0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C42C0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4C42C0">
        <w:rPr>
          <w:rFonts w:ascii="Verdana" w:hAnsi="Verdana"/>
          <w:color w:val="000000"/>
          <w:sz w:val="20"/>
          <w:szCs w:val="20"/>
        </w:rPr>
        <w:t>.</w:t>
      </w:r>
    </w:p>
    <w:p w:rsidR="00E671A8" w:rsidRPr="004C42C0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C42C0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4C42C0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4C42C0">
        <w:rPr>
          <w:rFonts w:ascii="Verdana" w:hAnsi="Verdana"/>
          <w:sz w:val="20"/>
          <w:szCs w:val="20"/>
        </w:rPr>
        <w:t>Zamawiający nie ustanowił dynamicznego systemu zakupów.</w:t>
      </w:r>
    </w:p>
    <w:p w:rsidR="00283F81" w:rsidRPr="00504F58" w:rsidRDefault="00C058EB" w:rsidP="00AF7ADD">
      <w:pPr>
        <w:pStyle w:val="Zwykytekst"/>
        <w:rPr>
          <w:rFonts w:ascii="Verdana" w:hAnsi="Verdana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5.7pt;margin-top:26.65pt;width:62.5pt;height:43.8pt;z-index:251657728;mso-position-horizontal-relative:text;mso-position-vertical-relative:text">
            <v:imagedata r:id="rId7" o:title="100_lat_agh_firmowka_kolor"/>
          </v:shape>
        </w:pict>
      </w:r>
    </w:p>
    <w:sectPr w:rsidR="00283F81" w:rsidRPr="00504F58" w:rsidSect="00DE346C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D53" w:rsidRDefault="00EC0D53">
      <w:r>
        <w:separator/>
      </w:r>
    </w:p>
  </w:endnote>
  <w:endnote w:type="continuationSeparator" w:id="0">
    <w:p w:rsidR="00EC0D53" w:rsidRDefault="00EC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D53" w:rsidRDefault="00EC0D53">
      <w:r>
        <w:separator/>
      </w:r>
    </w:p>
  </w:footnote>
  <w:footnote w:type="continuationSeparator" w:id="0">
    <w:p w:rsidR="00EC0D53" w:rsidRDefault="00EC0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C058E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C058E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0D53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C42C0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058EB"/>
    <w:rsid w:val="00C36908"/>
    <w:rsid w:val="00C90C1E"/>
    <w:rsid w:val="00CB2DDD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C0D53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AZ. Zarzycka</dc:creator>
  <cp:keywords/>
  <dc:description/>
  <cp:lastModifiedBy>Anna AZ. Zarzycka</cp:lastModifiedBy>
  <cp:revision>2</cp:revision>
  <cp:lastPrinted>2019-08-22T11:19:00Z</cp:lastPrinted>
  <dcterms:created xsi:type="dcterms:W3CDTF">2019-08-22T11:19:00Z</dcterms:created>
  <dcterms:modified xsi:type="dcterms:W3CDTF">2019-08-22T11:19:00Z</dcterms:modified>
</cp:coreProperties>
</file>