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E1535B" w:rsidRDefault="00E1535B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Dot. grupy 9, 13, 22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E1535B" w:rsidRDefault="00E1535B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C645C1" w:rsidP="00B52A97">
      <w:pPr>
        <w:spacing w:line="360" w:lineRule="auto"/>
        <w:rPr>
          <w:b/>
          <w:bCs/>
          <w:color w:val="000000"/>
        </w:rPr>
      </w:pPr>
      <w:r w:rsidRPr="00C645C1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C645C1" w:rsidP="00B52A97">
      <w:pPr>
        <w:spacing w:line="360" w:lineRule="auto"/>
        <w:rPr>
          <w:color w:val="000000"/>
        </w:rPr>
      </w:pPr>
      <w:r w:rsidRPr="00C645C1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C645C1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C645C1" w:rsidP="00B52A97">
      <w:pPr>
        <w:spacing w:line="360" w:lineRule="auto"/>
        <w:rPr>
          <w:color w:val="000000"/>
          <w:lang w:val="en-US"/>
        </w:rPr>
      </w:pPr>
      <w:r w:rsidRPr="00C645C1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C645C1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C645C1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645C1" w:rsidRPr="00C645C1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C645C1" w:rsidRPr="00C645C1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C645C1" w:rsidRPr="00C645C1">
        <w:rPr>
          <w:b/>
          <w:color w:val="000000"/>
        </w:rPr>
        <w:t>Dostawa niesterylnego sprzętu jednorazowego i wielorazowego użytku</w:t>
      </w:r>
      <w:r w:rsidR="00E1535B">
        <w:rPr>
          <w:color w:val="000000"/>
        </w:rPr>
        <w:t xml:space="preserve"> (ZP 2/2019) grupy 9, 13, 22 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645C1" w:rsidTr="000B0E30">
        <w:trPr>
          <w:cantSplit/>
          <w:trHeight w:val="2561"/>
        </w:trPr>
        <w:tc>
          <w:tcPr>
            <w:tcW w:w="9526" w:type="dxa"/>
          </w:tcPr>
          <w:p w:rsidR="00C645C1" w:rsidRDefault="00C645C1" w:rsidP="000B0E30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45C1">
              <w:rPr>
                <w:b/>
                <w:color w:val="000000"/>
              </w:rPr>
              <w:t>9</w:t>
            </w:r>
          </w:p>
          <w:p w:rsidR="00C645C1" w:rsidRDefault="00C645C1" w:rsidP="000B0E30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>CENTRUM DIABETOLOGII SP. Z O.O.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>02-737</w:t>
            </w:r>
            <w:r>
              <w:rPr>
                <w:b/>
              </w:rPr>
              <w:t xml:space="preserve"> </w:t>
            </w:r>
            <w:r w:rsidRPr="00C645C1">
              <w:rPr>
                <w:b/>
              </w:rPr>
              <w:t>Warszawa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>NIEDŹWIEDZIA</w:t>
            </w:r>
            <w:r>
              <w:rPr>
                <w:b/>
              </w:rPr>
              <w:t xml:space="preserve">    </w:t>
            </w:r>
            <w:r w:rsidRPr="00C645C1">
              <w:rPr>
                <w:b/>
              </w:rPr>
              <w:t>29/b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45C1">
              <w:rPr>
                <w:b/>
              </w:rPr>
              <w:t>327 888.00 zł</w:t>
            </w:r>
          </w:p>
        </w:tc>
      </w:tr>
      <w:tr w:rsidR="00C645C1" w:rsidTr="000B0E30">
        <w:trPr>
          <w:cantSplit/>
          <w:trHeight w:val="2561"/>
        </w:trPr>
        <w:tc>
          <w:tcPr>
            <w:tcW w:w="9526" w:type="dxa"/>
          </w:tcPr>
          <w:p w:rsidR="00C645C1" w:rsidRDefault="00C645C1" w:rsidP="000B0E30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45C1">
              <w:rPr>
                <w:b/>
                <w:color w:val="000000"/>
              </w:rPr>
              <w:t>13</w:t>
            </w:r>
          </w:p>
          <w:p w:rsidR="00C645C1" w:rsidRDefault="00C645C1" w:rsidP="000B0E30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 xml:space="preserve">Przedsiębiorstwo Handlowo - Usługowe </w:t>
            </w:r>
            <w:proofErr w:type="spellStart"/>
            <w:r w:rsidRPr="00C645C1">
              <w:rPr>
                <w:b/>
              </w:rPr>
              <w:t>Anmar</w:t>
            </w:r>
            <w:proofErr w:type="spellEnd"/>
            <w:r w:rsidRPr="00C645C1">
              <w:rPr>
                <w:b/>
              </w:rPr>
              <w:t xml:space="preserve"> Sp. z o. o. Sp. K.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C645C1">
              <w:rPr>
                <w:b/>
              </w:rPr>
              <w:t>Tychy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>Strefowa</w:t>
            </w:r>
            <w:r>
              <w:rPr>
                <w:b/>
              </w:rPr>
              <w:t xml:space="preserve">    </w:t>
            </w:r>
            <w:r w:rsidRPr="00C645C1">
              <w:rPr>
                <w:b/>
              </w:rPr>
              <w:t>22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45C1">
              <w:rPr>
                <w:b/>
              </w:rPr>
              <w:t>22 815.00 zł</w:t>
            </w:r>
          </w:p>
        </w:tc>
      </w:tr>
      <w:tr w:rsidR="00C645C1" w:rsidTr="000B0E30">
        <w:trPr>
          <w:cantSplit/>
          <w:trHeight w:val="2561"/>
        </w:trPr>
        <w:tc>
          <w:tcPr>
            <w:tcW w:w="9526" w:type="dxa"/>
          </w:tcPr>
          <w:p w:rsidR="00C645C1" w:rsidRDefault="00C645C1" w:rsidP="000B0E30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45C1">
              <w:rPr>
                <w:b/>
                <w:color w:val="000000"/>
              </w:rPr>
              <w:t>22</w:t>
            </w:r>
          </w:p>
          <w:p w:rsidR="00C645C1" w:rsidRDefault="00C645C1" w:rsidP="000B0E30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45C1">
              <w:rPr>
                <w:b/>
              </w:rPr>
              <w:t>Eclipse</w:t>
            </w:r>
            <w:proofErr w:type="spellEnd"/>
            <w:r w:rsidRPr="00C645C1">
              <w:rPr>
                <w:b/>
              </w:rPr>
              <w:t xml:space="preserve"> Spółka z ograniczoną odpowiedzialnością Sp. K.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>31-864</w:t>
            </w:r>
            <w:r>
              <w:rPr>
                <w:b/>
              </w:rPr>
              <w:t xml:space="preserve"> </w:t>
            </w:r>
            <w:r w:rsidRPr="00C645C1">
              <w:rPr>
                <w:b/>
              </w:rPr>
              <w:t>Kraków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  <w:rPr>
                <w:b/>
              </w:rPr>
            </w:pPr>
            <w:r w:rsidRPr="00C645C1">
              <w:rPr>
                <w:b/>
              </w:rPr>
              <w:t>prof. M. Życzkowskiego</w:t>
            </w:r>
            <w:r>
              <w:rPr>
                <w:b/>
              </w:rPr>
              <w:t xml:space="preserve">    </w:t>
            </w:r>
            <w:r w:rsidRPr="00C645C1">
              <w:rPr>
                <w:b/>
              </w:rPr>
              <w:t>16</w:t>
            </w:r>
          </w:p>
          <w:p w:rsidR="00C645C1" w:rsidRDefault="00C645C1" w:rsidP="000B0E30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45C1">
              <w:rPr>
                <w:b/>
              </w:rPr>
              <w:t>241 943.76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636297" w:rsidRDefault="00636297" w:rsidP="00B52A97">
      <w:pPr>
        <w:spacing w:line="360" w:lineRule="auto"/>
        <w:rPr>
          <w:color w:val="000000"/>
          <w:sz w:val="16"/>
          <w:szCs w:val="16"/>
        </w:rPr>
      </w:pPr>
    </w:p>
    <w:p w:rsidR="00636297" w:rsidRDefault="00636297" w:rsidP="00B52A97">
      <w:pPr>
        <w:spacing w:line="360" w:lineRule="auto"/>
        <w:rPr>
          <w:color w:val="000000"/>
          <w:sz w:val="16"/>
          <w:szCs w:val="16"/>
        </w:rPr>
      </w:pPr>
    </w:p>
    <w:p w:rsidR="00636297" w:rsidRDefault="006362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C645C1" w:rsidRPr="008463A1" w:rsidTr="000B0E30">
        <w:tc>
          <w:tcPr>
            <w:tcW w:w="9212" w:type="dxa"/>
            <w:shd w:val="clear" w:color="auto" w:fill="auto"/>
          </w:tcPr>
          <w:p w:rsidR="00C645C1" w:rsidRPr="008463A1" w:rsidRDefault="00C645C1" w:rsidP="000B0E30">
            <w:pPr>
              <w:spacing w:line="360" w:lineRule="auto"/>
              <w:rPr>
                <w:b/>
              </w:rPr>
            </w:pPr>
            <w:r w:rsidRPr="00C645C1">
              <w:rPr>
                <w:b/>
              </w:rPr>
              <w:lastRenderedPageBreak/>
              <w:t xml:space="preserve">Przedsiębiorstwo Handlowo - Usługowe </w:t>
            </w:r>
            <w:proofErr w:type="spellStart"/>
            <w:r w:rsidRPr="00C645C1">
              <w:rPr>
                <w:b/>
              </w:rPr>
              <w:t>Anmar</w:t>
            </w:r>
            <w:proofErr w:type="spellEnd"/>
            <w:r w:rsidRPr="00C645C1">
              <w:rPr>
                <w:b/>
              </w:rPr>
              <w:t xml:space="preserve"> Sp. z o. o. Sp. K.</w:t>
            </w:r>
          </w:p>
          <w:p w:rsidR="00C645C1" w:rsidRDefault="00C645C1" w:rsidP="000B0E30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45C1" w:rsidRPr="00E1535B" w:rsidRDefault="00E1535B" w:rsidP="00E1535B">
            <w:pPr>
              <w:spacing w:before="120" w:after="12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Oferta spełnia warunki zawarte w SIWZ , w ustawie Prawo zamówień publicznych z dnia 29 stycznia 2004 r. (tekst jednolity Dz. U., z 2018 poz. 1986) oraz jest najkorzystniejsza w kryterium : cena – 100% </w:t>
            </w:r>
          </w:p>
        </w:tc>
      </w:tr>
      <w:tr w:rsidR="00C645C1" w:rsidRPr="008463A1" w:rsidTr="000B0E30">
        <w:tc>
          <w:tcPr>
            <w:tcW w:w="9212" w:type="dxa"/>
            <w:shd w:val="clear" w:color="auto" w:fill="auto"/>
          </w:tcPr>
          <w:p w:rsidR="00C645C1" w:rsidRPr="008463A1" w:rsidRDefault="00C645C1" w:rsidP="000B0E30">
            <w:pPr>
              <w:spacing w:line="360" w:lineRule="auto"/>
              <w:rPr>
                <w:b/>
              </w:rPr>
            </w:pPr>
            <w:r w:rsidRPr="00C645C1">
              <w:rPr>
                <w:b/>
              </w:rPr>
              <w:t>CENTRUM DIABETOLOGII SP. Z O.O.</w:t>
            </w:r>
          </w:p>
          <w:p w:rsidR="00C645C1" w:rsidRPr="008463A1" w:rsidRDefault="00C645C1" w:rsidP="000B0E30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45C1" w:rsidRPr="00C645C1" w:rsidRDefault="00E1535B" w:rsidP="000B0E30">
            <w:pPr>
              <w:spacing w:line="360" w:lineRule="auto"/>
              <w:rPr>
                <w:color w:val="000000"/>
                <w:highlight w:val="darkGray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2018 poz. 1986) oraz jest najkorzystniejsza w kryterium : cena – 100%</w:t>
            </w:r>
          </w:p>
        </w:tc>
      </w:tr>
      <w:tr w:rsidR="00C645C1" w:rsidRPr="008463A1" w:rsidTr="000B0E30">
        <w:tc>
          <w:tcPr>
            <w:tcW w:w="9212" w:type="dxa"/>
            <w:shd w:val="clear" w:color="auto" w:fill="auto"/>
          </w:tcPr>
          <w:p w:rsidR="00C645C1" w:rsidRPr="008463A1" w:rsidRDefault="00C645C1" w:rsidP="000B0E30">
            <w:pPr>
              <w:spacing w:line="360" w:lineRule="auto"/>
              <w:rPr>
                <w:b/>
              </w:rPr>
            </w:pPr>
            <w:proofErr w:type="spellStart"/>
            <w:r w:rsidRPr="00C645C1">
              <w:rPr>
                <w:b/>
              </w:rPr>
              <w:t>Eclipse</w:t>
            </w:r>
            <w:proofErr w:type="spellEnd"/>
            <w:r w:rsidRPr="00C645C1">
              <w:rPr>
                <w:b/>
              </w:rPr>
              <w:t xml:space="preserve"> Spółka z ograniczoną odpowiedzialnością Sp. K.</w:t>
            </w:r>
          </w:p>
          <w:p w:rsidR="00C645C1" w:rsidRPr="008463A1" w:rsidRDefault="00C645C1" w:rsidP="000B0E30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1535B" w:rsidRPr="00E1535B" w:rsidRDefault="00E1535B" w:rsidP="00E1535B">
            <w:r>
              <w:rPr>
                <w:color w:val="000000"/>
              </w:rPr>
              <w:t>Oferta spełnia warunki zawarte w SIWZ , w ustawie Prawo zamówień publicznych z dnia 29 stycznia 2004 r. (tekst jednolity Dz. U., z 2018 poz. 1986) oraz jest najkorzystniejsza w kryterium : cena –</w:t>
            </w:r>
            <w:r w:rsidR="001972D1">
              <w:rPr>
                <w:color w:val="000000"/>
              </w:rPr>
              <w:t xml:space="preserve"> 60</w:t>
            </w:r>
            <w:r>
              <w:rPr>
                <w:color w:val="000000"/>
              </w:rPr>
              <w:t xml:space="preserve"> </w:t>
            </w:r>
            <w:r w:rsidRPr="00C645C1">
              <w:rPr>
                <w:sz w:val="18"/>
                <w:szCs w:val="18"/>
              </w:rPr>
              <w:t xml:space="preserve">- </w:t>
            </w:r>
            <w:r w:rsidR="00E8194C">
              <w:t>System zamknięcia - 2</w:t>
            </w:r>
          </w:p>
          <w:p w:rsidR="00E1535B" w:rsidRPr="00E1535B" w:rsidRDefault="00E1535B" w:rsidP="00E1535B">
            <w:r w:rsidRPr="00E1535B">
              <w:t xml:space="preserve">3 - Czas Wykrzepiania - </w:t>
            </w:r>
            <w:r w:rsidR="00E8194C">
              <w:t>18</w:t>
            </w:r>
          </w:p>
          <w:p w:rsidR="00E1535B" w:rsidRPr="00E1535B" w:rsidRDefault="00E1535B" w:rsidP="00E1535B">
            <w:r w:rsidRPr="00E1535B">
              <w:t>4 -</w:t>
            </w:r>
            <w:r w:rsidR="00E8194C">
              <w:t xml:space="preserve"> Materiał wykonania probówki – 1 </w:t>
            </w:r>
          </w:p>
          <w:p w:rsidR="00C645C1" w:rsidRPr="00C645C1" w:rsidRDefault="00E1535B" w:rsidP="00E8194C">
            <w:pPr>
              <w:spacing w:line="360" w:lineRule="auto"/>
              <w:rPr>
                <w:color w:val="000000"/>
                <w:highlight w:val="darkGray"/>
              </w:rPr>
            </w:pPr>
            <w:r w:rsidRPr="00E1535B">
              <w:t xml:space="preserve">5 - Termin ważności - </w:t>
            </w:r>
            <w:r w:rsidR="00E8194C">
              <w:t>19</w:t>
            </w:r>
          </w:p>
        </w:tc>
      </w:tr>
    </w:tbl>
    <w:p w:rsidR="00B52A97" w:rsidRDefault="00E8194C" w:rsidP="00E8194C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</w:t>
      </w:r>
    </w:p>
    <w:p w:rsidR="00636297" w:rsidRDefault="00636297" w:rsidP="00E8194C">
      <w:pPr>
        <w:spacing w:line="360" w:lineRule="auto"/>
        <w:rPr>
          <w:color w:val="000000"/>
          <w:sz w:val="16"/>
          <w:szCs w:val="16"/>
        </w:rPr>
      </w:pPr>
    </w:p>
    <w:p w:rsidR="00636297" w:rsidRDefault="00636297" w:rsidP="00E8194C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552"/>
        <w:gridCol w:w="2848"/>
        <w:gridCol w:w="1748"/>
      </w:tblGrid>
      <w:tr w:rsidR="00B52A97" w:rsidRPr="008463A1" w:rsidTr="000C1230">
        <w:tc>
          <w:tcPr>
            <w:tcW w:w="2376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C645C1" w:rsidRPr="008463A1" w:rsidTr="000C1230">
        <w:tc>
          <w:tcPr>
            <w:tcW w:w="2376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45C1">
              <w:rPr>
                <w:sz w:val="18"/>
                <w:szCs w:val="18"/>
              </w:rPr>
              <w:t>Grupa nr 9</w:t>
            </w:r>
          </w:p>
        </w:tc>
        <w:tc>
          <w:tcPr>
            <w:tcW w:w="2552" w:type="dxa"/>
            <w:shd w:val="clear" w:color="auto" w:fill="auto"/>
          </w:tcPr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CENTRUM DIABETOLOGII SP. Z O.O.</w:t>
            </w:r>
          </w:p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NIEDŹWIEDZIA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29/b</w:t>
            </w:r>
          </w:p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02-737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 xml:space="preserve">  100,00</w:t>
            </w:r>
          </w:p>
        </w:tc>
      </w:tr>
      <w:tr w:rsidR="00C645C1" w:rsidRPr="008463A1" w:rsidTr="000C1230">
        <w:tc>
          <w:tcPr>
            <w:tcW w:w="2376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45C1">
              <w:rPr>
                <w:sz w:val="18"/>
                <w:szCs w:val="18"/>
              </w:rPr>
              <w:t>Grupa nr 9</w:t>
            </w:r>
          </w:p>
        </w:tc>
        <w:tc>
          <w:tcPr>
            <w:tcW w:w="2552" w:type="dxa"/>
            <w:shd w:val="clear" w:color="auto" w:fill="auto"/>
          </w:tcPr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Abbott Laboratories Poland Sp. z o. o.</w:t>
            </w:r>
          </w:p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Postępu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21/b</w:t>
            </w:r>
          </w:p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02-676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1 - Cena - 99.64</w:t>
            </w:r>
          </w:p>
        </w:tc>
        <w:tc>
          <w:tcPr>
            <w:tcW w:w="17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 xml:space="preserve">  99,64</w:t>
            </w:r>
          </w:p>
        </w:tc>
      </w:tr>
      <w:tr w:rsidR="00C645C1" w:rsidRPr="008463A1" w:rsidTr="000C1230">
        <w:tc>
          <w:tcPr>
            <w:tcW w:w="2376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45C1">
              <w:rPr>
                <w:sz w:val="18"/>
                <w:szCs w:val="18"/>
              </w:rPr>
              <w:t>Grupa nr 13</w:t>
            </w:r>
          </w:p>
        </w:tc>
        <w:tc>
          <w:tcPr>
            <w:tcW w:w="2552" w:type="dxa"/>
            <w:shd w:val="clear" w:color="auto" w:fill="auto"/>
          </w:tcPr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C645C1">
              <w:rPr>
                <w:sz w:val="18"/>
                <w:szCs w:val="18"/>
              </w:rPr>
              <w:t>Anmar</w:t>
            </w:r>
            <w:proofErr w:type="spellEnd"/>
            <w:r w:rsidRPr="00C645C1">
              <w:rPr>
                <w:sz w:val="18"/>
                <w:szCs w:val="18"/>
              </w:rPr>
              <w:t xml:space="preserve"> Sp. z o. o. Sp. K.</w:t>
            </w:r>
          </w:p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22</w:t>
            </w:r>
          </w:p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 xml:space="preserve">  100,00</w:t>
            </w:r>
          </w:p>
        </w:tc>
      </w:tr>
      <w:tr w:rsidR="00C645C1" w:rsidRPr="008463A1" w:rsidTr="000C1230">
        <w:tc>
          <w:tcPr>
            <w:tcW w:w="2376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45C1">
              <w:rPr>
                <w:sz w:val="18"/>
                <w:szCs w:val="18"/>
              </w:rPr>
              <w:t>Grupa nr 13</w:t>
            </w:r>
          </w:p>
        </w:tc>
        <w:tc>
          <w:tcPr>
            <w:tcW w:w="2552" w:type="dxa"/>
            <w:shd w:val="clear" w:color="auto" w:fill="auto"/>
          </w:tcPr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SORIMEX Sp.  Z o.o. Sp.k.</w:t>
            </w:r>
          </w:p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Równinna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25</w:t>
            </w:r>
          </w:p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1 - Cena - 81.31</w:t>
            </w:r>
          </w:p>
        </w:tc>
        <w:tc>
          <w:tcPr>
            <w:tcW w:w="1748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 xml:space="preserve">  81,31</w:t>
            </w:r>
          </w:p>
        </w:tc>
      </w:tr>
      <w:tr w:rsidR="00C645C1" w:rsidRPr="008463A1" w:rsidTr="000C1230">
        <w:tc>
          <w:tcPr>
            <w:tcW w:w="2376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22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45C1">
              <w:rPr>
                <w:sz w:val="18"/>
                <w:szCs w:val="18"/>
              </w:rPr>
              <w:t>Grupa nr 22</w:t>
            </w:r>
          </w:p>
        </w:tc>
        <w:tc>
          <w:tcPr>
            <w:tcW w:w="2552" w:type="dxa"/>
            <w:shd w:val="clear" w:color="auto" w:fill="auto"/>
          </w:tcPr>
          <w:p w:rsidR="00C645C1" w:rsidRPr="008463A1" w:rsidRDefault="00C645C1" w:rsidP="000B0E30">
            <w:pPr>
              <w:rPr>
                <w:sz w:val="18"/>
                <w:szCs w:val="18"/>
              </w:rPr>
            </w:pPr>
            <w:proofErr w:type="spellStart"/>
            <w:r w:rsidRPr="00C645C1">
              <w:rPr>
                <w:sz w:val="18"/>
                <w:szCs w:val="18"/>
              </w:rPr>
              <w:t>Medlab</w:t>
            </w:r>
            <w:proofErr w:type="spellEnd"/>
            <w:r w:rsidRPr="00C645C1">
              <w:rPr>
                <w:sz w:val="18"/>
                <w:szCs w:val="18"/>
              </w:rPr>
              <w:t xml:space="preserve"> Products Sp. z o. o.</w:t>
            </w:r>
          </w:p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Gałczyńskiego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8</w:t>
            </w:r>
          </w:p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05-090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Raszyn</w:t>
            </w:r>
          </w:p>
        </w:tc>
        <w:tc>
          <w:tcPr>
            <w:tcW w:w="2848" w:type="dxa"/>
            <w:shd w:val="clear" w:color="auto" w:fill="auto"/>
          </w:tcPr>
          <w:p w:rsidR="00C645C1" w:rsidRPr="00C645C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1 - Cena - 60.00</w:t>
            </w:r>
          </w:p>
          <w:p w:rsidR="00C645C1" w:rsidRPr="00C645C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2 - System zamknięcia - 0.00</w:t>
            </w:r>
          </w:p>
          <w:p w:rsidR="00C645C1" w:rsidRPr="00C645C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 xml:space="preserve">3 - Czas Wykrzepiania </w:t>
            </w:r>
            <w:r w:rsidR="00E8194C">
              <w:rPr>
                <w:sz w:val="18"/>
                <w:szCs w:val="18"/>
              </w:rPr>
              <w:t>–</w:t>
            </w:r>
            <w:r w:rsidRPr="00C645C1">
              <w:rPr>
                <w:sz w:val="18"/>
                <w:szCs w:val="18"/>
              </w:rPr>
              <w:t xml:space="preserve"> </w:t>
            </w:r>
            <w:r w:rsidR="00E8194C">
              <w:rPr>
                <w:sz w:val="18"/>
                <w:szCs w:val="18"/>
              </w:rPr>
              <w:t>18,</w:t>
            </w:r>
            <w:r w:rsidRPr="00C645C1">
              <w:rPr>
                <w:sz w:val="18"/>
                <w:szCs w:val="18"/>
              </w:rPr>
              <w:t>00</w:t>
            </w:r>
          </w:p>
          <w:p w:rsidR="00C645C1" w:rsidRPr="00C645C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4 -</w:t>
            </w:r>
            <w:r w:rsidR="001972D1">
              <w:rPr>
                <w:sz w:val="18"/>
                <w:szCs w:val="18"/>
              </w:rPr>
              <w:t xml:space="preserve"> Materiał wykonania probówki - 1</w:t>
            </w:r>
            <w:r w:rsidRPr="00C645C1">
              <w:rPr>
                <w:sz w:val="18"/>
                <w:szCs w:val="18"/>
              </w:rPr>
              <w:t>.00</w:t>
            </w:r>
          </w:p>
          <w:p w:rsidR="00C645C1" w:rsidRPr="008463A1" w:rsidRDefault="001972D1" w:rsidP="000B0E30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5 - Termin ważności - 19</w:t>
            </w:r>
            <w:r w:rsidR="00C645C1" w:rsidRPr="00C645C1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C645C1" w:rsidRPr="008463A1" w:rsidRDefault="001972D1" w:rsidP="001972D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98</w:t>
            </w:r>
            <w:r w:rsidR="00C645C1" w:rsidRPr="00C645C1">
              <w:rPr>
                <w:sz w:val="18"/>
                <w:szCs w:val="18"/>
              </w:rPr>
              <w:t>,00</w:t>
            </w:r>
          </w:p>
        </w:tc>
      </w:tr>
      <w:tr w:rsidR="00C645C1" w:rsidRPr="008463A1" w:rsidTr="000C1230">
        <w:tc>
          <w:tcPr>
            <w:tcW w:w="2376" w:type="dxa"/>
            <w:shd w:val="clear" w:color="auto" w:fill="auto"/>
          </w:tcPr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lastRenderedPageBreak/>
              <w:t>22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45C1">
              <w:rPr>
                <w:sz w:val="18"/>
                <w:szCs w:val="18"/>
              </w:rPr>
              <w:t>Grupa nr 22</w:t>
            </w:r>
          </w:p>
        </w:tc>
        <w:tc>
          <w:tcPr>
            <w:tcW w:w="2552" w:type="dxa"/>
            <w:shd w:val="clear" w:color="auto" w:fill="auto"/>
          </w:tcPr>
          <w:p w:rsidR="00C645C1" w:rsidRPr="008463A1" w:rsidRDefault="00C645C1" w:rsidP="000B0E30">
            <w:pPr>
              <w:rPr>
                <w:sz w:val="18"/>
                <w:szCs w:val="18"/>
              </w:rPr>
            </w:pPr>
            <w:proofErr w:type="spellStart"/>
            <w:r w:rsidRPr="00C645C1">
              <w:rPr>
                <w:sz w:val="18"/>
                <w:szCs w:val="18"/>
              </w:rPr>
              <w:t>Eclipse</w:t>
            </w:r>
            <w:proofErr w:type="spellEnd"/>
            <w:r w:rsidRPr="00C645C1">
              <w:rPr>
                <w:sz w:val="18"/>
                <w:szCs w:val="18"/>
              </w:rPr>
              <w:t xml:space="preserve"> Spółka z ograniczoną odpowiedzialnością Sp. K.</w:t>
            </w:r>
          </w:p>
          <w:p w:rsidR="00C645C1" w:rsidRPr="008463A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prof. M. Życzkowskiego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16</w:t>
            </w:r>
          </w:p>
          <w:p w:rsidR="00C645C1" w:rsidRPr="008463A1" w:rsidRDefault="00C645C1" w:rsidP="000B0E30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31-864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45C1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C645C1" w:rsidRPr="00C645C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1 - Cena - 58.03</w:t>
            </w:r>
          </w:p>
          <w:p w:rsidR="00C645C1" w:rsidRPr="00C645C1" w:rsidRDefault="001972D1" w:rsidP="000B0E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System zamknięcia - 2</w:t>
            </w:r>
            <w:r w:rsidR="00C645C1" w:rsidRPr="00C645C1">
              <w:rPr>
                <w:sz w:val="18"/>
                <w:szCs w:val="18"/>
              </w:rPr>
              <w:t>.00</w:t>
            </w:r>
          </w:p>
          <w:p w:rsidR="00C645C1" w:rsidRPr="00C645C1" w:rsidRDefault="001972D1" w:rsidP="000B0E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3 - Czas Wykrzepiania - 18</w:t>
            </w:r>
            <w:r w:rsidR="00C645C1" w:rsidRPr="00C645C1">
              <w:rPr>
                <w:sz w:val="18"/>
                <w:szCs w:val="18"/>
              </w:rPr>
              <w:t>.00</w:t>
            </w:r>
          </w:p>
          <w:p w:rsidR="00C645C1" w:rsidRPr="00C645C1" w:rsidRDefault="00C645C1" w:rsidP="000B0E30">
            <w:pPr>
              <w:rPr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>4 -</w:t>
            </w:r>
            <w:r w:rsidR="001972D1">
              <w:rPr>
                <w:sz w:val="18"/>
                <w:szCs w:val="18"/>
              </w:rPr>
              <w:t xml:space="preserve"> Materiał wykonania probówki - 1</w:t>
            </w:r>
            <w:r w:rsidRPr="00C645C1">
              <w:rPr>
                <w:sz w:val="18"/>
                <w:szCs w:val="18"/>
              </w:rPr>
              <w:t>.00</w:t>
            </w:r>
          </w:p>
          <w:p w:rsidR="00C645C1" w:rsidRPr="008463A1" w:rsidRDefault="001972D1" w:rsidP="000B0E30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5 - Termin ważności - 19</w:t>
            </w:r>
            <w:r w:rsidR="00C645C1" w:rsidRPr="00C645C1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C645C1" w:rsidRPr="008463A1" w:rsidRDefault="00C645C1" w:rsidP="001972D1">
            <w:pPr>
              <w:rPr>
                <w:color w:val="000000"/>
                <w:sz w:val="18"/>
                <w:szCs w:val="18"/>
              </w:rPr>
            </w:pPr>
            <w:r w:rsidRPr="00C645C1">
              <w:rPr>
                <w:sz w:val="18"/>
                <w:szCs w:val="18"/>
              </w:rPr>
              <w:t xml:space="preserve">  </w:t>
            </w:r>
            <w:r w:rsidR="001972D1">
              <w:rPr>
                <w:sz w:val="18"/>
                <w:szCs w:val="18"/>
              </w:rPr>
              <w:t>9</w:t>
            </w:r>
            <w:r w:rsidRPr="00C645C1">
              <w:rPr>
                <w:sz w:val="18"/>
                <w:szCs w:val="18"/>
              </w:rPr>
              <w:t>8,03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972D1" w:rsidRDefault="00E8194C" w:rsidP="00B52A97">
      <w:pPr>
        <w:spacing w:line="360" w:lineRule="auto"/>
        <w:rPr>
          <w:color w:val="000000"/>
        </w:rPr>
      </w:pPr>
      <w:r w:rsidRPr="00E8194C">
        <w:rPr>
          <w:color w:val="000000"/>
        </w:rPr>
        <w:t xml:space="preserve">Zamawiający informuje, że postępowanie w grupach </w:t>
      </w:r>
      <w:r>
        <w:rPr>
          <w:color w:val="000000"/>
        </w:rPr>
        <w:t xml:space="preserve"> </w:t>
      </w:r>
      <w:r w:rsidR="001972D1">
        <w:rPr>
          <w:color w:val="000000"/>
        </w:rPr>
        <w:t xml:space="preserve">15, 16, 17, 19, 21, 25, 27, 29, 33 nastąpi w terminie późniejszym. </w:t>
      </w:r>
    </w:p>
    <w:p w:rsidR="000C1230" w:rsidRDefault="000C1230" w:rsidP="000C1230">
      <w:pPr>
        <w:spacing w:before="240"/>
        <w:jc w:val="both"/>
      </w:pPr>
      <w:r>
        <w:t>Jednocześnie informujemy, że umowa w sprawie zamówienia publicznego może być zawarta, z zastrzeżeniem art. 183 ustawy Prawo Zamówień Publicznych, w terminie  nie krótszym niż 15 dni od dnia przesłania niniejszego zawiadomienia o wyborze najkorzystniejszej oferty.</w:t>
      </w:r>
    </w:p>
    <w:p w:rsidR="000C1230" w:rsidRDefault="000C1230" w:rsidP="000C1230">
      <w:pPr>
        <w:spacing w:after="120"/>
        <w:jc w:val="both"/>
      </w:pPr>
      <w: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0C1230" w:rsidRDefault="000C1230" w:rsidP="000C1230">
      <w:pPr>
        <w:jc w:val="both"/>
        <w:rPr>
          <w:color w:val="000000"/>
        </w:rPr>
      </w:pPr>
      <w:r>
        <w:rPr>
          <w:bCs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0C1230" w:rsidRDefault="000C1230" w:rsidP="000C1230">
      <w:pPr>
        <w:spacing w:line="276" w:lineRule="auto"/>
        <w:jc w:val="both"/>
        <w:rPr>
          <w:color w:val="000000"/>
        </w:rPr>
      </w:pPr>
    </w:p>
    <w:p w:rsidR="00636297" w:rsidRDefault="00636297" w:rsidP="00B52A97">
      <w:pPr>
        <w:spacing w:line="360" w:lineRule="auto"/>
        <w:rPr>
          <w:color w:val="000000"/>
        </w:rPr>
      </w:pPr>
    </w:p>
    <w:p w:rsidR="001972D1" w:rsidRDefault="001972D1" w:rsidP="00B52A97">
      <w:pPr>
        <w:spacing w:line="360" w:lineRule="auto"/>
        <w:rPr>
          <w:color w:val="000000"/>
        </w:rPr>
      </w:pPr>
    </w:p>
    <w:p w:rsidR="001972D1" w:rsidRDefault="001972D1" w:rsidP="00B52A97">
      <w:pPr>
        <w:spacing w:line="360" w:lineRule="auto"/>
        <w:rPr>
          <w:color w:val="000000"/>
        </w:rPr>
      </w:pPr>
    </w:p>
    <w:p w:rsidR="001972D1" w:rsidRPr="00E8194C" w:rsidRDefault="001972D1" w:rsidP="00B52A97">
      <w:pPr>
        <w:spacing w:line="360" w:lineRule="auto"/>
        <w:rPr>
          <w:color w:val="000000"/>
        </w:rPr>
      </w:pPr>
    </w:p>
    <w:p w:rsidR="00B52A97" w:rsidRDefault="00C645C1" w:rsidP="00B52A97">
      <w:pPr>
        <w:pStyle w:val="Nagwek"/>
        <w:tabs>
          <w:tab w:val="clear" w:pos="4536"/>
        </w:tabs>
        <w:jc w:val="both"/>
      </w:pPr>
      <w:r w:rsidRPr="00C645C1">
        <w:t>Kraków</w:t>
      </w:r>
      <w:r w:rsidR="00B52A97">
        <w:t xml:space="preserve"> dnia: </w:t>
      </w:r>
      <w:r w:rsidRPr="00C645C1">
        <w:t>2019-12-03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7A1" w:rsidRDefault="000727A1">
      <w:r>
        <w:separator/>
      </w:r>
    </w:p>
  </w:endnote>
  <w:endnote w:type="continuationSeparator" w:id="0">
    <w:p w:rsidR="000727A1" w:rsidRDefault="00072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C1" w:rsidRDefault="00C645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C1" w:rsidRDefault="00C645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7A1" w:rsidRDefault="000727A1">
      <w:r>
        <w:separator/>
      </w:r>
    </w:p>
  </w:footnote>
  <w:footnote w:type="continuationSeparator" w:id="0">
    <w:p w:rsidR="000727A1" w:rsidRDefault="00072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C1" w:rsidRDefault="00C645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C1" w:rsidRDefault="00C645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C1" w:rsidRDefault="00C645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7A1"/>
    <w:rsid w:val="000727A1"/>
    <w:rsid w:val="000A2C44"/>
    <w:rsid w:val="000C1230"/>
    <w:rsid w:val="001972D1"/>
    <w:rsid w:val="001A45D0"/>
    <w:rsid w:val="003E624A"/>
    <w:rsid w:val="005E4BC7"/>
    <w:rsid w:val="00636297"/>
    <w:rsid w:val="00747E2D"/>
    <w:rsid w:val="007B0EDC"/>
    <w:rsid w:val="007B1A7A"/>
    <w:rsid w:val="009A4BCD"/>
    <w:rsid w:val="009B52EF"/>
    <w:rsid w:val="00B004FE"/>
    <w:rsid w:val="00B52A97"/>
    <w:rsid w:val="00C243E2"/>
    <w:rsid w:val="00C645C1"/>
    <w:rsid w:val="00D62134"/>
    <w:rsid w:val="00E1535B"/>
    <w:rsid w:val="00E459F1"/>
    <w:rsid w:val="00E8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A4D6F9-AE5E-4920-804A-2B102AE4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2019-12-03T13:06:00Z</dcterms:created>
  <dcterms:modified xsi:type="dcterms:W3CDTF">2019-12-03T13:06:00Z</dcterms:modified>
</cp:coreProperties>
</file>