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FC" w:rsidRDefault="004F31FC" w:rsidP="00832795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4F31FC" w:rsidRPr="004F31FC" w:rsidRDefault="004F31FC" w:rsidP="004F31FC">
      <w:pPr>
        <w:pStyle w:val="Nagwek1"/>
        <w:jc w:val="right"/>
        <w:rPr>
          <w:rFonts w:ascii="Times New Roman" w:hAnsi="Times New Roman" w:cs="Times New Roman"/>
          <w:sz w:val="20"/>
          <w:szCs w:val="20"/>
        </w:rPr>
      </w:pPr>
      <w:r w:rsidRPr="004F31FC">
        <w:rPr>
          <w:rFonts w:ascii="Times New Roman" w:hAnsi="Times New Roman" w:cs="Times New Roman"/>
          <w:b w:val="0"/>
          <w:bCs w:val="0"/>
        </w:rPr>
        <w:t xml:space="preserve">Znak sprawy: </w:t>
      </w:r>
      <w:r w:rsidR="00842C55" w:rsidRPr="00842C55">
        <w:rPr>
          <w:rFonts w:ascii="Times New Roman" w:hAnsi="Times New Roman" w:cs="Times New Roman"/>
          <w:bCs w:val="0"/>
        </w:rPr>
        <w:t>KA-2/150/2019</w:t>
      </w:r>
    </w:p>
    <w:p w:rsidR="00C0315E" w:rsidRDefault="00C0315E" w:rsidP="00832795">
      <w:pPr>
        <w:pStyle w:val="Nagwek1"/>
        <w:jc w:val="center"/>
        <w:rPr>
          <w:rFonts w:ascii="Tahoma" w:hAnsi="Tahoma" w:cs="Tahoma"/>
          <w:sz w:val="20"/>
          <w:szCs w:val="20"/>
        </w:rPr>
      </w:pPr>
    </w:p>
    <w:p w:rsidR="00832795" w:rsidRDefault="00E233E0" w:rsidP="00832795">
      <w:pPr>
        <w:pStyle w:val="Nagwek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Informacje z </w:t>
      </w:r>
      <w:r w:rsidR="00832795" w:rsidRPr="0035046E">
        <w:rPr>
          <w:rFonts w:ascii="Times New Roman" w:hAnsi="Times New Roman" w:cs="Times New Roman"/>
        </w:rPr>
        <w:t>otwarcia ofert</w:t>
      </w:r>
      <w:r w:rsidR="00C0315E" w:rsidRPr="0035046E">
        <w:rPr>
          <w:rFonts w:ascii="Times New Roman" w:hAnsi="Times New Roman" w:cs="Times New Roman"/>
        </w:rPr>
        <w:t xml:space="preserve"> </w:t>
      </w:r>
      <w:r w:rsidR="00832795" w:rsidRPr="0035046E">
        <w:rPr>
          <w:rFonts w:ascii="Times New Roman" w:hAnsi="Times New Roman" w:cs="Times New Roman"/>
        </w:rPr>
        <w:t xml:space="preserve">z dnia </w:t>
      </w:r>
      <w:r w:rsidR="0035046E">
        <w:rPr>
          <w:rFonts w:ascii="Times New Roman" w:hAnsi="Times New Roman" w:cs="Times New Roman"/>
        </w:rPr>
        <w:t xml:space="preserve"> </w:t>
      </w:r>
      <w:r w:rsidR="00F226CC">
        <w:rPr>
          <w:rFonts w:ascii="Times New Roman" w:hAnsi="Times New Roman" w:cs="Times New Roman"/>
        </w:rPr>
        <w:t>03.12.2019 r.</w:t>
      </w:r>
    </w:p>
    <w:p w:rsidR="00832795" w:rsidRPr="0035046E" w:rsidRDefault="00832795" w:rsidP="00832795"/>
    <w:p w:rsidR="004F31FC" w:rsidRPr="0035046E" w:rsidRDefault="00723731" w:rsidP="004F31FC">
      <w:pPr>
        <w:spacing w:line="360" w:lineRule="auto"/>
      </w:pPr>
      <w:r>
        <w:t>W</w:t>
      </w:r>
      <w:r w:rsidR="00832795" w:rsidRPr="0035046E">
        <w:t xml:space="preserve">ysokość środków, </w:t>
      </w:r>
      <w:r w:rsidR="004F31FC" w:rsidRPr="0035046E">
        <w:t xml:space="preserve"> </w:t>
      </w:r>
      <w:r w:rsidR="00832795" w:rsidRPr="0035046E">
        <w:t xml:space="preserve">jakie </w:t>
      </w:r>
      <w:r>
        <w:t xml:space="preserve">Zamawiający </w:t>
      </w:r>
      <w:r w:rsidR="00832795" w:rsidRPr="0035046E">
        <w:t>przeznaczył na realizację zamówienia tj</w:t>
      </w:r>
      <w:r w:rsidR="004F31FC" w:rsidRPr="0035046E">
        <w:t>.:</w:t>
      </w:r>
      <w:r w:rsidR="00F226CC">
        <w:t xml:space="preserve"> </w:t>
      </w:r>
      <w:r w:rsidR="00F226CC" w:rsidRPr="00F226CC">
        <w:rPr>
          <w:b/>
        </w:rPr>
        <w:t>174 917,37</w:t>
      </w:r>
      <w:r w:rsidR="00F226CC">
        <w:t xml:space="preserve"> </w:t>
      </w:r>
      <w:r w:rsidR="004F31FC" w:rsidRPr="0035046E">
        <w:rPr>
          <w:b/>
        </w:rPr>
        <w:t>zł brutto</w:t>
      </w:r>
    </w:p>
    <w:p w:rsidR="00F9290F" w:rsidRDefault="00941BF1" w:rsidP="00B06938">
      <w:pPr>
        <w:spacing w:line="360" w:lineRule="auto"/>
      </w:pPr>
      <w:r w:rsidRPr="004F31FC">
        <w:t xml:space="preserve">Otwarcia ofert dokonano w siedzibie Zamawiającego pok. nr </w:t>
      </w:r>
      <w:r w:rsidR="002F18CE">
        <w:t>105</w:t>
      </w:r>
      <w:r w:rsidR="004F31FC" w:rsidRPr="004F31FC">
        <w:t xml:space="preserve">. </w:t>
      </w:r>
      <w:r w:rsidR="00832795" w:rsidRPr="004F31FC">
        <w:t>Do upływu terminu składania ofert złożono następujące oferty:</w:t>
      </w:r>
    </w:p>
    <w:p w:rsidR="002C15F2" w:rsidRDefault="002C15F2" w:rsidP="00C82B3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843"/>
        <w:gridCol w:w="1984"/>
        <w:gridCol w:w="1701"/>
        <w:gridCol w:w="2127"/>
        <w:gridCol w:w="1984"/>
      </w:tblGrid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D73924" w:rsidRDefault="004D4C0B" w:rsidP="009B3DDE">
            <w:pPr>
              <w:spacing w:before="40"/>
              <w:jc w:val="center"/>
              <w:rPr>
                <w:b/>
                <w:sz w:val="20"/>
                <w:szCs w:val="20"/>
              </w:rPr>
            </w:pPr>
            <w:r w:rsidRPr="00D73924">
              <w:rPr>
                <w:b/>
                <w:sz w:val="20"/>
                <w:szCs w:val="20"/>
              </w:rPr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D4C0B" w:rsidRPr="00D73924" w:rsidRDefault="004D4C0B" w:rsidP="009B3DDE">
            <w:pPr>
              <w:spacing w:before="40"/>
              <w:jc w:val="center"/>
              <w:rPr>
                <w:b/>
                <w:sz w:val="20"/>
                <w:szCs w:val="20"/>
              </w:rPr>
            </w:pPr>
            <w:r w:rsidRPr="00D73924">
              <w:rPr>
                <w:b/>
                <w:sz w:val="20"/>
                <w:szCs w:val="20"/>
              </w:rPr>
              <w:t xml:space="preserve">Nazwa (firma) </w:t>
            </w:r>
          </w:p>
          <w:p w:rsidR="004D4C0B" w:rsidRPr="00D73924" w:rsidRDefault="004D4C0B" w:rsidP="009B3DDE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D73924">
              <w:rPr>
                <w:b/>
                <w:sz w:val="20"/>
                <w:szCs w:val="20"/>
              </w:rPr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D73924" w:rsidRDefault="004D4C0B" w:rsidP="009B3DDE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D73924">
              <w:rPr>
                <w:b/>
                <w:sz w:val="20"/>
                <w:szCs w:val="20"/>
              </w:rPr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D73924" w:rsidRDefault="004D4C0B" w:rsidP="009B3DDE">
            <w:pPr>
              <w:spacing w:before="40" w:after="40"/>
              <w:jc w:val="center"/>
              <w:rPr>
                <w:b/>
                <w:sz w:val="20"/>
                <w:szCs w:val="20"/>
              </w:rPr>
            </w:pPr>
            <w:r w:rsidRPr="00D73924">
              <w:rPr>
                <w:b/>
                <w:sz w:val="20"/>
                <w:szCs w:val="20"/>
              </w:rPr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D73924" w:rsidRDefault="004D4C0B" w:rsidP="009B3DDE">
            <w:pPr>
              <w:spacing w:before="40" w:after="40"/>
              <w:jc w:val="center"/>
              <w:rPr>
                <w:b/>
                <w:sz w:val="20"/>
                <w:szCs w:val="20"/>
              </w:rPr>
            </w:pPr>
            <w:r w:rsidRPr="00D73924">
              <w:rPr>
                <w:b/>
                <w:sz w:val="20"/>
                <w:szCs w:val="20"/>
              </w:rPr>
              <w:t>Okres rękojmi</w:t>
            </w:r>
          </w:p>
        </w:tc>
        <w:tc>
          <w:tcPr>
            <w:tcW w:w="2127" w:type="dxa"/>
          </w:tcPr>
          <w:p w:rsidR="00794400" w:rsidRDefault="00794400" w:rsidP="00794400">
            <w:pPr>
              <w:spacing w:before="40" w:after="40"/>
              <w:rPr>
                <w:b/>
                <w:sz w:val="20"/>
                <w:szCs w:val="20"/>
              </w:rPr>
            </w:pPr>
          </w:p>
          <w:p w:rsidR="004D4C0B" w:rsidRPr="00D73924" w:rsidRDefault="00794400" w:rsidP="00794400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</w:t>
            </w:r>
            <w:r w:rsidR="004D4C0B" w:rsidRPr="00D73924">
              <w:rPr>
                <w:b/>
                <w:sz w:val="20"/>
                <w:szCs w:val="20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D73924" w:rsidRDefault="004D4C0B" w:rsidP="009B3DDE">
            <w:pPr>
              <w:spacing w:before="40" w:after="40"/>
              <w:jc w:val="center"/>
              <w:rPr>
                <w:b/>
                <w:sz w:val="20"/>
                <w:szCs w:val="20"/>
              </w:rPr>
            </w:pPr>
            <w:r w:rsidRPr="00D73924">
              <w:rPr>
                <w:b/>
                <w:sz w:val="20"/>
                <w:szCs w:val="20"/>
              </w:rPr>
              <w:t>Warunki płatności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 xml:space="preserve">Firma Handlowo Usługowa GENERALBUD2 </w:t>
            </w:r>
          </w:p>
          <w:p w:rsidR="004D4C0B" w:rsidRPr="00490DC0" w:rsidRDefault="004D4C0B" w:rsidP="009B3DDE">
            <w:r w:rsidRPr="00A73EE6">
              <w:t>ul. Rzeźnicza</w:t>
            </w:r>
            <w:r w:rsidRPr="00490DC0">
              <w:t xml:space="preserve"> </w:t>
            </w:r>
            <w:r w:rsidRPr="00A73EE6">
              <w:t>14b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32-410</w:t>
            </w:r>
            <w:r w:rsidRPr="00490DC0">
              <w:t xml:space="preserve"> </w:t>
            </w:r>
            <w:r w:rsidRPr="00A73EE6">
              <w:t>Dobczyce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4D4C0B">
            <w:pPr>
              <w:spacing w:before="120" w:after="120"/>
              <w:jc w:val="center"/>
            </w:pPr>
            <w:r w:rsidRPr="00A73EE6">
              <w:t>139 392.65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4D4C0B" w:rsidP="004D4C0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4D4C0B" w:rsidP="004D4C0B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4D4C0B" w:rsidRDefault="004D4C0B" w:rsidP="004D4C0B">
            <w:pPr>
              <w:spacing w:before="120" w:after="120"/>
              <w:jc w:val="center"/>
            </w:pPr>
          </w:p>
          <w:p w:rsidR="004D4C0B" w:rsidRPr="00490DC0" w:rsidRDefault="004D4C0B" w:rsidP="004D4C0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4D4C0B" w:rsidP="004D4C0B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2</w:t>
            </w:r>
          </w:p>
        </w:tc>
        <w:tc>
          <w:tcPr>
            <w:tcW w:w="3260" w:type="dxa"/>
            <w:shd w:val="clear" w:color="auto" w:fill="auto"/>
          </w:tcPr>
          <w:p w:rsidR="007C378A" w:rsidRDefault="004D4C0B" w:rsidP="009B3DDE">
            <w:pPr>
              <w:spacing w:before="40"/>
            </w:pPr>
            <w:r w:rsidRPr="00A73EE6">
              <w:t xml:space="preserve">Firma Remontowo - Budowlana </w:t>
            </w:r>
            <w:r>
              <w:t xml:space="preserve">MALBUD </w:t>
            </w:r>
          </w:p>
          <w:p w:rsidR="004D4C0B" w:rsidRPr="00490DC0" w:rsidRDefault="004D4C0B" w:rsidP="009B3DDE">
            <w:pPr>
              <w:spacing w:before="40"/>
            </w:pPr>
            <w:r w:rsidRPr="00A73EE6">
              <w:t>Rafał Kwak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34-205</w:t>
            </w:r>
            <w:r w:rsidRPr="00490DC0">
              <w:t xml:space="preserve"> </w:t>
            </w:r>
            <w:r w:rsidRPr="00A73EE6">
              <w:t>Stryszawa 154 b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4D4C0B">
            <w:pPr>
              <w:spacing w:before="120" w:after="120"/>
              <w:jc w:val="center"/>
            </w:pPr>
            <w:r w:rsidRPr="00A73EE6">
              <w:t>119 201.39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4D4C0B" w:rsidP="004D4C0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4D4C0B" w:rsidP="004D4C0B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4D4C0B" w:rsidRDefault="004D4C0B" w:rsidP="004D4C0B">
            <w:pPr>
              <w:spacing w:before="120" w:after="120"/>
              <w:jc w:val="center"/>
            </w:pPr>
          </w:p>
          <w:p w:rsidR="004D4C0B" w:rsidRPr="00490DC0" w:rsidRDefault="004D4C0B" w:rsidP="004D4C0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4D4C0B" w:rsidP="004D4C0B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3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GIPS-BUD Sp. z o.o.</w:t>
            </w:r>
          </w:p>
          <w:p w:rsidR="004D4C0B" w:rsidRPr="00490DC0" w:rsidRDefault="004D4C0B" w:rsidP="009B3DDE">
            <w:r w:rsidRPr="00A73EE6">
              <w:t>ul. Wielicka</w:t>
            </w:r>
            <w:r w:rsidRPr="00490DC0">
              <w:t xml:space="preserve"> </w:t>
            </w:r>
            <w:r w:rsidRPr="00A73EE6">
              <w:t>25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30-552</w:t>
            </w:r>
            <w:r w:rsidRPr="00490DC0">
              <w:t xml:space="preserve"> </w:t>
            </w:r>
            <w:r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2C177C">
            <w:pPr>
              <w:spacing w:before="120" w:after="120"/>
              <w:jc w:val="center"/>
            </w:pPr>
            <w:r w:rsidRPr="00A73EE6">
              <w:t>180 355.49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2C177C" w:rsidP="002C177C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2C177C" w:rsidP="002C177C">
            <w:pPr>
              <w:spacing w:before="120" w:after="120"/>
              <w:jc w:val="center"/>
            </w:pPr>
            <w:r>
              <w:t>6 lat</w:t>
            </w:r>
          </w:p>
        </w:tc>
        <w:tc>
          <w:tcPr>
            <w:tcW w:w="2127" w:type="dxa"/>
          </w:tcPr>
          <w:p w:rsidR="002C177C" w:rsidRDefault="002C177C" w:rsidP="002C177C">
            <w:pPr>
              <w:spacing w:before="120" w:after="120"/>
              <w:jc w:val="center"/>
            </w:pPr>
          </w:p>
          <w:p w:rsidR="001B5C02" w:rsidRPr="00490DC0" w:rsidRDefault="002C177C" w:rsidP="00057257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2C177C" w:rsidP="002C177C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rPr>
          <w:trHeight w:val="929"/>
        </w:trPr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4</w:t>
            </w:r>
          </w:p>
        </w:tc>
        <w:tc>
          <w:tcPr>
            <w:tcW w:w="3260" w:type="dxa"/>
            <w:shd w:val="clear" w:color="auto" w:fill="auto"/>
          </w:tcPr>
          <w:p w:rsidR="004D4C0B" w:rsidRPr="002C15F2" w:rsidRDefault="004D4C0B" w:rsidP="009B3DDE">
            <w:pPr>
              <w:spacing w:before="40"/>
              <w:rPr>
                <w:lang w:val="en-US"/>
              </w:rPr>
            </w:pPr>
            <w:r w:rsidRPr="002C15F2">
              <w:rPr>
                <w:lang w:val="en-US"/>
              </w:rPr>
              <w:t>StyleMed Sp.z o.o.</w:t>
            </w:r>
          </w:p>
          <w:p w:rsidR="004D4C0B" w:rsidRPr="00490DC0" w:rsidRDefault="004D4C0B" w:rsidP="009B3DDE">
            <w:r w:rsidRPr="00A73EE6">
              <w:t>Partyzantów</w:t>
            </w:r>
            <w:r w:rsidRPr="00490DC0">
              <w:t xml:space="preserve"> </w:t>
            </w:r>
            <w:r w:rsidRPr="00A73EE6">
              <w:t>2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32-700</w:t>
            </w:r>
            <w:r w:rsidRPr="00490DC0">
              <w:t xml:space="preserve"> </w:t>
            </w:r>
            <w:r w:rsidRPr="00A73EE6">
              <w:t>Bochnia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F2118A">
            <w:pPr>
              <w:spacing w:before="120" w:after="120"/>
              <w:jc w:val="center"/>
            </w:pPr>
            <w:r w:rsidRPr="00A73EE6">
              <w:t>204 477.44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F2118A" w:rsidP="00F2118A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F2118A" w:rsidP="00F2118A">
            <w:pPr>
              <w:spacing w:before="120" w:after="120"/>
              <w:jc w:val="center"/>
            </w:pPr>
            <w:r>
              <w:t>5 lat</w:t>
            </w:r>
          </w:p>
        </w:tc>
        <w:tc>
          <w:tcPr>
            <w:tcW w:w="2127" w:type="dxa"/>
          </w:tcPr>
          <w:p w:rsidR="00F2118A" w:rsidRDefault="00F2118A" w:rsidP="00F2118A">
            <w:pPr>
              <w:spacing w:before="120" w:after="120"/>
              <w:jc w:val="center"/>
            </w:pPr>
          </w:p>
          <w:p w:rsidR="00F2118A" w:rsidRPr="00490DC0" w:rsidRDefault="00F2118A" w:rsidP="00057257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F2118A" w:rsidP="00F2118A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5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Firma Instalacyjno Budowlana "INDOM" Dariusz Jakubczyk</w:t>
            </w:r>
          </w:p>
          <w:p w:rsidR="004D4C0B" w:rsidRPr="00490DC0" w:rsidRDefault="004D4C0B" w:rsidP="009B3DDE">
            <w:r w:rsidRPr="00A73EE6">
              <w:t>ul. Podgórki Tynieckie</w:t>
            </w:r>
            <w:r w:rsidRPr="00490DC0">
              <w:t xml:space="preserve"> </w:t>
            </w:r>
            <w:r w:rsidRPr="00A73EE6">
              <w:t>90D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30-398</w:t>
            </w:r>
            <w:r w:rsidRPr="00490DC0">
              <w:t xml:space="preserve"> </w:t>
            </w:r>
            <w:r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C602AF">
            <w:pPr>
              <w:spacing w:before="120" w:after="120"/>
              <w:jc w:val="center"/>
            </w:pPr>
            <w:r w:rsidRPr="00A73EE6">
              <w:t>189 999.95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C602AF" w:rsidP="00C602AF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C602AF" w:rsidP="00C602AF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C602AF" w:rsidRDefault="00C602AF" w:rsidP="00C602AF">
            <w:pPr>
              <w:spacing w:before="120" w:after="120"/>
              <w:jc w:val="center"/>
            </w:pPr>
          </w:p>
          <w:p w:rsidR="004D4C0B" w:rsidRPr="00490DC0" w:rsidRDefault="00C602AF" w:rsidP="007C378A">
            <w:pPr>
              <w:spacing w:before="120" w:after="120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C602AF" w:rsidP="00C602AF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6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VERA Agnieszka Chrzanowska-Major</w:t>
            </w:r>
          </w:p>
          <w:p w:rsidR="004D4C0B" w:rsidRPr="00490DC0" w:rsidRDefault="004D4C0B" w:rsidP="009B3DDE">
            <w:r w:rsidRPr="00A73EE6">
              <w:t>ul. Szymonowica</w:t>
            </w:r>
            <w:r w:rsidRPr="00490DC0">
              <w:t xml:space="preserve"> </w:t>
            </w:r>
            <w:r w:rsidRPr="00A73EE6">
              <w:t>11/E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30-396</w:t>
            </w:r>
            <w:r w:rsidRPr="00490DC0">
              <w:t xml:space="preserve"> </w:t>
            </w:r>
            <w:r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831DED">
            <w:pPr>
              <w:spacing w:before="120" w:after="120"/>
              <w:jc w:val="center"/>
            </w:pPr>
            <w:r w:rsidRPr="00A73EE6">
              <w:t>148 932.16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831DED" w:rsidP="00831DE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831DED" w:rsidP="00831DED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831DED" w:rsidRDefault="00831DED" w:rsidP="00831DED">
            <w:pPr>
              <w:spacing w:before="120" w:after="120"/>
              <w:jc w:val="center"/>
            </w:pPr>
          </w:p>
          <w:p w:rsidR="004D4C0B" w:rsidRPr="00490DC0" w:rsidRDefault="00831DED" w:rsidP="00831DE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831DED" w:rsidP="00831DED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lastRenderedPageBreak/>
              <w:t>7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Zakład Ogólnobudowlany WOBUD Jarosław Wołocznik</w:t>
            </w:r>
          </w:p>
          <w:p w:rsidR="004D4C0B" w:rsidRPr="00490DC0" w:rsidRDefault="004D4C0B" w:rsidP="009B3DDE">
            <w:r w:rsidRPr="00A73EE6">
              <w:t>Podgórki</w:t>
            </w:r>
            <w:r w:rsidRPr="00490DC0">
              <w:t xml:space="preserve"> </w:t>
            </w:r>
            <w:r w:rsidRPr="00A73EE6">
              <w:t>32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30-698</w:t>
            </w:r>
            <w:r w:rsidRPr="00490DC0">
              <w:t xml:space="preserve"> </w:t>
            </w:r>
            <w:r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911DDA">
            <w:pPr>
              <w:spacing w:before="120" w:after="120"/>
              <w:jc w:val="center"/>
            </w:pPr>
            <w:r w:rsidRPr="00A73EE6">
              <w:t>146 107.14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911DDA" w:rsidP="00911DDA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911DDA" w:rsidP="00911DDA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911DDA" w:rsidRDefault="00911DDA" w:rsidP="00911DDA">
            <w:pPr>
              <w:spacing w:before="120" w:after="120"/>
              <w:jc w:val="center"/>
            </w:pPr>
          </w:p>
          <w:p w:rsidR="00911DDA" w:rsidRDefault="00911DDA" w:rsidP="00911DDA">
            <w:pPr>
              <w:spacing w:before="120" w:after="120"/>
              <w:jc w:val="center"/>
            </w:pPr>
          </w:p>
          <w:p w:rsidR="004D4C0B" w:rsidRPr="00490DC0" w:rsidRDefault="00911DDA" w:rsidP="00911DDA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911DDA" w:rsidP="00911DDA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8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2 K Budownictwo Sp. z o. o. Sp. K.</w:t>
            </w:r>
          </w:p>
          <w:p w:rsidR="004D4C0B" w:rsidRPr="00490DC0" w:rsidRDefault="004D4C0B" w:rsidP="009B3DDE">
            <w:r w:rsidRPr="00A73EE6">
              <w:t>Morawica</w:t>
            </w:r>
            <w:r w:rsidRPr="00490DC0">
              <w:t xml:space="preserve"> </w:t>
            </w:r>
            <w:r w:rsidRPr="00A73EE6">
              <w:t>286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32-084</w:t>
            </w:r>
            <w:r w:rsidRPr="00490DC0">
              <w:t xml:space="preserve"> </w:t>
            </w:r>
            <w:r w:rsidRPr="00A73EE6">
              <w:t>Morawica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0E7D07">
            <w:pPr>
              <w:spacing w:before="120" w:after="120"/>
              <w:jc w:val="center"/>
            </w:pPr>
            <w:r w:rsidRPr="00A73EE6">
              <w:t>167 389.48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A858C4" w:rsidP="000E7D07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A858C4" w:rsidP="000E7D07">
            <w:pPr>
              <w:spacing w:before="120" w:after="120"/>
              <w:jc w:val="center"/>
            </w:pPr>
            <w:r>
              <w:t>5 lat</w:t>
            </w:r>
          </w:p>
        </w:tc>
        <w:tc>
          <w:tcPr>
            <w:tcW w:w="2127" w:type="dxa"/>
          </w:tcPr>
          <w:p w:rsidR="000E7D07" w:rsidRDefault="000E7D07" w:rsidP="000E7D07">
            <w:pPr>
              <w:spacing w:before="120" w:after="120"/>
              <w:jc w:val="center"/>
            </w:pPr>
          </w:p>
          <w:p w:rsidR="004D4C0B" w:rsidRPr="00490DC0" w:rsidRDefault="00A858C4" w:rsidP="000E7D07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A858C4" w:rsidP="000E7D07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9</w:t>
            </w:r>
          </w:p>
        </w:tc>
        <w:tc>
          <w:tcPr>
            <w:tcW w:w="3260" w:type="dxa"/>
            <w:shd w:val="clear" w:color="auto" w:fill="auto"/>
          </w:tcPr>
          <w:p w:rsidR="00C7240C" w:rsidRDefault="004D4C0B" w:rsidP="009B3DDE">
            <w:pPr>
              <w:spacing w:before="40"/>
            </w:pPr>
            <w:r w:rsidRPr="00A73EE6">
              <w:t xml:space="preserve">Budowlani Plus </w:t>
            </w:r>
          </w:p>
          <w:p w:rsidR="004D4C0B" w:rsidRPr="00490DC0" w:rsidRDefault="004D4C0B" w:rsidP="009B3DDE">
            <w:pPr>
              <w:spacing w:before="40"/>
            </w:pPr>
            <w:r w:rsidRPr="00A73EE6">
              <w:t>Sp. z o.o.</w:t>
            </w:r>
          </w:p>
          <w:p w:rsidR="004D4C0B" w:rsidRPr="00490DC0" w:rsidRDefault="004D4C0B" w:rsidP="009B3DDE">
            <w:r w:rsidRPr="00A73EE6">
              <w:t>Rynek</w:t>
            </w:r>
            <w:r w:rsidRPr="00490DC0">
              <w:t xml:space="preserve"> </w:t>
            </w:r>
            <w:r w:rsidRPr="00A73EE6">
              <w:t>9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33-100</w:t>
            </w:r>
            <w:r w:rsidRPr="00490DC0">
              <w:t xml:space="preserve"> </w:t>
            </w:r>
            <w:r w:rsidRPr="00A73EE6">
              <w:t>Tarnów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C7240C">
            <w:pPr>
              <w:spacing w:before="120" w:after="120"/>
              <w:jc w:val="center"/>
            </w:pPr>
            <w:r w:rsidRPr="00A73EE6">
              <w:t>148 468.13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C7240C" w:rsidP="00C7240C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C7240C" w:rsidP="00C7240C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C7240C" w:rsidRDefault="00C7240C" w:rsidP="00C7240C">
            <w:pPr>
              <w:spacing w:before="120" w:after="120"/>
              <w:jc w:val="center"/>
            </w:pPr>
          </w:p>
          <w:p w:rsidR="004D4C0B" w:rsidRPr="00490DC0" w:rsidRDefault="00C7240C" w:rsidP="00C7240C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C7240C" w:rsidP="00C7240C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10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Spółdzielnia Rzemieślnicza "BUDMET"</w:t>
            </w:r>
          </w:p>
          <w:p w:rsidR="004D4C0B" w:rsidRPr="00490DC0" w:rsidRDefault="004D4C0B" w:rsidP="009B3DDE">
            <w:r w:rsidRPr="00A73EE6">
              <w:t>os. Szkolne</w:t>
            </w:r>
            <w:r w:rsidRPr="00490DC0">
              <w:t xml:space="preserve"> </w:t>
            </w:r>
            <w:r w:rsidRPr="00A73EE6">
              <w:t>3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31-975</w:t>
            </w:r>
            <w:r w:rsidRPr="00490DC0">
              <w:t xml:space="preserve"> </w:t>
            </w:r>
            <w:r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021FEB">
            <w:pPr>
              <w:spacing w:before="120" w:after="120"/>
              <w:jc w:val="center"/>
            </w:pPr>
            <w:r w:rsidRPr="00A73EE6">
              <w:t>161 975.53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021FEB" w:rsidP="00021FE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021FEB" w:rsidP="00021FEB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021FEB" w:rsidRDefault="00021FEB" w:rsidP="00021FEB">
            <w:pPr>
              <w:spacing w:before="120" w:after="120"/>
              <w:jc w:val="center"/>
            </w:pPr>
          </w:p>
          <w:p w:rsidR="004D4C0B" w:rsidRPr="00490DC0" w:rsidRDefault="00021FEB" w:rsidP="00021FE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021FEB" w:rsidP="00021FEB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11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PROFIL-BUD Maciej Piwowar</w:t>
            </w:r>
          </w:p>
          <w:p w:rsidR="004D4C0B" w:rsidRPr="00490DC0" w:rsidRDefault="004D4C0B" w:rsidP="009B3DDE">
            <w:r w:rsidRPr="00A73EE6">
              <w:t>ul. Wyżynna</w:t>
            </w:r>
            <w:r w:rsidRPr="00490DC0">
              <w:t xml:space="preserve"> </w:t>
            </w:r>
            <w:r w:rsidRPr="00A73EE6">
              <w:t>16a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60-617</w:t>
            </w:r>
            <w:r w:rsidRPr="00490DC0">
              <w:t xml:space="preserve"> </w:t>
            </w:r>
            <w:r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FA7845">
            <w:pPr>
              <w:spacing w:before="120" w:after="120"/>
              <w:jc w:val="center"/>
            </w:pPr>
            <w:r w:rsidRPr="00A73EE6">
              <w:t>194 318.81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FA7845" w:rsidP="00FA7845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FA7845" w:rsidP="00FA7845">
            <w:pPr>
              <w:spacing w:before="120" w:after="120"/>
              <w:jc w:val="center"/>
            </w:pPr>
            <w:r>
              <w:t>6 lat</w:t>
            </w:r>
          </w:p>
        </w:tc>
        <w:tc>
          <w:tcPr>
            <w:tcW w:w="2127" w:type="dxa"/>
          </w:tcPr>
          <w:p w:rsidR="00FA7845" w:rsidRDefault="00FA7845" w:rsidP="00FA7845">
            <w:pPr>
              <w:spacing w:before="120" w:after="120"/>
              <w:jc w:val="center"/>
            </w:pPr>
          </w:p>
          <w:p w:rsidR="004D4C0B" w:rsidRPr="00490DC0" w:rsidRDefault="00FA7845" w:rsidP="00FA7845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FA7845" w:rsidP="00FA7845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12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Przedsiębiorstwo Remontowo-Budowlane REMONT Kazimierz Pietrzyk , Ireneusz Czuba</w:t>
            </w:r>
          </w:p>
          <w:p w:rsidR="004D4C0B" w:rsidRPr="00490DC0" w:rsidRDefault="004D4C0B" w:rsidP="009B3DDE">
            <w:r w:rsidRPr="00A73EE6">
              <w:t xml:space="preserve">ul. </w:t>
            </w:r>
            <w:r w:rsidR="00707A53">
              <w:t>Klimeckiego 14</w:t>
            </w:r>
          </w:p>
          <w:p w:rsidR="004D4C0B" w:rsidRPr="00490DC0" w:rsidRDefault="00707A53" w:rsidP="009B3DDE">
            <w:pPr>
              <w:spacing w:after="40"/>
              <w:jc w:val="both"/>
            </w:pPr>
            <w:r>
              <w:t>30-705</w:t>
            </w:r>
            <w:r w:rsidR="004D4C0B" w:rsidRPr="00490DC0">
              <w:t xml:space="preserve"> </w:t>
            </w:r>
            <w:r w:rsidR="004D4C0B"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A13237">
            <w:pPr>
              <w:spacing w:before="120" w:after="120"/>
              <w:jc w:val="center"/>
            </w:pPr>
            <w:r w:rsidRPr="00A73EE6">
              <w:t>154 403.39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D270C8" w:rsidP="00A13237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D270C8" w:rsidP="00A13237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D270C8" w:rsidRDefault="00D270C8" w:rsidP="00017C1C">
            <w:pPr>
              <w:spacing w:before="120" w:after="120"/>
            </w:pPr>
          </w:p>
          <w:p w:rsidR="00017C1C" w:rsidRDefault="00017C1C" w:rsidP="00017C1C">
            <w:pPr>
              <w:spacing w:before="120" w:after="120"/>
            </w:pPr>
          </w:p>
          <w:p w:rsidR="004D4C0B" w:rsidRPr="00490DC0" w:rsidRDefault="00017C1C" w:rsidP="00017C1C">
            <w:pPr>
              <w:spacing w:before="120" w:after="120"/>
            </w:pPr>
            <w:r>
              <w:t xml:space="preserve">  </w:t>
            </w:r>
            <w:r w:rsidR="00D270C8"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D270C8" w:rsidP="00A13237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13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Elżbieta Kocik</w:t>
            </w:r>
          </w:p>
          <w:p w:rsidR="004D4C0B" w:rsidRPr="00490DC0" w:rsidRDefault="004D4C0B" w:rsidP="009B3DDE">
            <w:r w:rsidRPr="00A73EE6">
              <w:t>Raba Niżna</w:t>
            </w:r>
            <w:r w:rsidRPr="00490DC0">
              <w:t xml:space="preserve"> </w:t>
            </w:r>
            <w:r w:rsidRPr="00A73EE6">
              <w:t>225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34-730</w:t>
            </w:r>
            <w:r w:rsidRPr="00490DC0">
              <w:t xml:space="preserve"> </w:t>
            </w:r>
            <w:r w:rsidRPr="00A73EE6">
              <w:t>Mszana Dolna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AE4466">
            <w:pPr>
              <w:spacing w:before="120" w:after="120"/>
              <w:jc w:val="center"/>
            </w:pPr>
            <w:r w:rsidRPr="00A73EE6">
              <w:t>139 936.96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AE4466" w:rsidP="00AE4466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AE4466" w:rsidP="00AE4466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AE4466" w:rsidRDefault="00AE4466" w:rsidP="00AE4466">
            <w:pPr>
              <w:spacing w:before="120" w:after="120"/>
              <w:jc w:val="center"/>
            </w:pPr>
          </w:p>
          <w:p w:rsidR="004D4C0B" w:rsidRPr="00490DC0" w:rsidRDefault="00AE4466" w:rsidP="00AE4466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AE4466" w:rsidP="00AE4466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14</w:t>
            </w:r>
          </w:p>
        </w:tc>
        <w:tc>
          <w:tcPr>
            <w:tcW w:w="3260" w:type="dxa"/>
            <w:shd w:val="clear" w:color="auto" w:fill="auto"/>
          </w:tcPr>
          <w:p w:rsidR="00674D7B" w:rsidRDefault="004D4C0B" w:rsidP="009B3DDE">
            <w:pPr>
              <w:spacing w:before="40"/>
            </w:pPr>
            <w:r w:rsidRPr="00A73EE6">
              <w:t xml:space="preserve">Firma budowlana BUDIMAT </w:t>
            </w:r>
          </w:p>
          <w:p w:rsidR="004D4C0B" w:rsidRPr="00490DC0" w:rsidRDefault="004D4C0B" w:rsidP="009B3DDE">
            <w:pPr>
              <w:spacing w:before="40"/>
            </w:pPr>
            <w:r w:rsidRPr="00A73EE6">
              <w:t>Mateusz Rzemiński</w:t>
            </w:r>
          </w:p>
          <w:p w:rsidR="004D4C0B" w:rsidRPr="00490DC0" w:rsidRDefault="004D4C0B" w:rsidP="009B3DDE">
            <w:r w:rsidRPr="00A73EE6">
              <w:t>Biała Niżna</w:t>
            </w:r>
            <w:r w:rsidRPr="00490DC0">
              <w:t xml:space="preserve"> </w:t>
            </w:r>
            <w:r w:rsidRPr="00A73EE6">
              <w:t>465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33-330</w:t>
            </w:r>
            <w:r w:rsidRPr="00490DC0">
              <w:t xml:space="preserve"> </w:t>
            </w:r>
            <w:r w:rsidRPr="00A73EE6">
              <w:t>Grybów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674D7B">
            <w:pPr>
              <w:spacing w:before="120" w:after="120"/>
              <w:jc w:val="center"/>
            </w:pPr>
            <w:r w:rsidRPr="00A73EE6">
              <w:t>173 508.55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674D7B" w:rsidP="00674D7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674D7B" w:rsidP="00674D7B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674D7B" w:rsidRDefault="00674D7B" w:rsidP="00674D7B">
            <w:pPr>
              <w:spacing w:before="120" w:after="120"/>
              <w:jc w:val="center"/>
            </w:pPr>
          </w:p>
          <w:p w:rsidR="004D4C0B" w:rsidRPr="00490DC0" w:rsidRDefault="00674D7B" w:rsidP="00674D7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674D7B" w:rsidP="00674D7B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lastRenderedPageBreak/>
              <w:t>15</w:t>
            </w:r>
          </w:p>
        </w:tc>
        <w:tc>
          <w:tcPr>
            <w:tcW w:w="3260" w:type="dxa"/>
            <w:shd w:val="clear" w:color="auto" w:fill="auto"/>
          </w:tcPr>
          <w:p w:rsidR="000F36CE" w:rsidRDefault="004D4C0B" w:rsidP="009B3DDE">
            <w:pPr>
              <w:spacing w:before="40"/>
            </w:pPr>
            <w:r w:rsidRPr="00A73EE6">
              <w:t xml:space="preserve">Zakład </w:t>
            </w:r>
            <w:r w:rsidR="000F36CE">
              <w:t>Remontowo-</w:t>
            </w:r>
            <w:r w:rsidRPr="00A73EE6">
              <w:t xml:space="preserve">Budowlany </w:t>
            </w:r>
          </w:p>
          <w:p w:rsidR="004D4C0B" w:rsidRPr="00490DC0" w:rsidRDefault="00BC3807" w:rsidP="009B3DDE">
            <w:pPr>
              <w:spacing w:before="40"/>
            </w:pPr>
            <w:r>
              <w:t xml:space="preserve">Jerzy </w:t>
            </w:r>
            <w:bookmarkStart w:id="0" w:name="_GoBack"/>
            <w:bookmarkEnd w:id="0"/>
            <w:r w:rsidR="004D4C0B" w:rsidRPr="00A73EE6">
              <w:t>Dybała</w:t>
            </w:r>
          </w:p>
          <w:p w:rsidR="000F36CE" w:rsidRDefault="000F36CE" w:rsidP="009B3DDE">
            <w:pPr>
              <w:spacing w:after="40"/>
              <w:jc w:val="both"/>
            </w:pPr>
            <w:r>
              <w:t>Ul. Gromadzka 58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30</w:t>
            </w:r>
            <w:r w:rsidR="000F36CE">
              <w:t>-719</w:t>
            </w:r>
            <w:r w:rsidRPr="00490DC0">
              <w:t xml:space="preserve"> </w:t>
            </w:r>
            <w:r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0F36CE">
            <w:pPr>
              <w:spacing w:before="120" w:after="120"/>
              <w:jc w:val="center"/>
            </w:pPr>
            <w:r w:rsidRPr="00A73EE6">
              <w:t>159 879.50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0F36CE" w:rsidP="000F36CE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0F36CE" w:rsidP="000F36CE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0F36CE" w:rsidRDefault="000F36CE" w:rsidP="000F36CE">
            <w:pPr>
              <w:spacing w:before="120" w:after="120"/>
              <w:jc w:val="center"/>
            </w:pPr>
          </w:p>
          <w:p w:rsidR="000F36CE" w:rsidRDefault="000F36CE" w:rsidP="000F36CE">
            <w:pPr>
              <w:spacing w:before="120" w:after="120"/>
              <w:jc w:val="center"/>
            </w:pPr>
          </w:p>
          <w:p w:rsidR="004D4C0B" w:rsidRPr="00490DC0" w:rsidRDefault="000F36CE" w:rsidP="000F36CE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0F36CE" w:rsidP="000F36CE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16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Przedsiębiorstwo Budowlane  PREBUDREM</w:t>
            </w:r>
          </w:p>
          <w:p w:rsidR="004D4C0B" w:rsidRPr="00490DC0" w:rsidRDefault="004D4C0B" w:rsidP="009B3DDE">
            <w:r w:rsidRPr="00A73EE6">
              <w:t>ul. Strażacka</w:t>
            </w:r>
            <w:r w:rsidRPr="00490DC0">
              <w:t xml:space="preserve"> </w:t>
            </w:r>
            <w:r w:rsidRPr="00A73EE6">
              <w:t>47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30-737</w:t>
            </w:r>
            <w:r w:rsidRPr="00490DC0">
              <w:t xml:space="preserve"> </w:t>
            </w:r>
            <w:r w:rsidRPr="00A73EE6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100301">
            <w:pPr>
              <w:spacing w:before="120" w:after="120"/>
              <w:jc w:val="center"/>
            </w:pPr>
            <w:r w:rsidRPr="00A73EE6">
              <w:t>166 018.47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100301" w:rsidP="00100301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100301" w:rsidP="00100301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100301" w:rsidRDefault="00100301" w:rsidP="00100301">
            <w:pPr>
              <w:spacing w:before="120" w:after="120"/>
              <w:jc w:val="center"/>
            </w:pPr>
          </w:p>
          <w:p w:rsidR="004D4C0B" w:rsidRPr="00490DC0" w:rsidRDefault="00100301" w:rsidP="00100301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100301" w:rsidP="00100301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17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>FHU LAWINA D.Orczyk, J.Kućmierz</w:t>
            </w:r>
          </w:p>
          <w:p w:rsidR="004D4C0B" w:rsidRPr="00490DC0" w:rsidRDefault="004D4C0B" w:rsidP="009B3DDE">
            <w:r w:rsidRPr="00A73EE6">
              <w:t>Przeginia</w:t>
            </w:r>
            <w:r w:rsidRPr="00490DC0">
              <w:t xml:space="preserve"> </w:t>
            </w:r>
            <w:r w:rsidRPr="00A73EE6">
              <w:t>136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32-049</w:t>
            </w:r>
            <w:r w:rsidRPr="00490DC0">
              <w:t xml:space="preserve"> </w:t>
            </w:r>
            <w:r w:rsidRPr="00A73EE6">
              <w:t>Przeginia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F12B5D">
            <w:pPr>
              <w:spacing w:before="120" w:after="120"/>
              <w:jc w:val="center"/>
            </w:pPr>
            <w:r w:rsidRPr="00A73EE6">
              <w:t>170 479.07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F12B5D" w:rsidP="00F12B5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F12B5D" w:rsidP="00F12B5D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F12B5D" w:rsidRDefault="00F12B5D" w:rsidP="00F12B5D">
            <w:pPr>
              <w:spacing w:before="120" w:after="120"/>
              <w:jc w:val="center"/>
            </w:pPr>
          </w:p>
          <w:p w:rsidR="004D4C0B" w:rsidRPr="00490DC0" w:rsidRDefault="00F12B5D" w:rsidP="00F12B5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F12B5D" w:rsidP="00F12B5D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D4C0B" w:rsidRPr="00493F8C" w:rsidTr="00EA1A69">
        <w:tc>
          <w:tcPr>
            <w:tcW w:w="851" w:type="dxa"/>
            <w:shd w:val="clear" w:color="auto" w:fill="auto"/>
            <w:vAlign w:val="center"/>
          </w:tcPr>
          <w:p w:rsidR="004D4C0B" w:rsidRPr="00490DC0" w:rsidRDefault="004D4C0B" w:rsidP="009B3DDE">
            <w:pPr>
              <w:spacing w:before="120" w:after="120"/>
              <w:jc w:val="center"/>
            </w:pPr>
            <w:r w:rsidRPr="00A73EE6">
              <w:t>18</w:t>
            </w:r>
          </w:p>
        </w:tc>
        <w:tc>
          <w:tcPr>
            <w:tcW w:w="3260" w:type="dxa"/>
            <w:shd w:val="clear" w:color="auto" w:fill="auto"/>
          </w:tcPr>
          <w:p w:rsidR="004D4C0B" w:rsidRPr="00490DC0" w:rsidRDefault="004D4C0B" w:rsidP="009B3DDE">
            <w:pPr>
              <w:spacing w:before="40"/>
            </w:pPr>
            <w:r w:rsidRPr="00A73EE6">
              <w:t xml:space="preserve">Atest-Bud </w:t>
            </w:r>
          </w:p>
          <w:p w:rsidR="004D4C0B" w:rsidRPr="00490DC0" w:rsidRDefault="004D4C0B" w:rsidP="009B3DDE">
            <w:r w:rsidRPr="00A73EE6">
              <w:t>ul. Pardyaka</w:t>
            </w:r>
            <w:r w:rsidRPr="00490DC0">
              <w:t xml:space="preserve"> </w:t>
            </w:r>
            <w:r w:rsidRPr="00A73EE6">
              <w:t>11a</w:t>
            </w:r>
            <w:r w:rsidRPr="00490DC0">
              <w:t xml:space="preserve"> </w:t>
            </w:r>
          </w:p>
          <w:p w:rsidR="004D4C0B" w:rsidRPr="00490DC0" w:rsidRDefault="004D4C0B" w:rsidP="009B3DDE">
            <w:pPr>
              <w:spacing w:after="40"/>
              <w:jc w:val="both"/>
            </w:pPr>
            <w:r w:rsidRPr="00A73EE6">
              <w:t>32-400</w:t>
            </w:r>
            <w:r w:rsidRPr="00490DC0">
              <w:t xml:space="preserve"> </w:t>
            </w:r>
            <w:r w:rsidRPr="00A73EE6">
              <w:t>Myślenice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D4C0B" w:rsidRPr="00490DC0" w:rsidRDefault="004D4C0B" w:rsidP="00F6670D">
            <w:pPr>
              <w:spacing w:before="120" w:after="120"/>
              <w:jc w:val="center"/>
            </w:pPr>
            <w:r w:rsidRPr="00A73EE6">
              <w:t>196 458.95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F6670D" w:rsidP="00F6670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D4C0B" w:rsidRPr="00490DC0" w:rsidRDefault="00F6670D" w:rsidP="00F6670D">
            <w:pPr>
              <w:spacing w:before="120" w:after="120"/>
              <w:jc w:val="center"/>
            </w:pPr>
            <w:r>
              <w:t>7 lat</w:t>
            </w:r>
          </w:p>
        </w:tc>
        <w:tc>
          <w:tcPr>
            <w:tcW w:w="2127" w:type="dxa"/>
          </w:tcPr>
          <w:p w:rsidR="00F6670D" w:rsidRDefault="00F6670D" w:rsidP="00F6670D">
            <w:pPr>
              <w:spacing w:before="120" w:after="120"/>
              <w:jc w:val="center"/>
            </w:pPr>
          </w:p>
          <w:p w:rsidR="004D4C0B" w:rsidRPr="00490DC0" w:rsidRDefault="00F6670D" w:rsidP="00F6670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D4C0B" w:rsidRPr="00490DC0" w:rsidRDefault="00F6670D" w:rsidP="00F6670D">
            <w:pPr>
              <w:spacing w:before="120" w:after="120"/>
              <w:jc w:val="center"/>
            </w:pPr>
            <w:r>
              <w:t>Zgodnie z SIWZ</w:t>
            </w:r>
          </w:p>
        </w:tc>
      </w:tr>
    </w:tbl>
    <w:p w:rsidR="002C15F2" w:rsidRPr="004F31FC" w:rsidRDefault="002C15F2" w:rsidP="00C82B30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2C15F2" w:rsidRPr="004F31FC" w:rsidSect="00F454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26" w:right="1418" w:bottom="11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954" w:rsidRDefault="00FA6954">
      <w:r>
        <w:separator/>
      </w:r>
    </w:p>
  </w:endnote>
  <w:endnote w:type="continuationSeparator" w:id="0">
    <w:p w:rsidR="00FA6954" w:rsidRDefault="00FA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55" w:rsidRDefault="00842C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Pr="004F31FC" w:rsidRDefault="00941BF1" w:rsidP="004F31FC">
    <w:pPr>
      <w:pStyle w:val="Stopka"/>
      <w:rPr>
        <w:rStyle w:val="Numerstrony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55" w:rsidRDefault="00842C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954" w:rsidRDefault="00FA6954">
      <w:r>
        <w:separator/>
      </w:r>
    </w:p>
  </w:footnote>
  <w:footnote w:type="continuationSeparator" w:id="0">
    <w:p w:rsidR="00FA6954" w:rsidRDefault="00FA6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55" w:rsidRDefault="00842C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BF1" w:rsidRDefault="00941BF1">
    <w:pPr>
      <w:tabs>
        <w:tab w:val="left" w:pos="4678"/>
        <w:tab w:val="left" w:pos="12758"/>
      </w:tabs>
      <w:jc w:val="both"/>
      <w:rPr>
        <w:rFonts w:ascii="Tahoma" w:hAnsi="Tahoma" w:cs="Tahoma"/>
      </w:rPr>
    </w:pPr>
    <w:r>
      <w:rPr>
        <w:rFonts w:ascii="Tahoma" w:hAnsi="Tahoma" w:cs="Tahom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C55" w:rsidRDefault="00842C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954"/>
    <w:rsid w:val="00017C1C"/>
    <w:rsid w:val="00021FEB"/>
    <w:rsid w:val="00057257"/>
    <w:rsid w:val="00091E6B"/>
    <w:rsid w:val="000E7D07"/>
    <w:rsid w:val="000F36CE"/>
    <w:rsid w:val="000F37D9"/>
    <w:rsid w:val="00100301"/>
    <w:rsid w:val="00196655"/>
    <w:rsid w:val="001B5C02"/>
    <w:rsid w:val="001C3D82"/>
    <w:rsid w:val="001C5324"/>
    <w:rsid w:val="002167F6"/>
    <w:rsid w:val="002C15F2"/>
    <w:rsid w:val="002C177C"/>
    <w:rsid w:val="002C2705"/>
    <w:rsid w:val="002D3F9A"/>
    <w:rsid w:val="002F18CE"/>
    <w:rsid w:val="00335BC7"/>
    <w:rsid w:val="0035046E"/>
    <w:rsid w:val="003853D7"/>
    <w:rsid w:val="003F5951"/>
    <w:rsid w:val="00406591"/>
    <w:rsid w:val="00407ACF"/>
    <w:rsid w:val="00496318"/>
    <w:rsid w:val="004B2CC8"/>
    <w:rsid w:val="004D4C0B"/>
    <w:rsid w:val="004F31FC"/>
    <w:rsid w:val="005264F2"/>
    <w:rsid w:val="00530125"/>
    <w:rsid w:val="00573981"/>
    <w:rsid w:val="005E1C42"/>
    <w:rsid w:val="0065316A"/>
    <w:rsid w:val="00674D7B"/>
    <w:rsid w:val="00707A53"/>
    <w:rsid w:val="00723731"/>
    <w:rsid w:val="00794400"/>
    <w:rsid w:val="007A73A6"/>
    <w:rsid w:val="007C378A"/>
    <w:rsid w:val="007F7A18"/>
    <w:rsid w:val="00801C40"/>
    <w:rsid w:val="00831DED"/>
    <w:rsid w:val="00832795"/>
    <w:rsid w:val="00842C55"/>
    <w:rsid w:val="00877E92"/>
    <w:rsid w:val="008B1C1A"/>
    <w:rsid w:val="00911DDA"/>
    <w:rsid w:val="00941BF1"/>
    <w:rsid w:val="00A13237"/>
    <w:rsid w:val="00A858C4"/>
    <w:rsid w:val="00AE4466"/>
    <w:rsid w:val="00B06938"/>
    <w:rsid w:val="00B56E67"/>
    <w:rsid w:val="00B911A7"/>
    <w:rsid w:val="00BC3807"/>
    <w:rsid w:val="00C0315E"/>
    <w:rsid w:val="00C602AF"/>
    <w:rsid w:val="00C7240C"/>
    <w:rsid w:val="00C82B30"/>
    <w:rsid w:val="00C86A66"/>
    <w:rsid w:val="00D270C8"/>
    <w:rsid w:val="00D73924"/>
    <w:rsid w:val="00E233E0"/>
    <w:rsid w:val="00EA1A69"/>
    <w:rsid w:val="00F12B5D"/>
    <w:rsid w:val="00F2118A"/>
    <w:rsid w:val="00F226CC"/>
    <w:rsid w:val="00F45462"/>
    <w:rsid w:val="00F6670D"/>
    <w:rsid w:val="00F85926"/>
    <w:rsid w:val="00F9290F"/>
    <w:rsid w:val="00FA6954"/>
    <w:rsid w:val="00FA7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67F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32795"/>
    <w:pPr>
      <w:keepNext/>
      <w:outlineLvl w:val="0"/>
    </w:pPr>
    <w:rPr>
      <w:rFonts w:ascii="Courier New" w:hAnsi="Courier New" w:cs="Courier Ne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82B30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832795"/>
    <w:pPr>
      <w:jc w:val="center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rsid w:val="008327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832795"/>
  </w:style>
  <w:style w:type="character" w:customStyle="1" w:styleId="StopkaZnak">
    <w:name w:val="Stopka Znak"/>
    <w:link w:val="Stopka"/>
    <w:rsid w:val="004F31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 otwarcia ofert</vt:lpstr>
    </vt:vector>
  </TitlesOfParts>
  <Company>POLITECHNIKA KRAKOWSKA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 otwarcia ofert</dc:title>
  <dc:subject/>
  <dc:creator>Sylwia Banach</dc:creator>
  <cp:keywords/>
  <dc:description/>
  <cp:lastModifiedBy>Sylwia Banach</cp:lastModifiedBy>
  <cp:revision>45</cp:revision>
  <dcterms:created xsi:type="dcterms:W3CDTF">2019-12-03T10:14:00Z</dcterms:created>
  <dcterms:modified xsi:type="dcterms:W3CDTF">2019-12-03T12:00:00Z</dcterms:modified>
</cp:coreProperties>
</file>