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CA0E6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2286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2286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CA0E6C" w:rsidRDefault="008D2AB8" w:rsidP="008D2AB8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CA0E6C">
        <w:rPr>
          <w:sz w:val="22"/>
          <w:lang w:val="en-US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E6AB9" w:rsidRPr="007E6AB9" w:rsidRDefault="007E6AB9" w:rsidP="008D2AB8">
      <w:pPr>
        <w:ind w:right="-110"/>
        <w:rPr>
          <w:b/>
        </w:rPr>
      </w:pPr>
      <w:r w:rsidRPr="007E6AB9">
        <w:rPr>
          <w:b/>
        </w:rPr>
        <w:t>Akademia Górniczo - Hutnicza</w:t>
      </w:r>
    </w:p>
    <w:p w:rsidR="007E6AB9" w:rsidRPr="007E6AB9" w:rsidRDefault="007E6AB9" w:rsidP="008D2AB8">
      <w:pPr>
        <w:ind w:right="-110"/>
        <w:rPr>
          <w:b/>
        </w:rPr>
      </w:pPr>
      <w:r w:rsidRPr="007E6AB9">
        <w:rPr>
          <w:b/>
        </w:rPr>
        <w:t>im. Stanisława Staszica w Krakowie</w:t>
      </w:r>
    </w:p>
    <w:p w:rsidR="008D2AB8" w:rsidRDefault="007E6AB9" w:rsidP="008D2AB8">
      <w:pPr>
        <w:ind w:right="-110"/>
        <w:rPr>
          <w:b/>
        </w:rPr>
      </w:pPr>
      <w:r w:rsidRPr="007E6AB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E6AB9" w:rsidP="008D2AB8">
      <w:pPr>
        <w:ind w:right="-110"/>
        <w:rPr>
          <w:b/>
        </w:rPr>
      </w:pPr>
      <w:r w:rsidRPr="007E6AB9">
        <w:rPr>
          <w:b/>
        </w:rPr>
        <w:t>Al. Mickiewicza</w:t>
      </w:r>
      <w:r w:rsidR="008D2AB8">
        <w:rPr>
          <w:b/>
        </w:rPr>
        <w:t xml:space="preserve"> </w:t>
      </w:r>
      <w:r w:rsidRPr="007E6AB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E6AB9" w:rsidP="008D2AB8">
      <w:pPr>
        <w:rPr>
          <w:b/>
        </w:rPr>
      </w:pPr>
      <w:r w:rsidRPr="007E6AB9">
        <w:rPr>
          <w:b/>
        </w:rPr>
        <w:t>30-059</w:t>
      </w:r>
      <w:r w:rsidR="008D2AB8">
        <w:rPr>
          <w:b/>
        </w:rPr>
        <w:t xml:space="preserve"> </w:t>
      </w:r>
      <w:r w:rsidRPr="007E6AB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E6AB9" w:rsidRPr="007E6AB9">
        <w:rPr>
          <w:b/>
        </w:rPr>
        <w:t xml:space="preserve">dostawa 2 projektorów multimedialnych oraz 1 sprzętu HDMI do odbioru transmisji cyfrowej obrazu generowanego na PC, notebooku lub </w:t>
      </w:r>
      <w:proofErr w:type="spellStart"/>
      <w:r w:rsidR="007E6AB9" w:rsidRPr="007E6AB9">
        <w:rPr>
          <w:b/>
        </w:rPr>
        <w:t>smartfonie</w:t>
      </w:r>
      <w:proofErr w:type="spellEnd"/>
      <w:r w:rsidR="007E6AB9" w:rsidRPr="007E6AB9">
        <w:rPr>
          <w:b/>
        </w:rPr>
        <w:t xml:space="preserve"> poprzez </w:t>
      </w:r>
      <w:proofErr w:type="spellStart"/>
      <w:r w:rsidR="007E6AB9" w:rsidRPr="007E6AB9">
        <w:rPr>
          <w:b/>
        </w:rPr>
        <w:t>WiFi</w:t>
      </w:r>
      <w:proofErr w:type="spellEnd"/>
      <w:r w:rsidR="007E6AB9" w:rsidRPr="007E6AB9">
        <w:rPr>
          <w:b/>
        </w:rPr>
        <w:t xml:space="preserve"> - KC-zp.272-771/19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81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505"/>
        <w:gridCol w:w="1900"/>
        <w:gridCol w:w="1275"/>
        <w:gridCol w:w="1134"/>
        <w:gridCol w:w="1418"/>
        <w:gridCol w:w="1417"/>
        <w:gridCol w:w="1701"/>
      </w:tblGrid>
      <w:tr w:rsidR="001E2286" w:rsidRPr="00AF2E68" w:rsidTr="001E2286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2286" w:rsidRPr="00AF2E68" w:rsidRDefault="001E2286" w:rsidP="00AD1F62">
            <w:pPr>
              <w:jc w:val="center"/>
              <w:rPr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>L.p.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2286" w:rsidRPr="00AF2E68" w:rsidRDefault="001E2286" w:rsidP="001E2286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</w:t>
            </w:r>
            <w:r w:rsidR="005D1942">
              <w:rPr>
                <w:b/>
                <w:sz w:val="20"/>
                <w:szCs w:val="20"/>
              </w:rPr>
              <w:t>e</w:t>
            </w:r>
            <w:r>
              <w:rPr>
                <w:b/>
                <w:sz w:val="20"/>
                <w:szCs w:val="20"/>
              </w:rPr>
              <w:t>nia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E2286" w:rsidRDefault="001E2286" w:rsidP="00AD1F62">
            <w:pPr>
              <w:jc w:val="center"/>
              <w:rPr>
                <w:b/>
                <w:sz w:val="20"/>
                <w:szCs w:val="20"/>
              </w:rPr>
            </w:pPr>
          </w:p>
          <w:p w:rsidR="001E2286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</w:p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2286" w:rsidRPr="00AF2E68" w:rsidRDefault="001E2286" w:rsidP="001E2286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 xml:space="preserve">Liczba </w:t>
            </w:r>
            <w:r>
              <w:rPr>
                <w:b/>
                <w:sz w:val="20"/>
                <w:szCs w:val="20"/>
              </w:rPr>
              <w:t>urządzeń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 xml:space="preserve">Cena jednostkowa netto </w:t>
            </w:r>
          </w:p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>[PLN]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 xml:space="preserve">Wartość netto </w:t>
            </w:r>
          </w:p>
          <w:p w:rsidR="001E2286" w:rsidRPr="00AF2E68" w:rsidRDefault="001E2286" w:rsidP="00AD1F62">
            <w:pPr>
              <w:jc w:val="center"/>
              <w:rPr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>[PLN]</w:t>
            </w:r>
          </w:p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 xml:space="preserve">Wartość brutto </w:t>
            </w:r>
          </w:p>
          <w:p w:rsidR="001E2286" w:rsidRPr="00AF2E68" w:rsidRDefault="001E2286" w:rsidP="00AD1F62">
            <w:pPr>
              <w:jc w:val="center"/>
              <w:rPr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>[PLN]</w:t>
            </w:r>
          </w:p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 xml:space="preserve"> (z doliczonym </w:t>
            </w:r>
            <w:r w:rsidRPr="00AF2E68">
              <w:rPr>
                <w:b/>
                <w:sz w:val="20"/>
                <w:szCs w:val="20"/>
              </w:rPr>
              <w:t>VAT)</w:t>
            </w:r>
          </w:p>
        </w:tc>
      </w:tr>
      <w:tr w:rsidR="001E2286" w:rsidRPr="00AF2E68" w:rsidTr="001E2286">
        <w:trPr>
          <w:trHeight w:val="234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E2286" w:rsidRPr="00AF2E68" w:rsidRDefault="001E2286" w:rsidP="00AD1F62">
            <w:pPr>
              <w:jc w:val="center"/>
              <w:rPr>
                <w:b/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6</w:t>
            </w:r>
          </w:p>
        </w:tc>
      </w:tr>
      <w:tr w:rsidR="001E2286" w:rsidRPr="00AF2E68" w:rsidTr="001E2286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>1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Projektor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286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</w:tr>
      <w:tr w:rsidR="001E2286" w:rsidRPr="00AF2E68" w:rsidTr="001E228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  <w:r w:rsidRPr="00AF2E68">
              <w:rPr>
                <w:sz w:val="20"/>
                <w:szCs w:val="20"/>
              </w:rPr>
              <w:t>2</w:t>
            </w:r>
          </w:p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Urządzenie do bezprzewodowego odbioru obrazu cyfrowego wysyłanego na ekran PC, notebooka, tabletu lub </w:t>
            </w:r>
            <w:proofErr w:type="spellStart"/>
            <w:r>
              <w:rPr>
                <w:sz w:val="20"/>
                <w:szCs w:val="20"/>
              </w:rPr>
              <w:t>smartfona</w:t>
            </w:r>
            <w:proofErr w:type="spellEnd"/>
            <w:r>
              <w:rPr>
                <w:sz w:val="20"/>
                <w:szCs w:val="20"/>
              </w:rPr>
              <w:t xml:space="preserve"> poprzez </w:t>
            </w:r>
            <w:proofErr w:type="spellStart"/>
            <w:r>
              <w:rPr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286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</w:tr>
      <w:tr w:rsidR="001E2286" w:rsidRPr="00AF2E68" w:rsidTr="001E2286">
        <w:trPr>
          <w:trHeight w:val="16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jc w:val="right"/>
              <w:rPr>
                <w:b/>
                <w:sz w:val="20"/>
                <w:szCs w:val="20"/>
              </w:rPr>
            </w:pPr>
          </w:p>
          <w:p w:rsidR="001E2286" w:rsidRPr="00AF2E68" w:rsidRDefault="001E2286" w:rsidP="00AD1F62">
            <w:pPr>
              <w:ind w:right="425"/>
              <w:jc w:val="right"/>
              <w:rPr>
                <w:sz w:val="20"/>
                <w:szCs w:val="20"/>
              </w:rPr>
            </w:pPr>
            <w:r w:rsidRPr="00AF2E68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2286" w:rsidRPr="00AF2E68" w:rsidRDefault="001E2286" w:rsidP="00AD1F62">
            <w:pPr>
              <w:ind w:right="425"/>
              <w:rPr>
                <w:sz w:val="20"/>
                <w:szCs w:val="20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</w:t>
      </w:r>
      <w:r w:rsidR="001E2286">
        <w:t>dni od daty podpisania umowy</w:t>
      </w:r>
    </w:p>
    <w:p w:rsidR="008D2AB8" w:rsidRPr="00A8152A" w:rsidRDefault="008D2AB8" w:rsidP="00A8152A">
      <w:pPr>
        <w:widowControl w:val="0"/>
        <w:jc w:val="both"/>
        <w:rPr>
          <w:sz w:val="22"/>
          <w:szCs w:val="22"/>
        </w:rPr>
      </w:pPr>
      <w:r w:rsidRPr="00A8152A">
        <w:rPr>
          <w:b/>
          <w:sz w:val="22"/>
          <w:szCs w:val="22"/>
        </w:rPr>
        <w:t xml:space="preserve">Okres udzielonej gwarancji </w:t>
      </w:r>
      <w:r w:rsidR="005D1942" w:rsidRPr="00A8152A">
        <w:rPr>
          <w:b/>
          <w:sz w:val="22"/>
          <w:szCs w:val="22"/>
        </w:rPr>
        <w:t xml:space="preserve">na </w:t>
      </w:r>
      <w:r w:rsidR="00A8152A" w:rsidRPr="00A8152A">
        <w:rPr>
          <w:b/>
          <w:sz w:val="22"/>
          <w:szCs w:val="22"/>
        </w:rPr>
        <w:t>projektory</w:t>
      </w:r>
      <w:r w:rsidR="005D1942" w:rsidRPr="00A8152A">
        <w:rPr>
          <w:b/>
          <w:sz w:val="22"/>
          <w:szCs w:val="22"/>
        </w:rPr>
        <w:t xml:space="preserve"> </w:t>
      </w:r>
      <w:r w:rsidRPr="00A8152A">
        <w:rPr>
          <w:b/>
          <w:sz w:val="22"/>
          <w:szCs w:val="22"/>
        </w:rPr>
        <w:t>wynosi:</w:t>
      </w:r>
      <w:r w:rsidRPr="00A8152A">
        <w:rPr>
          <w:sz w:val="22"/>
          <w:szCs w:val="22"/>
        </w:rPr>
        <w:t xml:space="preserve"> </w:t>
      </w:r>
      <w:r w:rsidR="00A8152A" w:rsidRPr="00A8152A">
        <w:rPr>
          <w:sz w:val="22"/>
          <w:szCs w:val="22"/>
        </w:rPr>
        <w:t xml:space="preserve">36 </w:t>
      </w:r>
      <w:r w:rsidR="001E2286" w:rsidRPr="00A8152A">
        <w:rPr>
          <w:sz w:val="22"/>
          <w:szCs w:val="22"/>
        </w:rPr>
        <w:t>miesięcy</w:t>
      </w:r>
      <w:r w:rsidR="00A8152A" w:rsidRPr="00A8152A">
        <w:rPr>
          <w:sz w:val="22"/>
          <w:szCs w:val="22"/>
        </w:rPr>
        <w:t>.</w:t>
      </w:r>
    </w:p>
    <w:p w:rsidR="00A8152A" w:rsidRPr="00A8152A" w:rsidRDefault="00A8152A" w:rsidP="00A8152A">
      <w:pPr>
        <w:widowControl w:val="0"/>
        <w:jc w:val="both"/>
        <w:rPr>
          <w:sz w:val="22"/>
          <w:szCs w:val="22"/>
        </w:rPr>
      </w:pPr>
      <w:r w:rsidRPr="00A8152A">
        <w:rPr>
          <w:b/>
          <w:sz w:val="22"/>
          <w:szCs w:val="22"/>
        </w:rPr>
        <w:t xml:space="preserve">Okres udzielonej gwarancji na adapter HDMI </w:t>
      </w:r>
      <w:r w:rsidRPr="00A8152A">
        <w:rPr>
          <w:sz w:val="22"/>
          <w:szCs w:val="22"/>
        </w:rPr>
        <w:t>wynosi 24 miesiące.</w:t>
      </w:r>
    </w:p>
    <w:p w:rsidR="005D1942" w:rsidRPr="00A8152A" w:rsidRDefault="005D1942" w:rsidP="00A8152A">
      <w:pPr>
        <w:widowControl w:val="0"/>
        <w:jc w:val="both"/>
        <w:rPr>
          <w:b/>
          <w:sz w:val="22"/>
          <w:szCs w:val="22"/>
        </w:rPr>
      </w:pPr>
      <w:r w:rsidRPr="00A8152A">
        <w:rPr>
          <w:b/>
          <w:sz w:val="22"/>
          <w:szCs w:val="22"/>
        </w:rPr>
        <w:t xml:space="preserve">Okres udzielonej gwarancji na </w:t>
      </w:r>
      <w:r w:rsidR="00CA0E6C">
        <w:rPr>
          <w:b/>
          <w:sz w:val="22"/>
          <w:szCs w:val="22"/>
        </w:rPr>
        <w:t xml:space="preserve">wszystkie </w:t>
      </w:r>
      <w:r w:rsidRPr="00A8152A">
        <w:rPr>
          <w:b/>
          <w:sz w:val="22"/>
          <w:szCs w:val="22"/>
        </w:rPr>
        <w:t>lamp</w:t>
      </w:r>
      <w:r w:rsidR="00CA0E6C">
        <w:rPr>
          <w:b/>
          <w:sz w:val="22"/>
          <w:szCs w:val="22"/>
        </w:rPr>
        <w:t>y</w:t>
      </w:r>
      <w:bookmarkStart w:id="0" w:name="_GoBack"/>
      <w:bookmarkEnd w:id="0"/>
      <w:r w:rsidRPr="00A8152A">
        <w:rPr>
          <w:sz w:val="22"/>
          <w:szCs w:val="22"/>
        </w:rPr>
        <w:t xml:space="preserve"> ……………. godzin </w:t>
      </w:r>
      <w:r w:rsidRPr="00A8152A">
        <w:rPr>
          <w:sz w:val="22"/>
          <w:szCs w:val="22"/>
          <w:highlight w:val="yellow"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1E2286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1E2286" w:rsidRPr="00FE545C">
        <w:rPr>
          <w:sz w:val="22"/>
        </w:rPr>
        <w:t>przelewem w terminie do 21 dni od daty otrzymania faktury przez Zamawiającego</w:t>
      </w:r>
      <w:r w:rsidR="001E2286">
        <w:rPr>
          <w:sz w:val="22"/>
        </w:rPr>
        <w:t xml:space="preserve"> na rachunek Wykonawcy zawarty na dzień zlecenia przelewu w wykazie podmiotów, o których mowa w art. 96b ust. 1) Ustawy o podatku od towarów i usług</w:t>
      </w:r>
      <w:r w:rsidRPr="00FE545C">
        <w:rPr>
          <w:sz w:val="22"/>
        </w:rPr>
        <w:t>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1E2286" w:rsidRDefault="001E2286" w:rsidP="001E228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E2286" w:rsidRDefault="001E2286" w:rsidP="001E22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1E2286" w:rsidRDefault="001E2286" w:rsidP="001E22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SIWZ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E2286" w:rsidRPr="002C6FED" w:rsidRDefault="001E2286" w:rsidP="001E22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2C6FED">
        <w:rPr>
          <w:sz w:val="22"/>
          <w:szCs w:val="22"/>
        </w:rPr>
        <w:t xml:space="preserve">Oświadczam, że zaoferowane urządzenie posiada certyfikat CE </w:t>
      </w:r>
    </w:p>
    <w:p w:rsidR="001E2286" w:rsidRDefault="001E2286" w:rsidP="001E22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E2286" w:rsidRDefault="001E2286" w:rsidP="001E22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E2286" w:rsidRDefault="001E2286" w:rsidP="001E22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E2286" w:rsidRDefault="001E2286" w:rsidP="001E2286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E2286" w:rsidRDefault="001E2286" w:rsidP="001E2286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po zakończeniu postępowania wadium należy zwrócić.</w:t>
      </w:r>
      <w:r>
        <w:rPr>
          <w:rStyle w:val="Odwoanieprzypisudolnego"/>
          <w:sz w:val="20"/>
          <w:szCs w:val="22"/>
        </w:rPr>
        <w:footnoteReference w:id="1"/>
      </w:r>
    </w:p>
    <w:p w:rsidR="001E2286" w:rsidRDefault="001E2286" w:rsidP="001E2286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Bank: ........................................................................</w:t>
      </w:r>
    </w:p>
    <w:p w:rsidR="001E2286" w:rsidRDefault="001E2286" w:rsidP="001E2286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Nr konta ....................................................................</w:t>
      </w:r>
    </w:p>
    <w:p w:rsidR="001E2286" w:rsidRDefault="001E2286" w:rsidP="001E2286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Inne ...........................................................................</w:t>
      </w:r>
    </w:p>
    <w:p w:rsidR="001E2286" w:rsidRDefault="001E2286" w:rsidP="001E22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E2286" w:rsidTr="00AD1F6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286" w:rsidRDefault="001E2286" w:rsidP="00AD1F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286" w:rsidRDefault="001E2286" w:rsidP="00AD1F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1E2286" w:rsidRDefault="001E2286" w:rsidP="00AD1F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2286" w:rsidRDefault="001E2286" w:rsidP="00AD1F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E2286" w:rsidTr="00AD1F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2286" w:rsidRDefault="001E2286" w:rsidP="00AD1F6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2286" w:rsidRDefault="001E2286" w:rsidP="00AD1F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2286" w:rsidRDefault="001E2286" w:rsidP="00AD1F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E2286" w:rsidTr="00AD1F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2286" w:rsidRDefault="001E2286" w:rsidP="00AD1F6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2286" w:rsidRDefault="001E2286" w:rsidP="00AD1F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2286" w:rsidRDefault="001E2286" w:rsidP="00AD1F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E2286" w:rsidRDefault="001E2286" w:rsidP="001E22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E2286" w:rsidRDefault="001E2286" w:rsidP="001E228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1E2286" w:rsidRDefault="001E2286" w:rsidP="001E22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E2286" w:rsidRDefault="001E2286" w:rsidP="001E22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E2286" w:rsidRDefault="001E2286" w:rsidP="001E22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E2286" w:rsidRDefault="001E2286" w:rsidP="001E22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E2286" w:rsidRDefault="001E2286" w:rsidP="001E22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E2286" w:rsidRDefault="001E2286" w:rsidP="001E22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E2286" w:rsidRDefault="001E2286" w:rsidP="001E2286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:rsidR="001E2286" w:rsidRDefault="001E2286" w:rsidP="001E22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E2286" w:rsidRDefault="001E2286" w:rsidP="001E22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E2286" w:rsidRDefault="001E2286" w:rsidP="001E22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E2286" w:rsidRDefault="001E2286" w:rsidP="001E22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E2286" w:rsidRDefault="001E2286" w:rsidP="001E22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E2286" w:rsidRDefault="001E2286" w:rsidP="001E22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E2286" w:rsidRDefault="001E2286" w:rsidP="001E22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E2286" w:rsidRDefault="001E2286" w:rsidP="001E2286">
      <w:pPr>
        <w:jc w:val="both"/>
        <w:rPr>
          <w:sz w:val="22"/>
          <w:szCs w:val="22"/>
        </w:rPr>
      </w:pPr>
    </w:p>
    <w:p w:rsidR="001E2286" w:rsidRDefault="001E2286" w:rsidP="001E2286">
      <w:pPr>
        <w:rPr>
          <w:sz w:val="20"/>
          <w:szCs w:val="20"/>
        </w:rPr>
      </w:pPr>
      <w:r>
        <w:rPr>
          <w:color w:val="FF0000"/>
          <w:sz w:val="22"/>
          <w:szCs w:val="22"/>
        </w:rPr>
        <w:t>Ofertę należy wypełnić elektronicznie i podpisać kwalifikowanym podpisem elektronicznym.</w:t>
      </w:r>
    </w:p>
    <w:p w:rsidR="00FE545C" w:rsidRDefault="00FE545C" w:rsidP="001E2286">
      <w:pPr>
        <w:jc w:val="both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A36" w:rsidRDefault="00641A36">
      <w:r>
        <w:separator/>
      </w:r>
    </w:p>
  </w:endnote>
  <w:endnote w:type="continuationSeparator" w:id="0">
    <w:p w:rsidR="00641A36" w:rsidRDefault="0064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AB9" w:rsidRDefault="007E6A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AB9" w:rsidRDefault="007E6A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A36" w:rsidRDefault="00641A36">
      <w:r>
        <w:separator/>
      </w:r>
    </w:p>
  </w:footnote>
  <w:footnote w:type="continuationSeparator" w:id="0">
    <w:p w:rsidR="00641A36" w:rsidRDefault="00641A36">
      <w:r>
        <w:continuationSeparator/>
      </w:r>
    </w:p>
  </w:footnote>
  <w:footnote w:id="1">
    <w:p w:rsidR="001E2286" w:rsidRDefault="001E2286" w:rsidP="001E228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E2286" w:rsidRDefault="001E2286" w:rsidP="001E2286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1E2286" w:rsidRDefault="001E2286" w:rsidP="001E228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AB9" w:rsidRDefault="007E6A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AB9" w:rsidRDefault="007E6A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A3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286"/>
    <w:rsid w:val="00207E98"/>
    <w:rsid w:val="002723B0"/>
    <w:rsid w:val="00315A4A"/>
    <w:rsid w:val="004B7300"/>
    <w:rsid w:val="004C6753"/>
    <w:rsid w:val="00595C87"/>
    <w:rsid w:val="005D1942"/>
    <w:rsid w:val="005D2C65"/>
    <w:rsid w:val="005E6D94"/>
    <w:rsid w:val="0063384F"/>
    <w:rsid w:val="00641A36"/>
    <w:rsid w:val="00643C6F"/>
    <w:rsid w:val="00646202"/>
    <w:rsid w:val="0065290F"/>
    <w:rsid w:val="006815F6"/>
    <w:rsid w:val="007748F0"/>
    <w:rsid w:val="007A4321"/>
    <w:rsid w:val="007E6AB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152A"/>
    <w:rsid w:val="00A83018"/>
    <w:rsid w:val="00B774DC"/>
    <w:rsid w:val="00C969A6"/>
    <w:rsid w:val="00CA0E6C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3BC00-A406-4433-8445-2691559EE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561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1900-12-31T23:00:00Z</cp:lastPrinted>
  <dcterms:created xsi:type="dcterms:W3CDTF">2019-11-15T08:30:00Z</dcterms:created>
  <dcterms:modified xsi:type="dcterms:W3CDTF">2019-11-20T07:35:00Z</dcterms:modified>
</cp:coreProperties>
</file>