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7FBB" w:rsidRPr="001A7FB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A7FBB" w:rsidRPr="001A7FBB">
        <w:rPr>
          <w:b/>
          <w:sz w:val="24"/>
        </w:rPr>
        <w:t>ZP/RB-23/19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A7FBB" w:rsidRPr="001A7FBB">
        <w:rPr>
          <w:b/>
        </w:rPr>
        <w:t>przetarg nieograniczony</w:t>
      </w:r>
      <w:r w:rsidR="00753DC1">
        <w:t xml:space="preserve"> na:</w:t>
      </w:r>
    </w:p>
    <w:p w:rsidR="0000184A" w:rsidRDefault="001A7FB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A7FBB">
        <w:rPr>
          <w:b/>
          <w:sz w:val="24"/>
          <w:szCs w:val="24"/>
        </w:rPr>
        <w:t>Prace remontowe w pawilonie C Wydziału Elektrycznego Politechniki Częstochowskiej - II etap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A7FBB" w:rsidRPr="001A7FB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A7FBB" w:rsidRPr="001A7FB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A7FBB" w:rsidRPr="001A7FB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D18" w:rsidRDefault="00DF7D18">
      <w:r>
        <w:separator/>
      </w:r>
    </w:p>
  </w:endnote>
  <w:endnote w:type="continuationSeparator" w:id="0">
    <w:p w:rsidR="00DF7D18" w:rsidRDefault="00DF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F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F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BB" w:rsidRDefault="001A7F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D18" w:rsidRDefault="00DF7D18">
      <w:r>
        <w:separator/>
      </w:r>
    </w:p>
  </w:footnote>
  <w:footnote w:type="continuationSeparator" w:id="0">
    <w:p w:rsidR="00DF7D18" w:rsidRDefault="00DF7D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BB" w:rsidRDefault="001A7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BB" w:rsidRDefault="001A7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BB" w:rsidRDefault="001A7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D18"/>
    <w:rsid w:val="0000184A"/>
    <w:rsid w:val="00012997"/>
    <w:rsid w:val="000621A2"/>
    <w:rsid w:val="00075CEC"/>
    <w:rsid w:val="00106AC7"/>
    <w:rsid w:val="00111985"/>
    <w:rsid w:val="00147532"/>
    <w:rsid w:val="001614BA"/>
    <w:rsid w:val="001A7FB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7D1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85CDAF-EA2F-49EB-B461-91386F775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652D8-77BC-4442-971A-880AC403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2019-11-19T08:28:00Z</dcterms:created>
  <dcterms:modified xsi:type="dcterms:W3CDTF">2019-11-19T08:28:00Z</dcterms:modified>
</cp:coreProperties>
</file>