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820A80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  <w:r w:rsidR="00382F67">
        <w:rPr>
          <w:rFonts w:ascii="Times New Roman" w:hAnsi="Times New Roman"/>
        </w:rPr>
        <w:t>a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20A80" w:rsidRDefault="00820A80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20A80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OBOWIĄZUJĄCY </w:t>
      </w:r>
      <w:r w:rsidR="008D2AB8"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0F7035" w:rsidRPr="000F7035" w:rsidRDefault="000F7035" w:rsidP="008D2AB8">
      <w:pPr>
        <w:ind w:right="-110"/>
        <w:rPr>
          <w:b/>
        </w:rPr>
      </w:pPr>
      <w:r w:rsidRPr="000F7035">
        <w:rPr>
          <w:b/>
        </w:rPr>
        <w:t>Akademia Górniczo - Hutnicza</w:t>
      </w:r>
    </w:p>
    <w:p w:rsidR="000F7035" w:rsidRPr="000F7035" w:rsidRDefault="000F7035" w:rsidP="008D2AB8">
      <w:pPr>
        <w:ind w:right="-110"/>
        <w:rPr>
          <w:b/>
        </w:rPr>
      </w:pPr>
      <w:r w:rsidRPr="000F7035">
        <w:rPr>
          <w:b/>
        </w:rPr>
        <w:t>im. Stanisława Staszica w Krakowie</w:t>
      </w:r>
    </w:p>
    <w:p w:rsidR="008D2AB8" w:rsidRDefault="000F7035" w:rsidP="008D2AB8">
      <w:pPr>
        <w:ind w:right="-110"/>
        <w:rPr>
          <w:b/>
        </w:rPr>
      </w:pPr>
      <w:r w:rsidRPr="000F7035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0F7035" w:rsidP="008D2AB8">
      <w:pPr>
        <w:ind w:right="-110"/>
        <w:rPr>
          <w:b/>
        </w:rPr>
      </w:pPr>
      <w:r w:rsidRPr="000F7035">
        <w:rPr>
          <w:b/>
        </w:rPr>
        <w:t>Al. Mickiewicza</w:t>
      </w:r>
      <w:r w:rsidR="008D2AB8">
        <w:rPr>
          <w:b/>
        </w:rPr>
        <w:t xml:space="preserve"> </w:t>
      </w:r>
      <w:r w:rsidRPr="000F7035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0F7035" w:rsidP="008D2AB8">
      <w:pPr>
        <w:rPr>
          <w:b/>
        </w:rPr>
      </w:pPr>
      <w:r w:rsidRPr="000F7035">
        <w:rPr>
          <w:b/>
        </w:rPr>
        <w:t>30-059</w:t>
      </w:r>
      <w:r w:rsidR="008D2AB8">
        <w:rPr>
          <w:b/>
        </w:rPr>
        <w:t xml:space="preserve"> </w:t>
      </w:r>
      <w:r w:rsidRPr="000F7035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ED6094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F7035" w:rsidRPr="000F7035">
        <w:rPr>
          <w:b/>
        </w:rPr>
        <w:t xml:space="preserve">dostawa 1 sztuki macierzy dyskowej oraz 78 sztuk zestawów komputerowych dla </w:t>
      </w:r>
      <w:proofErr w:type="spellStart"/>
      <w:r w:rsidR="000F7035" w:rsidRPr="000F7035">
        <w:rPr>
          <w:b/>
        </w:rPr>
        <w:t>WIMiIIP</w:t>
      </w:r>
      <w:proofErr w:type="spellEnd"/>
      <w:r w:rsidR="000F7035" w:rsidRPr="000F7035">
        <w:rPr>
          <w:b/>
        </w:rPr>
        <w:t xml:space="preserve"> - KC-zp.272-711/19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276"/>
        <w:gridCol w:w="708"/>
        <w:gridCol w:w="1418"/>
        <w:gridCol w:w="1031"/>
        <w:gridCol w:w="851"/>
        <w:gridCol w:w="2001"/>
      </w:tblGrid>
      <w:tr w:rsidR="00ED6094" w:rsidRPr="001B7180" w:rsidTr="003C143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D6094" w:rsidRPr="001B7180" w:rsidRDefault="00ED6094" w:rsidP="003C1432">
            <w:pPr>
              <w:jc w:val="center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Nazwa elementu</w:t>
            </w:r>
          </w:p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Nazwa producenta/typ/model</w:t>
            </w:r>
            <w:r w:rsidR="002F3E5E">
              <w:rPr>
                <w:b/>
                <w:bCs/>
                <w:sz w:val="22"/>
                <w:szCs w:val="22"/>
              </w:rPr>
              <w:t xml:space="preserve"> oraz numer katalogowy sprzętu</w:t>
            </w:r>
            <w:r w:rsidRPr="001B7180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Ilość</w:t>
            </w:r>
          </w:p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1B7180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Wartość netto</w:t>
            </w:r>
          </w:p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VAT</w:t>
            </w:r>
          </w:p>
          <w:p w:rsidR="00ED6094" w:rsidRPr="001B7180" w:rsidRDefault="00ED6094" w:rsidP="003C1432">
            <w:pPr>
              <w:jc w:val="center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[%]</w:t>
            </w:r>
          </w:p>
          <w:p w:rsidR="00ED6094" w:rsidRPr="001B7180" w:rsidRDefault="00ED6094" w:rsidP="003C14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:rsidR="00ED6094" w:rsidRPr="001B7180" w:rsidRDefault="00ED6094" w:rsidP="003C1432">
            <w:pPr>
              <w:jc w:val="center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[PLN]</w:t>
            </w:r>
          </w:p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 xml:space="preserve"> (z doliczonym </w:t>
            </w:r>
            <w:r w:rsidRPr="001B7180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ED6094" w:rsidRPr="001B7180" w:rsidTr="003C143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D6094" w:rsidRPr="001B7180" w:rsidRDefault="00ED6094" w:rsidP="003C1432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ED6094" w:rsidRPr="001B7180" w:rsidTr="003C143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</w:rPr>
              <w:t>Macierz dyskowa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1B7180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</w:tr>
      <w:tr w:rsidR="00ED6094" w:rsidRPr="001B7180" w:rsidTr="003C143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bookmarkStart w:id="0" w:name="_GoBack"/>
            <w:bookmarkEnd w:id="0"/>
            <w:r>
              <w:rPr>
                <w:color w:val="000000"/>
                <w:sz w:val="22"/>
                <w:szCs w:val="22"/>
              </w:rPr>
              <w:t>Komputer – stacja graficzna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1B7180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</w:tr>
      <w:tr w:rsidR="00ED6094" w:rsidRPr="001B7180" w:rsidTr="003C143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</w:rPr>
              <w:t xml:space="preserve">Komputer – stacja graficzna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  <w:r w:rsidRPr="001B7180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</w:tr>
      <w:tr w:rsidR="00ED6094" w:rsidRPr="001B7180" w:rsidTr="003C143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  <w:p w:rsidR="00ED6094" w:rsidRPr="001B7180" w:rsidRDefault="00ED6094" w:rsidP="003C1432">
            <w:pPr>
              <w:ind w:right="425"/>
              <w:jc w:val="right"/>
              <w:rPr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</w:tr>
      <w:tr w:rsidR="00ED6094" w:rsidRPr="001B7180" w:rsidTr="003C143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:rsidR="00ED6094" w:rsidRPr="001B7180" w:rsidRDefault="00ED6094" w:rsidP="00ED6094">
            <w:pPr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D6094" w:rsidRPr="001B7180" w:rsidRDefault="00ED6094" w:rsidP="003C1432">
            <w:pPr>
              <w:ind w:right="425"/>
              <w:rPr>
                <w:sz w:val="22"/>
                <w:szCs w:val="22"/>
              </w:rPr>
            </w:pPr>
          </w:p>
        </w:tc>
      </w:tr>
    </w:tbl>
    <w:p w:rsidR="00ED6094" w:rsidRPr="00376535" w:rsidRDefault="00ED6094" w:rsidP="00ED609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ED6094" w:rsidRPr="00376535" w:rsidRDefault="00ED6094" w:rsidP="00ED609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376535">
        <w:rPr>
          <w:b/>
          <w:sz w:val="22"/>
          <w:szCs w:val="22"/>
        </w:rPr>
        <w:lastRenderedPageBreak/>
        <w:t xml:space="preserve">Termin realizacji umowy: </w:t>
      </w:r>
      <w:r w:rsidR="008F3EB5" w:rsidRPr="008F3EB5">
        <w:rPr>
          <w:b/>
          <w:sz w:val="22"/>
          <w:szCs w:val="22"/>
        </w:rPr>
        <w:t xml:space="preserve">do 14 </w:t>
      </w:r>
      <w:r w:rsidRPr="008F3EB5">
        <w:rPr>
          <w:b/>
          <w:sz w:val="22"/>
          <w:szCs w:val="22"/>
        </w:rPr>
        <w:t>dni</w:t>
      </w:r>
      <w:r w:rsidRPr="00376535">
        <w:rPr>
          <w:b/>
          <w:sz w:val="22"/>
          <w:szCs w:val="22"/>
        </w:rPr>
        <w:t xml:space="preserve"> od daty otrzymania zamówienia otrzymanego przez </w:t>
      </w:r>
      <w:proofErr w:type="spellStart"/>
      <w:r w:rsidRPr="00376535">
        <w:rPr>
          <w:b/>
          <w:sz w:val="22"/>
          <w:szCs w:val="22"/>
        </w:rPr>
        <w:t>MNiSW</w:t>
      </w:r>
      <w:proofErr w:type="spellEnd"/>
      <w:r w:rsidRPr="00376535">
        <w:rPr>
          <w:sz w:val="22"/>
          <w:szCs w:val="22"/>
        </w:rPr>
        <w:t xml:space="preserve"> </w:t>
      </w:r>
    </w:p>
    <w:p w:rsidR="00ED6094" w:rsidRPr="00690D7E" w:rsidRDefault="00ED6094" w:rsidP="00ED6094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90D7E">
        <w:rPr>
          <w:b/>
          <w:sz w:val="22"/>
          <w:szCs w:val="22"/>
        </w:rPr>
        <w:t>Okres udzielonej gwarancji wynosi:</w:t>
      </w:r>
      <w:r w:rsidRPr="00690D7E">
        <w:rPr>
          <w:sz w:val="22"/>
          <w:szCs w:val="22"/>
        </w:rPr>
        <w:t xml:space="preserve"> </w:t>
      </w:r>
    </w:p>
    <w:p w:rsidR="005A68B2" w:rsidRPr="007B70F1" w:rsidRDefault="008A4526" w:rsidP="00690D7E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Okres gwarancji na macierz  </w:t>
      </w:r>
      <w:r w:rsidR="005A68B2" w:rsidRPr="005A68B2">
        <w:rPr>
          <w:b/>
          <w:sz w:val="22"/>
          <w:szCs w:val="22"/>
        </w:rPr>
        <w:t>z wyłączeniem dysków</w:t>
      </w:r>
      <w:r w:rsidR="005A68B2">
        <w:rPr>
          <w:b/>
          <w:sz w:val="22"/>
          <w:szCs w:val="22"/>
        </w:rPr>
        <w:t xml:space="preserve">: </w:t>
      </w:r>
      <w:r w:rsidR="005A68B2" w:rsidRPr="005A68B2">
        <w:rPr>
          <w:sz w:val="22"/>
          <w:szCs w:val="22"/>
        </w:rPr>
        <w:t>……….. miesięcy</w:t>
      </w:r>
      <w:r w:rsidR="005A68B2">
        <w:rPr>
          <w:b/>
          <w:sz w:val="22"/>
          <w:szCs w:val="22"/>
        </w:rPr>
        <w:t xml:space="preserve"> (</w:t>
      </w:r>
      <w:r w:rsidR="005A68B2" w:rsidRPr="00690D7E">
        <w:rPr>
          <w:b/>
          <w:bCs/>
          <w:sz w:val="22"/>
          <w:szCs w:val="22"/>
        </w:rPr>
        <w:t>kryterium oceny ofert)</w:t>
      </w:r>
    </w:p>
    <w:p w:rsidR="007B70F1" w:rsidRPr="005A68B2" w:rsidRDefault="007B70F1" w:rsidP="00690D7E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Okres gwarancji na dyski: </w:t>
      </w:r>
      <w:r w:rsidRPr="007B70F1">
        <w:rPr>
          <w:bCs/>
          <w:sz w:val="22"/>
          <w:szCs w:val="22"/>
        </w:rPr>
        <w:t>……………………… miesięcy</w:t>
      </w:r>
    </w:p>
    <w:p w:rsidR="007B70F1" w:rsidRPr="007B70F1" w:rsidRDefault="007B70F1" w:rsidP="007B70F1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Okres  gwarancji </w:t>
      </w:r>
      <w:r w:rsidR="00ED6094" w:rsidRPr="00690D7E">
        <w:rPr>
          <w:b/>
          <w:sz w:val="22"/>
          <w:szCs w:val="22"/>
        </w:rPr>
        <w:t xml:space="preserve">na </w:t>
      </w:r>
      <w:r w:rsidR="00ED6094" w:rsidRPr="00690D7E">
        <w:rPr>
          <w:b/>
          <w:bCs/>
          <w:sz w:val="22"/>
          <w:szCs w:val="22"/>
        </w:rPr>
        <w:t>komputer</w:t>
      </w:r>
      <w:r w:rsidR="00690D7E" w:rsidRPr="00690D7E">
        <w:rPr>
          <w:b/>
          <w:bCs/>
          <w:sz w:val="22"/>
          <w:szCs w:val="22"/>
        </w:rPr>
        <w:t xml:space="preserve">y: </w:t>
      </w:r>
      <w:r w:rsidR="00690D7E" w:rsidRPr="00690D7E">
        <w:rPr>
          <w:bCs/>
          <w:sz w:val="22"/>
          <w:szCs w:val="22"/>
        </w:rPr>
        <w:t>………………………</w:t>
      </w:r>
      <w:r w:rsidR="003425D4">
        <w:rPr>
          <w:bCs/>
          <w:sz w:val="22"/>
          <w:szCs w:val="22"/>
        </w:rPr>
        <w:t>...... miesięcy</w:t>
      </w:r>
      <w:r w:rsidR="00690D7E" w:rsidRPr="00690D7E">
        <w:rPr>
          <w:bCs/>
          <w:sz w:val="22"/>
          <w:szCs w:val="22"/>
        </w:rPr>
        <w:t xml:space="preserve"> </w:t>
      </w:r>
      <w:r w:rsidR="00690D7E" w:rsidRPr="00690D7E">
        <w:rPr>
          <w:b/>
          <w:bCs/>
          <w:sz w:val="22"/>
          <w:szCs w:val="22"/>
        </w:rPr>
        <w:t>(kryterium oceny ofert)</w:t>
      </w:r>
    </w:p>
    <w:p w:rsidR="00ED6094" w:rsidRPr="00376535" w:rsidRDefault="00ED6094" w:rsidP="00ED609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376535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376535">
        <w:rPr>
          <w:b/>
          <w:sz w:val="22"/>
          <w:szCs w:val="22"/>
        </w:rPr>
        <w:t xml:space="preserve"> TAK/NIE</w:t>
      </w:r>
    </w:p>
    <w:p w:rsidR="00ED6094" w:rsidRPr="00376535" w:rsidRDefault="00ED6094" w:rsidP="00ED609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376535">
        <w:rPr>
          <w:b/>
          <w:sz w:val="22"/>
          <w:szCs w:val="22"/>
        </w:rPr>
        <w:t xml:space="preserve">Termin płatności: </w:t>
      </w:r>
      <w:r w:rsidRPr="00376535">
        <w:rPr>
          <w:sz w:val="22"/>
          <w:szCs w:val="22"/>
        </w:rPr>
        <w:t>przelewem w terminie do 21 dni od daty otrzymania faktury przez Zamawiającego.</w:t>
      </w:r>
    </w:p>
    <w:p w:rsidR="00ED6094" w:rsidRPr="00376535" w:rsidRDefault="00ED6094" w:rsidP="00ED6094">
      <w:pPr>
        <w:jc w:val="both"/>
        <w:rPr>
          <w:sz w:val="22"/>
          <w:szCs w:val="22"/>
        </w:rPr>
      </w:pPr>
    </w:p>
    <w:p w:rsidR="00ED6094" w:rsidRPr="00376535" w:rsidRDefault="00ED6094" w:rsidP="00ED6094">
      <w:pPr>
        <w:spacing w:line="360" w:lineRule="auto"/>
        <w:jc w:val="both"/>
        <w:rPr>
          <w:sz w:val="22"/>
          <w:szCs w:val="22"/>
        </w:rPr>
      </w:pPr>
    </w:p>
    <w:p w:rsidR="00ED6094" w:rsidRPr="00376535" w:rsidRDefault="00ED6094" w:rsidP="00ED6094">
      <w:pPr>
        <w:tabs>
          <w:tab w:val="left" w:pos="5040"/>
        </w:tabs>
        <w:ind w:left="708"/>
        <w:rPr>
          <w:sz w:val="22"/>
          <w:szCs w:val="22"/>
        </w:rPr>
      </w:pPr>
      <w:r w:rsidRPr="00376535">
        <w:rPr>
          <w:sz w:val="22"/>
          <w:szCs w:val="22"/>
        </w:rPr>
        <w:tab/>
      </w:r>
    </w:p>
    <w:p w:rsidR="00ED6094" w:rsidRPr="00376535" w:rsidRDefault="00ED6094" w:rsidP="00ED6094">
      <w:pPr>
        <w:rPr>
          <w:b/>
          <w:sz w:val="22"/>
          <w:szCs w:val="22"/>
          <w:u w:val="single"/>
        </w:rPr>
      </w:pPr>
      <w:r w:rsidRPr="00376535">
        <w:rPr>
          <w:sz w:val="22"/>
          <w:szCs w:val="22"/>
        </w:rPr>
        <w:br w:type="page"/>
      </w:r>
      <w:r w:rsidRPr="00376535">
        <w:rPr>
          <w:b/>
          <w:sz w:val="22"/>
          <w:szCs w:val="22"/>
          <w:u w:val="single"/>
        </w:rPr>
        <w:lastRenderedPageBreak/>
        <w:t>Jednocześnie oświadczamy, że:</w:t>
      </w:r>
    </w:p>
    <w:p w:rsidR="00ED6094" w:rsidRPr="00376535" w:rsidRDefault="00ED6094" w:rsidP="00ED609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76535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ED6094" w:rsidRPr="00376535" w:rsidRDefault="00ED6094" w:rsidP="00ED609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76535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376535">
        <w:rPr>
          <w:color w:val="000000"/>
          <w:sz w:val="22"/>
          <w:szCs w:val="22"/>
        </w:rPr>
        <w:t xml:space="preserve"> i nie wnosimy do nich żadnych zastrzeżeń.</w:t>
      </w:r>
    </w:p>
    <w:p w:rsidR="00ED6094" w:rsidRPr="00376535" w:rsidRDefault="00ED6094" w:rsidP="00ED609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76535">
        <w:rPr>
          <w:color w:val="000000"/>
          <w:sz w:val="22"/>
          <w:szCs w:val="22"/>
        </w:rPr>
        <w:t xml:space="preserve">Oświadczamy, że </w:t>
      </w:r>
      <w:r w:rsidRPr="00376535">
        <w:rPr>
          <w:sz w:val="22"/>
          <w:szCs w:val="22"/>
        </w:rPr>
        <w:t>zaoferowane przez nas stacje robocze wyprodukowane zostały zgodnie z normą ISO-9001 lub równoważną…………….. Dokument zostanie dostarczony Zamawiającemu po wyborze najkorzystniejszej oferty a przed podpisaniem umowy (dotyczy 3 sztuk komputerów – stacji graficznej oraz 75 sztuk komputerów – stacji graficznej),</w:t>
      </w:r>
    </w:p>
    <w:p w:rsidR="00ED6094" w:rsidRPr="00376535" w:rsidRDefault="00ED6094" w:rsidP="00ED609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76535">
        <w:rPr>
          <w:color w:val="000000"/>
          <w:sz w:val="22"/>
          <w:szCs w:val="22"/>
        </w:rPr>
        <w:t xml:space="preserve">Oświadczamy, że </w:t>
      </w:r>
      <w:r w:rsidRPr="00376535">
        <w:rPr>
          <w:sz w:val="22"/>
          <w:szCs w:val="22"/>
        </w:rPr>
        <w:t>zaoferowane przez nas stacje robocze zostały wyprodukowane zgodnie z normą ISO-14001 lub równoważną …………… Dokument zostanie dostarczony Zamawiającemu po wyborze najkorzystniejszej oferty a przed podpisaniem umowy (dotyczy 3 sztuk komputerów – stacji graficznej oraz 75 sztuk komputerów – stacji graficznej),</w:t>
      </w:r>
    </w:p>
    <w:p w:rsidR="00ED6094" w:rsidRPr="00376535" w:rsidRDefault="00ED6094" w:rsidP="00ED609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76535">
        <w:rPr>
          <w:color w:val="000000"/>
          <w:sz w:val="22"/>
          <w:szCs w:val="22"/>
        </w:rPr>
        <w:t xml:space="preserve">Oświadczamy, że  sprzęt został wyprodukowany zgodnie z </w:t>
      </w:r>
      <w:r w:rsidRPr="00376535">
        <w:rPr>
          <w:sz w:val="22"/>
          <w:szCs w:val="22"/>
        </w:rPr>
        <w:t>deklaracją zgodności CE. Dokument zostanie dostarczony Zamawiającemu po wyborze najkorzystniejszej oferty a przed podpisaniem umowy (dotyczy 3 sztuk komputerów – stacji graficznej oraz 75 sztuk komputerów – stacji graficznej),</w:t>
      </w:r>
    </w:p>
    <w:p w:rsidR="00ED6094" w:rsidRPr="00376535" w:rsidRDefault="00ED6094" w:rsidP="00ED609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76535">
        <w:rPr>
          <w:sz w:val="22"/>
          <w:szCs w:val="22"/>
        </w:rPr>
        <w:t xml:space="preserve">Oświadczamy, że zaoferowany przez nas sprzęt spełnienia kryteria środowiskowe, w tym zgodności z dyrektywą </w:t>
      </w:r>
      <w:proofErr w:type="spellStart"/>
      <w:r w:rsidRPr="00376535">
        <w:rPr>
          <w:sz w:val="22"/>
          <w:szCs w:val="22"/>
        </w:rPr>
        <w:t>RoHS</w:t>
      </w:r>
      <w:proofErr w:type="spellEnd"/>
      <w:r w:rsidRPr="00376535">
        <w:rPr>
          <w:sz w:val="22"/>
          <w:szCs w:val="22"/>
        </w:rPr>
        <w:t xml:space="preserve"> Unii Europejskiej o eliminacji substancji niebezpiecznych.</w:t>
      </w:r>
      <w:r w:rsidRPr="00376535">
        <w:rPr>
          <w:bCs/>
          <w:sz w:val="22"/>
          <w:szCs w:val="22"/>
        </w:rPr>
        <w:t xml:space="preserve"> </w:t>
      </w:r>
      <w:r w:rsidRPr="00376535">
        <w:rPr>
          <w:sz w:val="22"/>
          <w:szCs w:val="22"/>
        </w:rPr>
        <w:t>Dokument zostanie dostarczony Zamawiającemu po wyborze najkorzystniejszej oferty a przed podpisaniem umowy (dotyczy 3 sztuk komputerów – stacji graficznej oraz 75 sztuk komputerów – stacji graficznej),</w:t>
      </w:r>
    </w:p>
    <w:p w:rsidR="00ED6094" w:rsidRPr="00376535" w:rsidRDefault="00ED6094" w:rsidP="00ED609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376535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376535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376535">
        <w:rPr>
          <w:sz w:val="22"/>
          <w:szCs w:val="22"/>
        </w:rPr>
        <w:t>późn</w:t>
      </w:r>
      <w:proofErr w:type="spellEnd"/>
      <w:r w:rsidRPr="00376535">
        <w:rPr>
          <w:sz w:val="22"/>
          <w:szCs w:val="22"/>
        </w:rPr>
        <w:t xml:space="preserve">. zm.) </w:t>
      </w:r>
      <w:r w:rsidRPr="00376535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376535">
        <w:rPr>
          <w:b/>
          <w:color w:val="000000"/>
          <w:sz w:val="22"/>
          <w:szCs w:val="22"/>
          <w:lang w:eastAsia="ar-SA"/>
        </w:rPr>
        <w:t xml:space="preserve">na zestawy komputerowe </w:t>
      </w:r>
      <w:r w:rsidRPr="00376535">
        <w:rPr>
          <w:sz w:val="22"/>
          <w:szCs w:val="22"/>
        </w:rPr>
        <w:t xml:space="preserve">w zakresie objętym zwolnieniem – zgodnie z art. 83 ust. 1 pkt 26 przywołanej ustawy. </w:t>
      </w:r>
    </w:p>
    <w:p w:rsidR="00ED6094" w:rsidRPr="00376535" w:rsidRDefault="00ED6094" w:rsidP="00ED6094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376535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Pr="00376535">
        <w:rPr>
          <w:b/>
          <w:color w:val="000000"/>
          <w:sz w:val="22"/>
          <w:szCs w:val="22"/>
          <w:lang w:eastAsia="ar-SA"/>
        </w:rPr>
        <w:t xml:space="preserve">zestawy komputerowe </w:t>
      </w:r>
      <w:r w:rsidRPr="00376535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376535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376535">
        <w:rPr>
          <w:sz w:val="22"/>
          <w:szCs w:val="22"/>
        </w:rPr>
        <w:t>późn</w:t>
      </w:r>
      <w:proofErr w:type="spellEnd"/>
      <w:r w:rsidRPr="00376535">
        <w:rPr>
          <w:sz w:val="22"/>
          <w:szCs w:val="22"/>
        </w:rPr>
        <w:t>. zm.)</w:t>
      </w:r>
    </w:p>
    <w:p w:rsidR="00ED6094" w:rsidRPr="00376535" w:rsidRDefault="00ED6094" w:rsidP="00ED6094">
      <w:pPr>
        <w:numPr>
          <w:ilvl w:val="0"/>
          <w:numId w:val="1"/>
        </w:numPr>
        <w:jc w:val="both"/>
        <w:rPr>
          <w:sz w:val="22"/>
          <w:szCs w:val="22"/>
        </w:rPr>
      </w:pPr>
      <w:r w:rsidRPr="0037653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D6094" w:rsidRPr="00376535" w:rsidRDefault="00ED6094" w:rsidP="00ED6094">
      <w:pPr>
        <w:ind w:left="360"/>
        <w:jc w:val="both"/>
        <w:rPr>
          <w:i/>
          <w:sz w:val="22"/>
          <w:szCs w:val="22"/>
        </w:rPr>
      </w:pPr>
      <w:r w:rsidRPr="0037653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D6094" w:rsidRPr="00376535" w:rsidRDefault="00ED6094" w:rsidP="00ED6094">
      <w:pPr>
        <w:ind w:left="360"/>
        <w:jc w:val="both"/>
        <w:rPr>
          <w:i/>
          <w:sz w:val="22"/>
          <w:szCs w:val="22"/>
        </w:rPr>
      </w:pPr>
      <w:r w:rsidRPr="0037653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D6094" w:rsidRPr="00376535" w:rsidRDefault="00ED6094" w:rsidP="00ED6094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376535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ED6094" w:rsidRPr="00376535" w:rsidRDefault="00ED6094" w:rsidP="00ED6094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376535">
        <w:rPr>
          <w:sz w:val="22"/>
          <w:szCs w:val="22"/>
        </w:rPr>
        <w:t>po zakończeniu postępowania wadium należy zwrócić.</w:t>
      </w:r>
      <w:r w:rsidRPr="00376535">
        <w:rPr>
          <w:rStyle w:val="Odwoanieprzypisudolnego"/>
          <w:sz w:val="22"/>
          <w:szCs w:val="22"/>
        </w:rPr>
        <w:footnoteReference w:id="1"/>
      </w:r>
    </w:p>
    <w:p w:rsidR="00ED6094" w:rsidRPr="00376535" w:rsidRDefault="00ED6094" w:rsidP="00ED6094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6535">
        <w:rPr>
          <w:sz w:val="22"/>
          <w:szCs w:val="22"/>
        </w:rPr>
        <w:t>Bank: ........................................................................</w:t>
      </w:r>
    </w:p>
    <w:p w:rsidR="00ED6094" w:rsidRPr="00376535" w:rsidRDefault="00ED6094" w:rsidP="00ED6094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6535">
        <w:rPr>
          <w:sz w:val="22"/>
          <w:szCs w:val="22"/>
        </w:rPr>
        <w:lastRenderedPageBreak/>
        <w:t>Nr konta ....................................................................</w:t>
      </w:r>
    </w:p>
    <w:p w:rsidR="00ED6094" w:rsidRPr="00376535" w:rsidRDefault="00ED6094" w:rsidP="00ED6094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6535">
        <w:rPr>
          <w:sz w:val="22"/>
          <w:szCs w:val="22"/>
        </w:rPr>
        <w:t>Inne ...........................................................................</w:t>
      </w:r>
    </w:p>
    <w:p w:rsidR="00ED6094" w:rsidRPr="00376535" w:rsidRDefault="00ED6094" w:rsidP="00ED609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7653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D6094" w:rsidRPr="00376535" w:rsidTr="003C143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6094" w:rsidRPr="00376535" w:rsidRDefault="00ED6094" w:rsidP="003C14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7653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6094" w:rsidRPr="00376535" w:rsidRDefault="00ED6094" w:rsidP="003C14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76535">
              <w:rPr>
                <w:sz w:val="22"/>
                <w:szCs w:val="22"/>
              </w:rPr>
              <w:t xml:space="preserve">Opis części zamówienia, którą wykonawca </w:t>
            </w:r>
          </w:p>
          <w:p w:rsidR="00ED6094" w:rsidRPr="00376535" w:rsidRDefault="00ED6094" w:rsidP="003C14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7653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6094" w:rsidRPr="00376535" w:rsidRDefault="00ED6094" w:rsidP="003C14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76535">
              <w:rPr>
                <w:sz w:val="22"/>
                <w:szCs w:val="22"/>
              </w:rPr>
              <w:t>Nazwa podwykonawcy</w:t>
            </w:r>
            <w:r w:rsidRPr="00376535">
              <w:rPr>
                <w:sz w:val="22"/>
                <w:szCs w:val="22"/>
              </w:rPr>
              <w:br/>
              <w:t>(o ile jest znana)</w:t>
            </w:r>
          </w:p>
        </w:tc>
      </w:tr>
      <w:tr w:rsidR="00ED6094" w:rsidRPr="00376535" w:rsidTr="003C14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6094" w:rsidRPr="00376535" w:rsidRDefault="00ED6094" w:rsidP="003C143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6094" w:rsidRPr="00376535" w:rsidRDefault="00ED6094" w:rsidP="003C14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6094" w:rsidRPr="00376535" w:rsidRDefault="00ED6094" w:rsidP="003C14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D6094" w:rsidRPr="00376535" w:rsidTr="003C14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6094" w:rsidRPr="00376535" w:rsidRDefault="00ED6094" w:rsidP="003C143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6094" w:rsidRPr="00376535" w:rsidRDefault="00ED6094" w:rsidP="003C14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6094" w:rsidRPr="00376535" w:rsidRDefault="00ED6094" w:rsidP="003C14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ED6094" w:rsidRPr="00376535" w:rsidRDefault="00ED6094" w:rsidP="00ED6094">
      <w:pPr>
        <w:numPr>
          <w:ilvl w:val="0"/>
          <w:numId w:val="1"/>
        </w:numPr>
        <w:jc w:val="both"/>
        <w:rPr>
          <w:sz w:val="22"/>
          <w:szCs w:val="22"/>
        </w:rPr>
      </w:pPr>
      <w:r w:rsidRPr="00376535">
        <w:rPr>
          <w:sz w:val="22"/>
          <w:szCs w:val="22"/>
        </w:rPr>
        <w:t>Upoważnionymi do reprezentowania naszej firmy są następujące osoby:</w:t>
      </w:r>
    </w:p>
    <w:p w:rsidR="00ED6094" w:rsidRPr="00376535" w:rsidRDefault="00ED6094" w:rsidP="00ED609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37653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76535">
        <w:rPr>
          <w:rFonts w:ascii="Times New Roman" w:hAnsi="Times New Roman" w:cs="Times New Roman"/>
          <w:sz w:val="22"/>
          <w:szCs w:val="22"/>
        </w:rPr>
        <w:tab/>
      </w:r>
      <w:r w:rsidRPr="00376535">
        <w:rPr>
          <w:rFonts w:ascii="Times New Roman" w:hAnsi="Times New Roman" w:cs="Times New Roman"/>
          <w:sz w:val="22"/>
          <w:szCs w:val="22"/>
        </w:rPr>
        <w:tab/>
      </w:r>
      <w:r w:rsidRPr="00376535">
        <w:rPr>
          <w:rFonts w:ascii="Times New Roman" w:hAnsi="Times New Roman" w:cs="Times New Roman"/>
          <w:sz w:val="22"/>
          <w:szCs w:val="22"/>
        </w:rPr>
        <w:tab/>
      </w:r>
      <w:r w:rsidRPr="00376535">
        <w:rPr>
          <w:rFonts w:ascii="Times New Roman" w:hAnsi="Times New Roman" w:cs="Times New Roman"/>
          <w:sz w:val="22"/>
          <w:szCs w:val="22"/>
        </w:rPr>
        <w:tab/>
      </w:r>
      <w:r w:rsidRPr="00376535">
        <w:rPr>
          <w:rFonts w:ascii="Times New Roman" w:hAnsi="Times New Roman" w:cs="Times New Roman"/>
          <w:sz w:val="22"/>
          <w:szCs w:val="22"/>
        </w:rPr>
        <w:tab/>
      </w:r>
      <w:r w:rsidRPr="00376535">
        <w:rPr>
          <w:rFonts w:ascii="Times New Roman" w:hAnsi="Times New Roman" w:cs="Times New Roman"/>
          <w:sz w:val="22"/>
          <w:szCs w:val="22"/>
        </w:rPr>
        <w:tab/>
      </w:r>
      <w:r w:rsidRPr="00376535">
        <w:rPr>
          <w:rFonts w:ascii="Times New Roman" w:hAnsi="Times New Roman" w:cs="Times New Roman"/>
          <w:sz w:val="22"/>
          <w:szCs w:val="22"/>
        </w:rPr>
        <w:tab/>
      </w:r>
    </w:p>
    <w:p w:rsidR="00ED6094" w:rsidRPr="00376535" w:rsidRDefault="00ED6094" w:rsidP="00ED609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ED6094" w:rsidRPr="00376535" w:rsidRDefault="00ED6094" w:rsidP="00ED609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7653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76535">
        <w:rPr>
          <w:sz w:val="22"/>
          <w:szCs w:val="22"/>
        </w:rPr>
        <w:tab/>
      </w:r>
      <w:r w:rsidRPr="00376535">
        <w:rPr>
          <w:sz w:val="22"/>
          <w:szCs w:val="22"/>
        </w:rPr>
        <w:tab/>
        <w:t xml:space="preserve"> </w:t>
      </w:r>
    </w:p>
    <w:p w:rsidR="00ED6094" w:rsidRPr="00376535" w:rsidRDefault="00ED6094" w:rsidP="00ED6094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</w:p>
    <w:p w:rsidR="00ED6094" w:rsidRPr="00376535" w:rsidRDefault="00ED6094" w:rsidP="00ED609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ED6094" w:rsidRPr="00376535" w:rsidRDefault="00ED6094" w:rsidP="00ED6094">
      <w:pPr>
        <w:numPr>
          <w:ilvl w:val="0"/>
          <w:numId w:val="1"/>
        </w:numPr>
        <w:jc w:val="both"/>
        <w:rPr>
          <w:sz w:val="22"/>
          <w:szCs w:val="22"/>
        </w:rPr>
      </w:pPr>
      <w:r w:rsidRPr="00376535">
        <w:rPr>
          <w:sz w:val="22"/>
          <w:szCs w:val="22"/>
        </w:rPr>
        <w:t>upoważnienie dla powyżej wskazanych osób wynika z następującego (</w:t>
      </w:r>
      <w:proofErr w:type="spellStart"/>
      <w:r w:rsidRPr="00376535">
        <w:rPr>
          <w:sz w:val="22"/>
          <w:szCs w:val="22"/>
        </w:rPr>
        <w:t>ych</w:t>
      </w:r>
      <w:proofErr w:type="spellEnd"/>
      <w:r w:rsidRPr="00376535">
        <w:rPr>
          <w:sz w:val="22"/>
          <w:szCs w:val="22"/>
        </w:rPr>
        <w:t>) dokumentu(ów)</w:t>
      </w:r>
    </w:p>
    <w:p w:rsidR="00ED6094" w:rsidRPr="00376535" w:rsidRDefault="00ED6094" w:rsidP="00ED6094">
      <w:pPr>
        <w:jc w:val="both"/>
        <w:rPr>
          <w:sz w:val="22"/>
          <w:szCs w:val="22"/>
        </w:rPr>
      </w:pPr>
      <w:r w:rsidRPr="00376535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D6094" w:rsidRPr="00376535" w:rsidRDefault="00ED6094" w:rsidP="00ED6094">
      <w:pPr>
        <w:numPr>
          <w:ilvl w:val="0"/>
          <w:numId w:val="1"/>
        </w:numPr>
        <w:jc w:val="both"/>
        <w:rPr>
          <w:sz w:val="22"/>
          <w:szCs w:val="22"/>
        </w:rPr>
      </w:pPr>
      <w:r w:rsidRPr="00376535">
        <w:rPr>
          <w:sz w:val="22"/>
          <w:szCs w:val="22"/>
        </w:rPr>
        <w:t>załącznikami do niniejszej oferty są:</w:t>
      </w:r>
    </w:p>
    <w:p w:rsidR="00ED6094" w:rsidRPr="00376535" w:rsidRDefault="00ED6094" w:rsidP="00ED609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76535">
        <w:rPr>
          <w:sz w:val="22"/>
          <w:szCs w:val="22"/>
        </w:rPr>
        <w:t>………………………………………………………………………………………….</w:t>
      </w:r>
    </w:p>
    <w:p w:rsidR="00ED6094" w:rsidRPr="00376535" w:rsidRDefault="00ED6094" w:rsidP="00ED609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76535">
        <w:rPr>
          <w:sz w:val="22"/>
          <w:szCs w:val="22"/>
        </w:rPr>
        <w:t>……………………………………………..……………………………………………</w:t>
      </w:r>
    </w:p>
    <w:p w:rsidR="00ED6094" w:rsidRPr="00376535" w:rsidRDefault="00ED6094" w:rsidP="00ED609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7653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ED6094" w:rsidRPr="00376535" w:rsidRDefault="00ED6094" w:rsidP="00ED609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76535">
        <w:rPr>
          <w:sz w:val="22"/>
          <w:szCs w:val="22"/>
        </w:rPr>
        <w:t>………………………………………………………………………………………….</w:t>
      </w:r>
    </w:p>
    <w:p w:rsidR="00ED6094" w:rsidRPr="00376535" w:rsidRDefault="00ED6094" w:rsidP="00ED609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76535">
        <w:rPr>
          <w:sz w:val="22"/>
          <w:szCs w:val="22"/>
        </w:rPr>
        <w:t>……………………………………………..……………………………………………</w:t>
      </w:r>
    </w:p>
    <w:p w:rsidR="00ED6094" w:rsidRPr="00376535" w:rsidRDefault="00ED6094" w:rsidP="00ED6094">
      <w:pPr>
        <w:jc w:val="both"/>
        <w:rPr>
          <w:sz w:val="22"/>
          <w:szCs w:val="22"/>
        </w:rPr>
      </w:pPr>
    </w:p>
    <w:p w:rsidR="00ED6094" w:rsidRPr="00376535" w:rsidRDefault="00ED6094" w:rsidP="00ED6094">
      <w:pPr>
        <w:jc w:val="both"/>
        <w:rPr>
          <w:sz w:val="22"/>
          <w:szCs w:val="22"/>
        </w:rPr>
      </w:pPr>
    </w:p>
    <w:p w:rsidR="00ED6094" w:rsidRPr="00376535" w:rsidRDefault="00ED6094" w:rsidP="00ED6094">
      <w:pPr>
        <w:jc w:val="both"/>
        <w:rPr>
          <w:sz w:val="22"/>
          <w:szCs w:val="22"/>
        </w:rPr>
      </w:pPr>
      <w:r w:rsidRPr="00376535">
        <w:rPr>
          <w:sz w:val="22"/>
          <w:szCs w:val="22"/>
        </w:rPr>
        <w:t>Miejscowość, ……………………., dnia …………………………… r.</w:t>
      </w:r>
    </w:p>
    <w:p w:rsidR="00ED6094" w:rsidRPr="00376535" w:rsidRDefault="00ED6094" w:rsidP="00ED6094">
      <w:pPr>
        <w:jc w:val="both"/>
        <w:rPr>
          <w:sz w:val="22"/>
          <w:szCs w:val="22"/>
        </w:rPr>
      </w:pPr>
    </w:p>
    <w:p w:rsidR="00ED6094" w:rsidRPr="00376535" w:rsidRDefault="00ED6094" w:rsidP="00ED6094">
      <w:pPr>
        <w:tabs>
          <w:tab w:val="left" w:pos="5040"/>
        </w:tabs>
        <w:ind w:left="708"/>
        <w:rPr>
          <w:sz w:val="22"/>
          <w:szCs w:val="22"/>
        </w:rPr>
      </w:pPr>
      <w:r w:rsidRPr="00376535">
        <w:rPr>
          <w:sz w:val="22"/>
          <w:szCs w:val="22"/>
        </w:rPr>
        <w:tab/>
        <w:t>………………………………………….</w:t>
      </w:r>
    </w:p>
    <w:p w:rsidR="00ED6094" w:rsidRPr="00376535" w:rsidRDefault="00ED6094" w:rsidP="00ED6094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</w:t>
      </w:r>
      <w:r w:rsidRPr="00376535">
        <w:rPr>
          <w:sz w:val="22"/>
          <w:szCs w:val="22"/>
        </w:rPr>
        <w:t>podpis osoby/osób upoważnionej/upoważnionych</w:t>
      </w:r>
    </w:p>
    <w:p w:rsidR="00ED6094" w:rsidRPr="00376535" w:rsidRDefault="00ED6094" w:rsidP="00ED6094">
      <w:pPr>
        <w:jc w:val="right"/>
        <w:rPr>
          <w:sz w:val="22"/>
          <w:szCs w:val="22"/>
        </w:rPr>
      </w:pPr>
      <w:r w:rsidRPr="00376535">
        <w:rPr>
          <w:sz w:val="22"/>
          <w:szCs w:val="22"/>
        </w:rPr>
        <w:t>do reprezentowania Wykonawcy</w:t>
      </w:r>
    </w:p>
    <w:p w:rsidR="00ED6094" w:rsidRPr="00376535" w:rsidRDefault="00ED6094" w:rsidP="00ED6094">
      <w:pPr>
        <w:jc w:val="right"/>
        <w:rPr>
          <w:sz w:val="22"/>
          <w:szCs w:val="22"/>
        </w:rPr>
      </w:pPr>
    </w:p>
    <w:p w:rsidR="00ED6094" w:rsidRPr="00376535" w:rsidRDefault="00ED6094" w:rsidP="00ED6094">
      <w:pPr>
        <w:jc w:val="right"/>
        <w:rPr>
          <w:sz w:val="22"/>
          <w:szCs w:val="22"/>
        </w:rPr>
      </w:pPr>
    </w:p>
    <w:p w:rsidR="00ED6094" w:rsidRPr="00376535" w:rsidRDefault="00ED6094" w:rsidP="00ED6094">
      <w:pPr>
        <w:jc w:val="right"/>
        <w:rPr>
          <w:sz w:val="22"/>
          <w:szCs w:val="22"/>
        </w:rPr>
      </w:pPr>
    </w:p>
    <w:p w:rsidR="00ED6094" w:rsidRPr="00376535" w:rsidRDefault="00ED6094" w:rsidP="00ED6094">
      <w:pPr>
        <w:rPr>
          <w:b/>
          <w:color w:val="FF0000"/>
          <w:sz w:val="22"/>
          <w:szCs w:val="22"/>
        </w:rPr>
      </w:pPr>
      <w:r w:rsidRPr="00376535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ED6094" w:rsidRPr="00376535" w:rsidRDefault="00ED6094" w:rsidP="00ED6094">
      <w:pPr>
        <w:rPr>
          <w:sz w:val="22"/>
          <w:szCs w:val="22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1E9" w:rsidRDefault="00D711E9">
      <w:r>
        <w:separator/>
      </w:r>
    </w:p>
  </w:endnote>
  <w:endnote w:type="continuationSeparator" w:id="0">
    <w:p w:rsidR="00D711E9" w:rsidRDefault="00D71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035" w:rsidRDefault="000F703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035" w:rsidRDefault="000F70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1E9" w:rsidRDefault="00D711E9">
      <w:r>
        <w:separator/>
      </w:r>
    </w:p>
  </w:footnote>
  <w:footnote w:type="continuationSeparator" w:id="0">
    <w:p w:rsidR="00D711E9" w:rsidRDefault="00D711E9">
      <w:r>
        <w:continuationSeparator/>
      </w:r>
    </w:p>
  </w:footnote>
  <w:footnote w:id="1">
    <w:p w:rsidR="00ED6094" w:rsidRDefault="00ED6094" w:rsidP="00ED6094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ED6094" w:rsidRDefault="00ED6094" w:rsidP="00ED6094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ED6094" w:rsidRDefault="00ED6094" w:rsidP="00ED6094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035" w:rsidRDefault="000F70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035" w:rsidRDefault="000F70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156F3B"/>
    <w:multiLevelType w:val="hybridMultilevel"/>
    <w:tmpl w:val="E50E0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8B4"/>
    <w:rsid w:val="00012286"/>
    <w:rsid w:val="00071CCC"/>
    <w:rsid w:val="000B731D"/>
    <w:rsid w:val="000D6134"/>
    <w:rsid w:val="000E09C7"/>
    <w:rsid w:val="000E24F4"/>
    <w:rsid w:val="000F6589"/>
    <w:rsid w:val="000F7035"/>
    <w:rsid w:val="00106636"/>
    <w:rsid w:val="00116EC6"/>
    <w:rsid w:val="001801DD"/>
    <w:rsid w:val="001D3766"/>
    <w:rsid w:val="001D4612"/>
    <w:rsid w:val="00207E98"/>
    <w:rsid w:val="002723B0"/>
    <w:rsid w:val="002F3E5E"/>
    <w:rsid w:val="00315A4A"/>
    <w:rsid w:val="003425D4"/>
    <w:rsid w:val="00382F67"/>
    <w:rsid w:val="004B7300"/>
    <w:rsid w:val="004C6753"/>
    <w:rsid w:val="00595C87"/>
    <w:rsid w:val="005A68B2"/>
    <w:rsid w:val="005D2C65"/>
    <w:rsid w:val="005E6D94"/>
    <w:rsid w:val="0063384F"/>
    <w:rsid w:val="00643C6F"/>
    <w:rsid w:val="00646202"/>
    <w:rsid w:val="0065290F"/>
    <w:rsid w:val="006815F6"/>
    <w:rsid w:val="00690D7E"/>
    <w:rsid w:val="007748F0"/>
    <w:rsid w:val="007A4321"/>
    <w:rsid w:val="007B70F1"/>
    <w:rsid w:val="00820A80"/>
    <w:rsid w:val="00833933"/>
    <w:rsid w:val="00853083"/>
    <w:rsid w:val="008A4526"/>
    <w:rsid w:val="008B2F0C"/>
    <w:rsid w:val="008B4928"/>
    <w:rsid w:val="008D2AB8"/>
    <w:rsid w:val="008F1C66"/>
    <w:rsid w:val="008F3EB5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711E9"/>
    <w:rsid w:val="00D90ACB"/>
    <w:rsid w:val="00DB48B4"/>
    <w:rsid w:val="00DC1500"/>
    <w:rsid w:val="00E44371"/>
    <w:rsid w:val="00E949B0"/>
    <w:rsid w:val="00ED6094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6DC8B-C16C-4328-858D-EB41DC7AD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845</Words>
  <Characters>6504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Joanna Kraińska</cp:lastModifiedBy>
  <cp:revision>6</cp:revision>
  <cp:lastPrinted>1900-12-31T23:00:00Z</cp:lastPrinted>
  <dcterms:created xsi:type="dcterms:W3CDTF">2019-11-18T09:13:00Z</dcterms:created>
  <dcterms:modified xsi:type="dcterms:W3CDTF">2019-11-19T11:08:00Z</dcterms:modified>
</cp:coreProperties>
</file>