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D848D2" w:rsidRPr="00D848D2" w:rsidRDefault="000563B7" w:rsidP="00D848D2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D848D2">
        <w:rPr>
          <w:rFonts w:ascii="Times New Roman" w:hAnsi="Times New Roman"/>
          <w:sz w:val="24"/>
          <w:szCs w:val="24"/>
        </w:rPr>
        <w:t xml:space="preserve">Dotyczy postępowania prowadzonego w trybie </w:t>
      </w:r>
      <w:r w:rsidR="007C58E0" w:rsidRPr="00D848D2">
        <w:rPr>
          <w:rFonts w:ascii="Times New Roman" w:hAnsi="Times New Roman"/>
          <w:sz w:val="24"/>
          <w:szCs w:val="24"/>
        </w:rPr>
        <w:t>przetarg nieograniczony</w:t>
      </w:r>
      <w:r w:rsidR="00D137A1" w:rsidRPr="00D848D2">
        <w:rPr>
          <w:rFonts w:ascii="Times New Roman" w:hAnsi="Times New Roman"/>
          <w:sz w:val="24"/>
          <w:szCs w:val="24"/>
        </w:rPr>
        <w:t xml:space="preserve">, którego przedmiotem jest: </w:t>
      </w:r>
      <w:r w:rsidR="00D848D2" w:rsidRPr="00D848D2">
        <w:rPr>
          <w:rFonts w:ascii="Times New Roman" w:hAnsi="Times New Roman"/>
          <w:b/>
          <w:sz w:val="24"/>
          <w:szCs w:val="24"/>
        </w:rPr>
        <w:t>świadczenie prac porządkowych, pielęgnacyjnych oraz zimowego utrzymania terenów kampusu AGH - KC-zp.272-638/19</w:t>
      </w:r>
      <w:r w:rsidR="00D848D2">
        <w:rPr>
          <w:rFonts w:ascii="Times New Roman" w:hAnsi="Times New Roman"/>
          <w:b/>
          <w:sz w:val="24"/>
          <w:szCs w:val="24"/>
        </w:rPr>
        <w:t>.</w:t>
      </w:r>
      <w:bookmarkStart w:id="0" w:name="_GoBack"/>
      <w:bookmarkEnd w:id="0"/>
    </w:p>
    <w:p w:rsidR="0000308E" w:rsidRPr="00490DC0" w:rsidRDefault="0000308E" w:rsidP="0000308E">
      <w:pPr>
        <w:pStyle w:val="Tekstpodstawowywcity"/>
        <w:ind w:firstLine="0"/>
        <w:jc w:val="center"/>
      </w:pPr>
    </w:p>
    <w:p w:rsidR="00C1740E" w:rsidRDefault="00C1740E" w:rsidP="00C1740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</w:p>
    <w:p w:rsidR="00623F70" w:rsidRPr="00F440EA" w:rsidRDefault="00623F70" w:rsidP="00C1740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7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F90118" w:rsidRDefault="00D940B8" w:rsidP="00F90118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</w:pPr>
      <w:r>
        <w:rPr>
          <w:sz w:val="20"/>
          <w:szCs w:val="20"/>
        </w:rPr>
        <w:t>data</w:t>
      </w:r>
      <w:r w:rsidR="003D1274" w:rsidRPr="003D1274">
        <w:rPr>
          <w:sz w:val="20"/>
          <w:szCs w:val="20"/>
        </w:rPr>
        <w:t xml:space="preserve"> </w:t>
      </w:r>
      <w:r w:rsidR="003D1274" w:rsidRPr="003D1274">
        <w:rPr>
          <w:sz w:val="20"/>
          <w:szCs w:val="20"/>
          <w:u w:val="dotted"/>
        </w:rPr>
        <w:tab/>
      </w:r>
      <w:r w:rsidR="003D1274" w:rsidRPr="003D1274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</w:t>
      </w:r>
    </w:p>
    <w:p w:rsidR="00F90118" w:rsidRPr="00F90118" w:rsidRDefault="00F90118" w:rsidP="00F90118"/>
    <w:p w:rsidR="00F90118" w:rsidRDefault="00F90118" w:rsidP="00F90118"/>
    <w:p w:rsidR="00F90118" w:rsidRPr="00A4533D" w:rsidRDefault="00F90118" w:rsidP="00F90118">
      <w:pPr>
        <w:jc w:val="center"/>
        <w:rPr>
          <w:i/>
          <w:color w:val="FF0000"/>
        </w:rPr>
      </w:pPr>
      <w:r w:rsidRPr="00A4533D">
        <w:rPr>
          <w:i/>
          <w:color w:val="FF0000"/>
          <w:sz w:val="24"/>
          <w:szCs w:val="24"/>
        </w:rPr>
        <w:t xml:space="preserve">Oświadczenie </w:t>
      </w:r>
      <w:r w:rsidRPr="00A4533D">
        <w:rPr>
          <w:i/>
          <w:color w:val="FF0000"/>
        </w:rPr>
        <w:t>należy sporządzić w postaci elektronicznej i podpisać kwalifikowanym podpisem</w:t>
      </w:r>
      <w:r w:rsidRPr="00A4533D">
        <w:rPr>
          <w:color w:val="FF0000"/>
        </w:rPr>
        <w:t xml:space="preserve"> </w:t>
      </w:r>
      <w:r w:rsidRPr="00A4533D">
        <w:rPr>
          <w:i/>
          <w:color w:val="FF0000"/>
        </w:rPr>
        <w:t>elektronicznym.</w:t>
      </w:r>
    </w:p>
    <w:p w:rsidR="00E67EFE" w:rsidRPr="00F90118" w:rsidRDefault="00E67EFE" w:rsidP="00F90118"/>
    <w:sectPr w:rsidR="00E67EFE" w:rsidRPr="00F90118" w:rsidSect="00D940B8">
      <w:headerReference w:type="default" r:id="rId6"/>
      <w:footerReference w:type="even" r:id="rId7"/>
      <w:footerReference w:type="default" r:id="rId8"/>
      <w:pgSz w:w="11906" w:h="16838"/>
      <w:pgMar w:top="1418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3D0" w:rsidRDefault="000E13D0">
      <w:pPr>
        <w:spacing w:after="0" w:line="240" w:lineRule="auto"/>
      </w:pPr>
      <w:r>
        <w:separator/>
      </w:r>
    </w:p>
  </w:endnote>
  <w:endnote w:type="continuationSeparator" w:id="0">
    <w:p w:rsidR="000E13D0" w:rsidRDefault="000E1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D848D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D848D2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B20B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B11D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3D0" w:rsidRDefault="000E13D0">
      <w:pPr>
        <w:spacing w:after="0" w:line="240" w:lineRule="auto"/>
      </w:pPr>
      <w:r>
        <w:separator/>
      </w:r>
    </w:p>
  </w:footnote>
  <w:footnote w:type="continuationSeparator" w:id="0">
    <w:p w:rsidR="000E13D0" w:rsidRDefault="000E1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FE9" w:rsidRDefault="007D5FE9" w:rsidP="007D5FE9">
    <w:pPr>
      <w:pStyle w:val="Nagwek"/>
      <w:jc w:val="center"/>
    </w:pPr>
    <w:r>
      <w:t xml:space="preserve">                                                   </w:t>
    </w:r>
  </w:p>
  <w:p w:rsidR="007D5FE9" w:rsidRDefault="007D5F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23D"/>
    <w:rsid w:val="0000308E"/>
    <w:rsid w:val="000563B7"/>
    <w:rsid w:val="000E13D0"/>
    <w:rsid w:val="000E6C60"/>
    <w:rsid w:val="00190BEC"/>
    <w:rsid w:val="001F4E82"/>
    <w:rsid w:val="00224E6B"/>
    <w:rsid w:val="002837BF"/>
    <w:rsid w:val="003D1274"/>
    <w:rsid w:val="00430A9F"/>
    <w:rsid w:val="0043323D"/>
    <w:rsid w:val="005D50A0"/>
    <w:rsid w:val="005E5BD1"/>
    <w:rsid w:val="00623F70"/>
    <w:rsid w:val="007C58E0"/>
    <w:rsid w:val="007D5FE9"/>
    <w:rsid w:val="00927537"/>
    <w:rsid w:val="009B558F"/>
    <w:rsid w:val="009C5BCB"/>
    <w:rsid w:val="00BC579B"/>
    <w:rsid w:val="00C1740E"/>
    <w:rsid w:val="00CB20B0"/>
    <w:rsid w:val="00D137A1"/>
    <w:rsid w:val="00D70839"/>
    <w:rsid w:val="00D848D2"/>
    <w:rsid w:val="00D940B8"/>
    <w:rsid w:val="00E67EFE"/>
    <w:rsid w:val="00F85EA7"/>
    <w:rsid w:val="00F9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A0E084"/>
  <w15:docId w15:val="{10317CEF-4814-4797-8D8C-D611EF60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25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Anna Trybus</cp:lastModifiedBy>
  <cp:revision>2</cp:revision>
  <dcterms:created xsi:type="dcterms:W3CDTF">2019-11-14T12:16:00Z</dcterms:created>
  <dcterms:modified xsi:type="dcterms:W3CDTF">2019-11-14T12:16:00Z</dcterms:modified>
</cp:coreProperties>
</file>