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B65D17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DE301D" w:rsidRPr="00DE301D" w:rsidRDefault="00DE301D" w:rsidP="008D2AB8">
      <w:pPr>
        <w:ind w:right="-110"/>
        <w:rPr>
          <w:b/>
        </w:rPr>
      </w:pPr>
      <w:r w:rsidRPr="00DE301D">
        <w:rPr>
          <w:b/>
        </w:rPr>
        <w:t>Akademia Górniczo - Hutnicza</w:t>
      </w:r>
    </w:p>
    <w:p w:rsidR="00DE301D" w:rsidRPr="00DE301D" w:rsidRDefault="00DE301D" w:rsidP="008D2AB8">
      <w:pPr>
        <w:ind w:right="-110"/>
        <w:rPr>
          <w:b/>
        </w:rPr>
      </w:pPr>
      <w:r w:rsidRPr="00DE301D">
        <w:rPr>
          <w:b/>
        </w:rPr>
        <w:t>im. Stanisława Staszica w Krakowie</w:t>
      </w:r>
    </w:p>
    <w:p w:rsidR="008D2AB8" w:rsidRDefault="00DE301D" w:rsidP="008D2AB8">
      <w:pPr>
        <w:ind w:right="-110"/>
        <w:rPr>
          <w:b/>
        </w:rPr>
      </w:pPr>
      <w:r w:rsidRPr="00DE301D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DE301D" w:rsidP="008D2AB8">
      <w:pPr>
        <w:ind w:right="-110"/>
        <w:rPr>
          <w:b/>
        </w:rPr>
      </w:pPr>
      <w:r w:rsidRPr="00DE301D">
        <w:rPr>
          <w:b/>
        </w:rPr>
        <w:t>Al. Mickiewicza</w:t>
      </w:r>
      <w:r w:rsidR="008D2AB8">
        <w:rPr>
          <w:b/>
        </w:rPr>
        <w:t xml:space="preserve"> </w:t>
      </w:r>
      <w:r w:rsidRPr="00DE301D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DE301D" w:rsidP="008D2AB8">
      <w:pPr>
        <w:rPr>
          <w:b/>
        </w:rPr>
      </w:pPr>
      <w:r w:rsidRPr="00DE301D">
        <w:rPr>
          <w:b/>
        </w:rPr>
        <w:t>30-059</w:t>
      </w:r>
      <w:r w:rsidR="008D2AB8">
        <w:rPr>
          <w:b/>
        </w:rPr>
        <w:t xml:space="preserve"> </w:t>
      </w:r>
      <w:r w:rsidRPr="00DE301D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C5827">
        <w:rPr>
          <w:b/>
        </w:rPr>
        <w:t>d</w:t>
      </w:r>
      <w:r w:rsidR="00DE301D" w:rsidRPr="00DE301D">
        <w:rPr>
          <w:b/>
        </w:rPr>
        <w:t xml:space="preserve">ostawa komputerów przenośnych dla </w:t>
      </w:r>
      <w:proofErr w:type="spellStart"/>
      <w:r w:rsidR="00DE301D" w:rsidRPr="00DE301D">
        <w:rPr>
          <w:b/>
        </w:rPr>
        <w:t>WIMiR</w:t>
      </w:r>
      <w:proofErr w:type="spellEnd"/>
      <w:r w:rsidR="00DE301D" w:rsidRPr="00DE301D">
        <w:rPr>
          <w:b/>
        </w:rPr>
        <w:t>. KC-zp.272-729/19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1611A" w:rsidRDefault="0091611A" w:rsidP="0091611A">
      <w:pPr>
        <w:tabs>
          <w:tab w:val="right" w:pos="9000"/>
        </w:tabs>
      </w:pPr>
    </w:p>
    <w:p w:rsidR="00B65D17" w:rsidRDefault="00B65D17" w:rsidP="00B65D17">
      <w:pPr>
        <w:widowControl w:val="0"/>
        <w:ind w:right="1"/>
        <w:jc w:val="both"/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B65D17" w:rsidTr="00A24C62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B65D17" w:rsidRDefault="00B65D17" w:rsidP="00A24C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B65D17" w:rsidRDefault="00B65D17" w:rsidP="00A24C6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B65D17" w:rsidRDefault="00B65D17" w:rsidP="00A24C62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B65D17" w:rsidTr="00A24C62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B65D17" w:rsidTr="00A24C62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Pr="00067D64" w:rsidRDefault="00B65D17" w:rsidP="00A24C6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B65D1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Laptopy 15 calowe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</w:tr>
      <w:tr w:rsidR="00B65D17" w:rsidTr="00A24C62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Pr="00067D64" w:rsidRDefault="00B65D17" w:rsidP="00A24C62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 w:rsidRPr="00B65D17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Laptop 13 calowy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</w:tr>
      <w:tr w:rsidR="00B65D17" w:rsidTr="00A24C62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5D17" w:rsidRDefault="00B65D17" w:rsidP="00A24C62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65D17" w:rsidRDefault="00B65D17" w:rsidP="00A24C62">
            <w:pPr>
              <w:ind w:right="425"/>
              <w:rPr>
                <w:sz w:val="18"/>
                <w:szCs w:val="18"/>
              </w:rPr>
            </w:pPr>
          </w:p>
        </w:tc>
      </w:tr>
    </w:tbl>
    <w:p w:rsidR="00B65D17" w:rsidRDefault="00B65D17" w:rsidP="0091611A">
      <w:pPr>
        <w:tabs>
          <w:tab w:val="right" w:pos="9000"/>
        </w:tabs>
      </w:pPr>
      <w:bookmarkStart w:id="0" w:name="_GoBack"/>
      <w:bookmarkEnd w:id="0"/>
    </w:p>
    <w:p w:rsidR="0091611A" w:rsidRDefault="0091611A" w:rsidP="009161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</w:t>
      </w:r>
    </w:p>
    <w:p w:rsidR="0091611A" w:rsidRDefault="0091611A" w:rsidP="0091611A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………………………………...(</w:t>
      </w:r>
      <w:r w:rsidRPr="002E51E7">
        <w:rPr>
          <w:i/>
        </w:rPr>
        <w:t>kryterium oceny ofert)</w:t>
      </w:r>
    </w:p>
    <w:p w:rsidR="0091611A" w:rsidRPr="00FE545C" w:rsidRDefault="0091611A" w:rsidP="0091611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91611A" w:rsidRPr="0091611A" w:rsidRDefault="0091611A" w:rsidP="0091611A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>na rachunek Wykonawcy zawarty na dzień zlecenia przelewu w wykazie podmiotów, o których mowa w art. 96b ust. 1) Ustawy o podatku od towarów i usług</w:t>
      </w:r>
    </w:p>
    <w:p w:rsidR="0091611A" w:rsidRDefault="0091611A" w:rsidP="0091611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91611A" w:rsidRPr="00730EFE" w:rsidRDefault="0091611A" w:rsidP="0091611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>Oświadczamy, że jesteśmy związani niniejszą ofertą przez 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91611A" w:rsidRDefault="0091611A" w:rsidP="0091611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91611A" w:rsidRPr="002E51E7" w:rsidRDefault="0091611A" w:rsidP="0091611A">
      <w:pPr>
        <w:numPr>
          <w:ilvl w:val="0"/>
          <w:numId w:val="1"/>
        </w:numPr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</w:rPr>
        <w:t>Oświadczamy, że w przypadku awarii dysku twardego dysk uszkodzony pozostanie u Zamawiającego.</w:t>
      </w:r>
    </w:p>
    <w:p w:rsidR="0091611A" w:rsidRDefault="0091611A" w:rsidP="009161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1611A" w:rsidRDefault="0091611A" w:rsidP="0091611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1611A" w:rsidRPr="002E51E7" w:rsidRDefault="0091611A" w:rsidP="0091611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:rsidR="0091611A" w:rsidRPr="002E51E7" w:rsidRDefault="0091611A" w:rsidP="0091611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91611A" w:rsidRPr="002E51E7" w:rsidRDefault="0091611A" w:rsidP="0091611A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po zakończeniu postępowania wadium należy zwrócić.</w:t>
      </w:r>
      <w:r w:rsidRPr="002E51E7">
        <w:rPr>
          <w:rStyle w:val="Odwoanieprzypisudolnego"/>
          <w:sz w:val="20"/>
          <w:szCs w:val="22"/>
        </w:rPr>
        <w:footnoteReference w:id="1"/>
      </w:r>
    </w:p>
    <w:p w:rsidR="0091611A" w:rsidRPr="002E51E7" w:rsidRDefault="0091611A" w:rsidP="0091611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Bank: ........................................................................</w:t>
      </w:r>
    </w:p>
    <w:p w:rsidR="0091611A" w:rsidRPr="002E51E7" w:rsidRDefault="0091611A" w:rsidP="0091611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Nr konta ....................................................................</w:t>
      </w:r>
    </w:p>
    <w:p w:rsidR="0091611A" w:rsidRPr="002E51E7" w:rsidRDefault="0091611A" w:rsidP="0091611A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2E51E7">
        <w:rPr>
          <w:sz w:val="20"/>
          <w:szCs w:val="22"/>
        </w:rPr>
        <w:t>Inne ...........................................................................</w:t>
      </w:r>
    </w:p>
    <w:p w:rsidR="0091611A" w:rsidRPr="002E51E7" w:rsidRDefault="0091611A" w:rsidP="0091611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1611A" w:rsidRPr="00FE545C" w:rsidTr="00CF4CD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91611A" w:rsidRPr="00FE545C" w:rsidRDefault="0091611A" w:rsidP="00CF4CD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91611A" w:rsidRPr="00FE545C" w:rsidTr="00CF4C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1611A" w:rsidRPr="00FE545C" w:rsidTr="00CF4CD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611A" w:rsidRPr="00FE545C" w:rsidRDefault="0091611A" w:rsidP="00CF4CDC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91611A" w:rsidRDefault="0091611A" w:rsidP="009161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1611A" w:rsidRPr="00D638CC" w:rsidRDefault="0091611A" w:rsidP="0091611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91611A" w:rsidRPr="002F276A" w:rsidRDefault="0091611A" w:rsidP="0091611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91611A" w:rsidRPr="002F276A" w:rsidRDefault="0091611A" w:rsidP="009161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91611A" w:rsidRPr="002F276A" w:rsidRDefault="0091611A" w:rsidP="009161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1611A" w:rsidRPr="002F276A" w:rsidRDefault="0091611A" w:rsidP="009161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91611A" w:rsidRPr="002F276A" w:rsidRDefault="0091611A" w:rsidP="0091611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91611A" w:rsidRDefault="0091611A" w:rsidP="009161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1611A" w:rsidRDefault="0091611A" w:rsidP="0091611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1611A" w:rsidRDefault="0091611A" w:rsidP="0091611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1611A" w:rsidRDefault="0091611A" w:rsidP="009161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1611A" w:rsidRDefault="0091611A" w:rsidP="009161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1611A" w:rsidRDefault="0091611A" w:rsidP="009161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91611A" w:rsidRDefault="0091611A" w:rsidP="009161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1611A" w:rsidRPr="000B45FE" w:rsidRDefault="0091611A" w:rsidP="0091611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1611A" w:rsidRDefault="0091611A" w:rsidP="0091611A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91611A" w:rsidRDefault="0091611A" w:rsidP="0091611A">
      <w:pPr>
        <w:jc w:val="center"/>
        <w:rPr>
          <w:i/>
          <w:sz w:val="22"/>
          <w:szCs w:val="22"/>
        </w:rPr>
      </w:pPr>
    </w:p>
    <w:p w:rsidR="0091611A" w:rsidRDefault="0091611A" w:rsidP="0091611A">
      <w:pPr>
        <w:jc w:val="center"/>
        <w:rPr>
          <w:i/>
          <w:sz w:val="22"/>
          <w:szCs w:val="22"/>
        </w:rPr>
      </w:pPr>
    </w:p>
    <w:p w:rsidR="0091611A" w:rsidRDefault="0091611A" w:rsidP="0091611A">
      <w:pPr>
        <w:jc w:val="center"/>
        <w:rPr>
          <w:i/>
          <w:sz w:val="22"/>
          <w:szCs w:val="22"/>
        </w:rPr>
      </w:pPr>
    </w:p>
    <w:p w:rsidR="0091611A" w:rsidRDefault="0091611A" w:rsidP="0091611A">
      <w:pPr>
        <w:jc w:val="center"/>
        <w:rPr>
          <w:i/>
          <w:sz w:val="22"/>
          <w:szCs w:val="22"/>
        </w:rPr>
      </w:pPr>
    </w:p>
    <w:p w:rsidR="0091611A" w:rsidRDefault="0091611A" w:rsidP="0091611A">
      <w:pPr>
        <w:jc w:val="center"/>
        <w:rPr>
          <w:i/>
          <w:sz w:val="22"/>
          <w:szCs w:val="22"/>
        </w:rPr>
      </w:pPr>
    </w:p>
    <w:p w:rsidR="0091611A" w:rsidRPr="001F081B" w:rsidRDefault="0091611A" w:rsidP="0091611A">
      <w:pPr>
        <w:jc w:val="center"/>
        <w:rPr>
          <w:i/>
          <w:sz w:val="20"/>
          <w:szCs w:val="20"/>
        </w:rPr>
      </w:pPr>
      <w:r w:rsidRPr="001F081B">
        <w:rPr>
          <w:i/>
          <w:sz w:val="22"/>
          <w:szCs w:val="22"/>
        </w:rPr>
        <w:t>Ofertę należy sporządzić w postaci elektronicznej i podpisać kwalifikowanym podpisem</w:t>
      </w:r>
      <w:r>
        <w:rPr>
          <w:sz w:val="22"/>
          <w:szCs w:val="22"/>
        </w:rPr>
        <w:t xml:space="preserve"> </w:t>
      </w:r>
      <w:r w:rsidRPr="001F081B">
        <w:rPr>
          <w:i/>
          <w:sz w:val="22"/>
          <w:szCs w:val="22"/>
        </w:rPr>
        <w:t>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75AD" w:rsidRDefault="000A75AD">
      <w:r>
        <w:separator/>
      </w:r>
    </w:p>
  </w:endnote>
  <w:endnote w:type="continuationSeparator" w:id="0">
    <w:p w:rsidR="000A75AD" w:rsidRDefault="000A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01D" w:rsidRDefault="00DE30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01D" w:rsidRDefault="00DE3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75AD" w:rsidRDefault="000A75AD">
      <w:r>
        <w:separator/>
      </w:r>
    </w:p>
  </w:footnote>
  <w:footnote w:type="continuationSeparator" w:id="0">
    <w:p w:rsidR="000A75AD" w:rsidRDefault="000A75AD">
      <w:r>
        <w:continuationSeparator/>
      </w:r>
    </w:p>
  </w:footnote>
  <w:footnote w:id="1">
    <w:p w:rsidR="0091611A" w:rsidRDefault="0091611A" w:rsidP="0091611A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91611A" w:rsidRDefault="0091611A" w:rsidP="0091611A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91611A" w:rsidRDefault="0091611A" w:rsidP="0091611A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01D" w:rsidRDefault="00DE3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01D" w:rsidRDefault="00DE3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75AD"/>
    <w:rsid w:val="00012286"/>
    <w:rsid w:val="00071CCC"/>
    <w:rsid w:val="000A75A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1611A"/>
    <w:rsid w:val="00970FE4"/>
    <w:rsid w:val="009C5827"/>
    <w:rsid w:val="00A0022B"/>
    <w:rsid w:val="00A346FE"/>
    <w:rsid w:val="00A47B4D"/>
    <w:rsid w:val="00A83018"/>
    <w:rsid w:val="00B65D17"/>
    <w:rsid w:val="00B774DC"/>
    <w:rsid w:val="00C969A6"/>
    <w:rsid w:val="00CA7D36"/>
    <w:rsid w:val="00D24208"/>
    <w:rsid w:val="00D60C38"/>
    <w:rsid w:val="00D66893"/>
    <w:rsid w:val="00D90ACB"/>
    <w:rsid w:val="00DC1500"/>
    <w:rsid w:val="00DE301D"/>
    <w:rsid w:val="00E44371"/>
    <w:rsid w:val="00E949B0"/>
    <w:rsid w:val="00EA6469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D548956"/>
  <w15:chartTrackingRefBased/>
  <w15:docId w15:val="{C4CCFDC5-5FF3-402C-9F2D-C884E45C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B65D17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B65D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9C395-FC8E-47D8-91BD-191549BB4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3</Pages>
  <Words>516</Words>
  <Characters>4482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2019-10-25T10:53:00Z</dcterms:created>
  <dcterms:modified xsi:type="dcterms:W3CDTF">2019-10-28T10:19:00Z</dcterms:modified>
</cp:coreProperties>
</file>