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2FAEE" w14:textId="77777777" w:rsidR="001A443E" w:rsidRDefault="001D1436" w:rsidP="001A443E">
      <w:pPr>
        <w:jc w:val="right"/>
        <w:rPr>
          <w:b/>
          <w:bCs/>
          <w:sz w:val="24"/>
        </w:rPr>
      </w:pPr>
      <w:r w:rsidRPr="001D143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D1436">
        <w:rPr>
          <w:sz w:val="24"/>
        </w:rPr>
        <w:t>2019-11-06</w:t>
      </w:r>
    </w:p>
    <w:p w14:paraId="6201478A" w14:textId="77777777" w:rsidR="001A443E" w:rsidRDefault="001A443E" w:rsidP="00A80738">
      <w:pPr>
        <w:rPr>
          <w:b/>
          <w:bCs/>
          <w:sz w:val="24"/>
        </w:rPr>
      </w:pPr>
    </w:p>
    <w:p w14:paraId="6622531F" w14:textId="77777777" w:rsidR="001A443E" w:rsidRDefault="001A443E" w:rsidP="00A80738">
      <w:pPr>
        <w:rPr>
          <w:b/>
          <w:bCs/>
          <w:sz w:val="24"/>
        </w:rPr>
      </w:pPr>
    </w:p>
    <w:p w14:paraId="4DDBABDF" w14:textId="77777777" w:rsidR="001D1436" w:rsidRPr="001D1436" w:rsidRDefault="001D1436" w:rsidP="00A80738">
      <w:pPr>
        <w:rPr>
          <w:b/>
          <w:bCs/>
          <w:sz w:val="24"/>
        </w:rPr>
      </w:pPr>
      <w:r w:rsidRPr="001D1436">
        <w:rPr>
          <w:b/>
          <w:bCs/>
          <w:sz w:val="24"/>
        </w:rPr>
        <w:t>Szpital Miejski Specjalistyczny</w:t>
      </w:r>
    </w:p>
    <w:p w14:paraId="7F5D5B28" w14:textId="77777777" w:rsidR="001D1436" w:rsidRPr="001D1436" w:rsidRDefault="001D1436" w:rsidP="00A80738">
      <w:pPr>
        <w:rPr>
          <w:b/>
          <w:bCs/>
          <w:sz w:val="24"/>
        </w:rPr>
      </w:pPr>
      <w:r w:rsidRPr="001D1436">
        <w:rPr>
          <w:b/>
          <w:bCs/>
          <w:sz w:val="24"/>
        </w:rPr>
        <w:t>im. Gabriela Narutowicza w Krakowie</w:t>
      </w:r>
    </w:p>
    <w:p w14:paraId="3B7F02DF" w14:textId="77777777" w:rsidR="00A80738" w:rsidRDefault="001D1436" w:rsidP="00A80738">
      <w:pPr>
        <w:rPr>
          <w:b/>
          <w:bCs/>
          <w:sz w:val="24"/>
        </w:rPr>
      </w:pPr>
      <w:r w:rsidRPr="001D1436">
        <w:rPr>
          <w:b/>
          <w:bCs/>
          <w:sz w:val="24"/>
        </w:rPr>
        <w:t>Dział Zamówień Publicznych i Umów</w:t>
      </w:r>
    </w:p>
    <w:p w14:paraId="129DE9E0" w14:textId="77777777" w:rsidR="00A80738" w:rsidRDefault="001D1436" w:rsidP="00A80738">
      <w:pPr>
        <w:rPr>
          <w:b/>
          <w:bCs/>
          <w:sz w:val="24"/>
        </w:rPr>
      </w:pPr>
      <w:r w:rsidRPr="001D1436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1D1436">
        <w:rPr>
          <w:b/>
          <w:bCs/>
          <w:sz w:val="24"/>
        </w:rPr>
        <w:t>35-37</w:t>
      </w:r>
    </w:p>
    <w:p w14:paraId="4F21E714" w14:textId="77777777" w:rsidR="00A80738" w:rsidRDefault="001D1436" w:rsidP="00A80738">
      <w:pPr>
        <w:rPr>
          <w:b/>
          <w:bCs/>
          <w:sz w:val="24"/>
        </w:rPr>
      </w:pPr>
      <w:r w:rsidRPr="001D1436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1D1436">
        <w:rPr>
          <w:b/>
          <w:bCs/>
          <w:sz w:val="24"/>
        </w:rPr>
        <w:t>Kraków</w:t>
      </w:r>
    </w:p>
    <w:p w14:paraId="62AAC6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3C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F855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1BCF07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D1436" w:rsidRPr="001D1436">
        <w:rPr>
          <w:b/>
          <w:sz w:val="24"/>
          <w:szCs w:val="24"/>
        </w:rPr>
        <w:t>ZP/36/2019</w:t>
      </w:r>
      <w:r w:rsidR="00A80738">
        <w:rPr>
          <w:sz w:val="24"/>
        </w:rPr>
        <w:tab/>
        <w:t xml:space="preserve"> </w:t>
      </w:r>
    </w:p>
    <w:p w14:paraId="5CE1E0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6638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EBB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7E084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1162F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08915A" w14:textId="77777777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D1436" w:rsidRPr="001D1436">
        <w:rPr>
          <w:sz w:val="24"/>
          <w:szCs w:val="24"/>
        </w:rPr>
        <w:t>(</w:t>
      </w:r>
      <w:proofErr w:type="spellStart"/>
      <w:r w:rsidR="001D1436" w:rsidRPr="001D1436">
        <w:rPr>
          <w:sz w:val="24"/>
          <w:szCs w:val="24"/>
        </w:rPr>
        <w:t>t.j</w:t>
      </w:r>
      <w:proofErr w:type="spellEnd"/>
      <w:r w:rsidR="001D1436" w:rsidRPr="001D1436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28BCD575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D1436" w:rsidRPr="001D1436">
        <w:rPr>
          <w:b/>
          <w:sz w:val="24"/>
          <w:szCs w:val="24"/>
        </w:rPr>
        <w:t>Zakup i dostawa różnych wyrobów medycznych III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D1436" w:rsidRPr="001D1436">
        <w:rPr>
          <w:sz w:val="24"/>
          <w:szCs w:val="24"/>
        </w:rPr>
        <w:t>06/11/2019</w:t>
      </w:r>
      <w:r w:rsidR="00FF4AB1" w:rsidRPr="00FF4AB1">
        <w:rPr>
          <w:sz w:val="24"/>
          <w:szCs w:val="24"/>
        </w:rPr>
        <w:t xml:space="preserve"> o godz. </w:t>
      </w:r>
      <w:r w:rsidR="001D1436" w:rsidRPr="001D1436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6F559FF9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1D1436" w:rsidRPr="00075CD0" w14:paraId="3637A8BA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E715AF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 zamówienia w wysokości 23 101.20 zł brutto;</w:t>
            </w:r>
          </w:p>
        </w:tc>
      </w:tr>
      <w:tr w:rsidR="001D1436" w:rsidRPr="00075CD0" w14:paraId="01F0EF29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50AC5C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2 zamówienia w wysokości 23 209.20 zł brutto;</w:t>
            </w:r>
          </w:p>
        </w:tc>
      </w:tr>
      <w:tr w:rsidR="001D1436" w:rsidRPr="00075CD0" w14:paraId="75A201AC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13B20B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3 zamówienia w wysokości 289 407.60 zł brutto;</w:t>
            </w:r>
          </w:p>
        </w:tc>
      </w:tr>
      <w:tr w:rsidR="001D1436" w:rsidRPr="00075CD0" w14:paraId="6FB926DF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724BC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4 zamówienia w wysokości 51 418.80 zł brutto;</w:t>
            </w:r>
          </w:p>
        </w:tc>
      </w:tr>
      <w:tr w:rsidR="001D1436" w:rsidRPr="00075CD0" w14:paraId="20553AC5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152C67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5 zamówienia w wysokości 6 750.00 zł brutto;</w:t>
            </w:r>
          </w:p>
        </w:tc>
      </w:tr>
      <w:tr w:rsidR="001D1436" w:rsidRPr="00075CD0" w14:paraId="54A5BF00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BC58C2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6 zamówienia w wysokości 24 261.12 zł brutto;</w:t>
            </w:r>
          </w:p>
        </w:tc>
      </w:tr>
      <w:tr w:rsidR="001D1436" w:rsidRPr="00075CD0" w14:paraId="2E19AB63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9D4980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7 zamówienia w wysokości 44 064.00 zł brutto;</w:t>
            </w:r>
          </w:p>
        </w:tc>
      </w:tr>
      <w:tr w:rsidR="001D1436" w:rsidRPr="00075CD0" w14:paraId="48729F57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D0C06B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8 zamówienia w wysokości 25 658.64 zł brutto;</w:t>
            </w:r>
          </w:p>
        </w:tc>
      </w:tr>
      <w:tr w:rsidR="001D1436" w:rsidRPr="00075CD0" w14:paraId="6B600EB1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57979B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9 zamówienia w wysokości 56 117.52 zł brutto;</w:t>
            </w:r>
          </w:p>
        </w:tc>
      </w:tr>
      <w:tr w:rsidR="001D1436" w:rsidRPr="00075CD0" w14:paraId="7CDC83C0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208007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10 zamówienia w wysokości 5 918.40 zł brutto;</w:t>
            </w:r>
          </w:p>
        </w:tc>
      </w:tr>
      <w:tr w:rsidR="001D1436" w:rsidRPr="00075CD0" w14:paraId="3F676F1C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B75C94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11 zamówienia w wysokości 44 955.00 zł brutto;</w:t>
            </w:r>
          </w:p>
        </w:tc>
      </w:tr>
      <w:tr w:rsidR="001D1436" w:rsidRPr="00075CD0" w14:paraId="6D8BEF21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1E5ABD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12 zamówienia w wysokości 3 231.36 zł brutto;</w:t>
            </w:r>
          </w:p>
        </w:tc>
      </w:tr>
      <w:tr w:rsidR="001D1436" w:rsidRPr="00075CD0" w14:paraId="3E7D730C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61C98A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13 zamówienia w wysokości 15 789.60 zł brutto;</w:t>
            </w:r>
          </w:p>
        </w:tc>
      </w:tr>
      <w:tr w:rsidR="001D1436" w:rsidRPr="00075CD0" w14:paraId="1717F336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36AE0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14 zamówienia w wysokości 4 743.36 zł brutto;</w:t>
            </w:r>
          </w:p>
        </w:tc>
      </w:tr>
      <w:tr w:rsidR="001D1436" w:rsidRPr="00075CD0" w14:paraId="26CC5F2F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DA1E62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15 zamówienia w wysokości 11 253.60 zł brutto;</w:t>
            </w:r>
          </w:p>
        </w:tc>
      </w:tr>
      <w:tr w:rsidR="001D1436" w:rsidRPr="00075CD0" w14:paraId="1B3DB753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6C4FCA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16 zamówienia w wysokości 66 476.16 zł brutto;</w:t>
            </w:r>
          </w:p>
        </w:tc>
      </w:tr>
      <w:tr w:rsidR="001D1436" w:rsidRPr="00075CD0" w14:paraId="2E5B31E2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CF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17 zamówienia w wysokości 21 438.00 zł brutto;</w:t>
            </w:r>
          </w:p>
        </w:tc>
      </w:tr>
      <w:tr w:rsidR="001D1436" w:rsidRPr="00075CD0" w14:paraId="2D73D8C4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9565EB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lastRenderedPageBreak/>
              <w:t>części 18 zamówienia w wysokości 3 732.48 zł brutto;</w:t>
            </w:r>
          </w:p>
        </w:tc>
      </w:tr>
      <w:tr w:rsidR="001D1436" w:rsidRPr="00075CD0" w14:paraId="192E685D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F9C5C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19 zamówienia w wysokości 134 587.44 zł brutto;</w:t>
            </w:r>
          </w:p>
        </w:tc>
      </w:tr>
      <w:tr w:rsidR="001D1436" w:rsidRPr="00075CD0" w14:paraId="0BD6D0DB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6683B1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20 zamówienia w wysokości 14 461.20 zł brutto;</w:t>
            </w:r>
          </w:p>
        </w:tc>
      </w:tr>
      <w:tr w:rsidR="001D1436" w:rsidRPr="00075CD0" w14:paraId="4F60CE03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1713D6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21 zamówienia w wysokości 9 072.00 zł brutto;</w:t>
            </w:r>
          </w:p>
        </w:tc>
      </w:tr>
      <w:tr w:rsidR="001D1436" w:rsidRPr="00075CD0" w14:paraId="63B5A988" w14:textId="77777777" w:rsidTr="005823B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CC17B0" w14:textId="77777777" w:rsidR="001D1436" w:rsidRPr="00075CD0" w:rsidRDefault="001D1436" w:rsidP="00720D8A">
            <w:pPr>
              <w:spacing w:after="120"/>
              <w:jc w:val="both"/>
              <w:rPr>
                <w:sz w:val="24"/>
                <w:szCs w:val="24"/>
              </w:rPr>
            </w:pPr>
            <w:r w:rsidRPr="001D1436">
              <w:rPr>
                <w:sz w:val="24"/>
                <w:szCs w:val="24"/>
              </w:rPr>
              <w:t>części 22 zamówienia w wysokości 108.00 zł brutto;</w:t>
            </w:r>
          </w:p>
        </w:tc>
      </w:tr>
    </w:tbl>
    <w:p w14:paraId="4B35A424" w14:textId="77777777"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5235"/>
        <w:gridCol w:w="2268"/>
      </w:tblGrid>
      <w:tr w:rsidR="00720D8A" w:rsidRPr="00075CD0" w14:paraId="5E7E8097" w14:textId="77777777" w:rsidTr="00720D8A">
        <w:tc>
          <w:tcPr>
            <w:tcW w:w="901" w:type="dxa"/>
            <w:shd w:val="clear" w:color="auto" w:fill="auto"/>
            <w:vAlign w:val="center"/>
          </w:tcPr>
          <w:p w14:paraId="63E6DBD5" w14:textId="77777777" w:rsidR="00720D8A" w:rsidRPr="00075CD0" w:rsidRDefault="00720D8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2A8C63A8" w14:textId="77777777" w:rsidR="00720D8A" w:rsidRPr="00075CD0" w:rsidRDefault="00720D8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66D7DF5F" w14:textId="77777777" w:rsidR="00720D8A" w:rsidRPr="00075CD0" w:rsidRDefault="00720D8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5235" w:type="dxa"/>
            <w:shd w:val="clear" w:color="auto" w:fill="auto"/>
            <w:vAlign w:val="center"/>
          </w:tcPr>
          <w:p w14:paraId="02A13A53" w14:textId="77777777" w:rsidR="00720D8A" w:rsidRPr="00075CD0" w:rsidRDefault="00720D8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472A76" w14:textId="60FC9E81" w:rsidR="00720D8A" w:rsidRPr="00075CD0" w:rsidRDefault="00720D8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Cena </w:t>
            </w:r>
            <w:r>
              <w:rPr>
                <w:sz w:val="22"/>
                <w:szCs w:val="22"/>
              </w:rPr>
              <w:t xml:space="preserve">brutto </w:t>
            </w:r>
            <w:r w:rsidRPr="00075CD0">
              <w:rPr>
                <w:sz w:val="22"/>
                <w:szCs w:val="22"/>
              </w:rPr>
              <w:t>oferty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20D8A" w:rsidRPr="00075CD0" w14:paraId="54A1E621" w14:textId="77777777" w:rsidTr="00720D8A">
        <w:tc>
          <w:tcPr>
            <w:tcW w:w="901" w:type="dxa"/>
            <w:shd w:val="clear" w:color="auto" w:fill="auto"/>
          </w:tcPr>
          <w:p w14:paraId="3618143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54CD843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21</w:t>
            </w:r>
          </w:p>
        </w:tc>
        <w:tc>
          <w:tcPr>
            <w:tcW w:w="5235" w:type="dxa"/>
            <w:shd w:val="clear" w:color="auto" w:fill="auto"/>
          </w:tcPr>
          <w:p w14:paraId="6B56D958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AKME SP. Z O.O. Spółka Komandytowa</w:t>
            </w:r>
          </w:p>
          <w:p w14:paraId="7DDD0637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POLONEZA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89B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34478E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02-826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14DFC2D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9 072.00 zł</w:t>
            </w:r>
          </w:p>
        </w:tc>
      </w:tr>
      <w:tr w:rsidR="00720D8A" w:rsidRPr="00075CD0" w14:paraId="0530F0A8" w14:textId="77777777" w:rsidTr="00720D8A">
        <w:tc>
          <w:tcPr>
            <w:tcW w:w="901" w:type="dxa"/>
            <w:shd w:val="clear" w:color="auto" w:fill="auto"/>
          </w:tcPr>
          <w:p w14:paraId="620665BD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2A79F72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</w:t>
            </w:r>
          </w:p>
        </w:tc>
        <w:tc>
          <w:tcPr>
            <w:tcW w:w="5235" w:type="dxa"/>
            <w:shd w:val="clear" w:color="auto" w:fill="auto"/>
          </w:tcPr>
          <w:p w14:paraId="240A5CF2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Beryl </w:t>
            </w:r>
            <w:proofErr w:type="spellStart"/>
            <w:r w:rsidRPr="001D1436">
              <w:rPr>
                <w:sz w:val="22"/>
                <w:szCs w:val="22"/>
              </w:rPr>
              <w:t>Med</w:t>
            </w:r>
            <w:proofErr w:type="spellEnd"/>
            <w:r w:rsidRPr="001D1436">
              <w:rPr>
                <w:sz w:val="22"/>
                <w:szCs w:val="22"/>
              </w:rPr>
              <w:t xml:space="preserve"> Poland Sp. z o.o.</w:t>
            </w:r>
          </w:p>
          <w:p w14:paraId="3C9C6CFB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Złotej Jesieni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80DB47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05-410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Józefów</w:t>
            </w:r>
          </w:p>
        </w:tc>
        <w:tc>
          <w:tcPr>
            <w:tcW w:w="2268" w:type="dxa"/>
            <w:shd w:val="clear" w:color="auto" w:fill="auto"/>
          </w:tcPr>
          <w:p w14:paraId="20D05C6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23 101.20 zł</w:t>
            </w:r>
          </w:p>
        </w:tc>
      </w:tr>
      <w:tr w:rsidR="00720D8A" w:rsidRPr="00075CD0" w14:paraId="402605AF" w14:textId="77777777" w:rsidTr="00720D8A">
        <w:tc>
          <w:tcPr>
            <w:tcW w:w="901" w:type="dxa"/>
            <w:shd w:val="clear" w:color="auto" w:fill="auto"/>
          </w:tcPr>
          <w:p w14:paraId="418D10C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14:paraId="5BCA9C61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14:paraId="06DE2483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Bialmed</w:t>
            </w:r>
            <w:proofErr w:type="spellEnd"/>
            <w:r w:rsidRPr="001D1436">
              <w:rPr>
                <w:sz w:val="22"/>
                <w:szCs w:val="22"/>
              </w:rPr>
              <w:t xml:space="preserve"> Sp. z o.o.</w:t>
            </w:r>
          </w:p>
          <w:p w14:paraId="132B5EF4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Kazimierzowska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46/48/35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1E6745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02-546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0108C0F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34 875.36 zł</w:t>
            </w:r>
          </w:p>
        </w:tc>
      </w:tr>
      <w:tr w:rsidR="00720D8A" w:rsidRPr="00075CD0" w14:paraId="35FBFA30" w14:textId="77777777" w:rsidTr="00720D8A">
        <w:tc>
          <w:tcPr>
            <w:tcW w:w="901" w:type="dxa"/>
            <w:shd w:val="clear" w:color="auto" w:fill="auto"/>
          </w:tcPr>
          <w:p w14:paraId="0DB4DD4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14:paraId="6E9A747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14:paraId="3672DA7D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Centrum Zaopatrzenia Medycznego "</w:t>
            </w:r>
            <w:proofErr w:type="spellStart"/>
            <w:r w:rsidRPr="001D1436">
              <w:rPr>
                <w:sz w:val="22"/>
                <w:szCs w:val="22"/>
              </w:rPr>
              <w:t>Cezal</w:t>
            </w:r>
            <w:proofErr w:type="spellEnd"/>
            <w:r w:rsidRPr="001D1436">
              <w:rPr>
                <w:sz w:val="22"/>
                <w:szCs w:val="22"/>
              </w:rPr>
              <w:t>" S.A Wrocław Oddział Kraków</w:t>
            </w:r>
          </w:p>
          <w:p w14:paraId="6F34BE8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Balicka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57F42E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30-149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Kraków</w:t>
            </w:r>
          </w:p>
        </w:tc>
        <w:tc>
          <w:tcPr>
            <w:tcW w:w="2268" w:type="dxa"/>
            <w:shd w:val="clear" w:color="auto" w:fill="auto"/>
          </w:tcPr>
          <w:p w14:paraId="0E3742F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10 195.20 zł</w:t>
            </w:r>
          </w:p>
        </w:tc>
      </w:tr>
      <w:tr w:rsidR="00720D8A" w:rsidRPr="00075CD0" w14:paraId="247FDF18" w14:textId="77777777" w:rsidTr="00720D8A">
        <w:tc>
          <w:tcPr>
            <w:tcW w:w="901" w:type="dxa"/>
            <w:shd w:val="clear" w:color="auto" w:fill="auto"/>
          </w:tcPr>
          <w:p w14:paraId="1EB9DA4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14:paraId="5AF7C3A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20</w:t>
            </w:r>
          </w:p>
        </w:tc>
        <w:tc>
          <w:tcPr>
            <w:tcW w:w="5235" w:type="dxa"/>
            <w:shd w:val="clear" w:color="auto" w:fill="auto"/>
          </w:tcPr>
          <w:p w14:paraId="6E1928F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Centrum Zaopatrzenia Medycznego "</w:t>
            </w:r>
            <w:proofErr w:type="spellStart"/>
            <w:r w:rsidRPr="001D1436">
              <w:rPr>
                <w:sz w:val="22"/>
                <w:szCs w:val="22"/>
              </w:rPr>
              <w:t>Cezal</w:t>
            </w:r>
            <w:proofErr w:type="spellEnd"/>
            <w:r w:rsidRPr="001D1436">
              <w:rPr>
                <w:sz w:val="22"/>
                <w:szCs w:val="22"/>
              </w:rPr>
              <w:t>" S.A Wrocław Oddział Kraków</w:t>
            </w:r>
          </w:p>
          <w:p w14:paraId="56467DE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Balicka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957DFE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30-149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Kraków</w:t>
            </w:r>
          </w:p>
        </w:tc>
        <w:tc>
          <w:tcPr>
            <w:tcW w:w="2268" w:type="dxa"/>
            <w:shd w:val="clear" w:color="auto" w:fill="auto"/>
          </w:tcPr>
          <w:p w14:paraId="6B357F7A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15 163.20 zł</w:t>
            </w:r>
          </w:p>
        </w:tc>
      </w:tr>
      <w:tr w:rsidR="00720D8A" w:rsidRPr="00075CD0" w14:paraId="172E5DA7" w14:textId="77777777" w:rsidTr="00720D8A">
        <w:tc>
          <w:tcPr>
            <w:tcW w:w="901" w:type="dxa"/>
            <w:shd w:val="clear" w:color="auto" w:fill="auto"/>
          </w:tcPr>
          <w:p w14:paraId="589E5AC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4E0E8ECA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17</w:t>
            </w:r>
          </w:p>
        </w:tc>
        <w:tc>
          <w:tcPr>
            <w:tcW w:w="5235" w:type="dxa"/>
            <w:shd w:val="clear" w:color="auto" w:fill="auto"/>
          </w:tcPr>
          <w:p w14:paraId="1F88C23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Cook </w:t>
            </w:r>
            <w:proofErr w:type="spellStart"/>
            <w:r w:rsidRPr="001D1436">
              <w:rPr>
                <w:sz w:val="22"/>
                <w:szCs w:val="22"/>
              </w:rPr>
              <w:t>Medical</w:t>
            </w:r>
            <w:proofErr w:type="spellEnd"/>
            <w:r w:rsidRPr="001D1436">
              <w:rPr>
                <w:sz w:val="22"/>
                <w:szCs w:val="22"/>
              </w:rPr>
              <w:t xml:space="preserve"> sp. z o.o.</w:t>
            </w:r>
          </w:p>
          <w:p w14:paraId="5C8E670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Pl. Piłsudskiego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E127AB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00-078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05FA80C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15 606.00 zł</w:t>
            </w:r>
          </w:p>
        </w:tc>
      </w:tr>
      <w:tr w:rsidR="00720D8A" w:rsidRPr="00075CD0" w14:paraId="1B15DA6A" w14:textId="77777777" w:rsidTr="00720D8A">
        <w:tc>
          <w:tcPr>
            <w:tcW w:w="901" w:type="dxa"/>
            <w:shd w:val="clear" w:color="auto" w:fill="auto"/>
          </w:tcPr>
          <w:p w14:paraId="68CB8A2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638127F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7</w:t>
            </w:r>
          </w:p>
        </w:tc>
        <w:tc>
          <w:tcPr>
            <w:tcW w:w="5235" w:type="dxa"/>
            <w:shd w:val="clear" w:color="auto" w:fill="auto"/>
          </w:tcPr>
          <w:p w14:paraId="6CE6B7A5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Johnson &amp; Johnson Poland Sp. z o.o.</w:t>
            </w:r>
          </w:p>
          <w:p w14:paraId="6A20266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Iłżecka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E6D57BD" w14:textId="6E46E4B6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-</w:t>
            </w:r>
            <w:r w:rsidRPr="001D1436">
              <w:rPr>
                <w:sz w:val="22"/>
                <w:szCs w:val="22"/>
              </w:rPr>
              <w:t>135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73CBDB3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54 000.00 zł</w:t>
            </w:r>
          </w:p>
        </w:tc>
      </w:tr>
      <w:tr w:rsidR="00720D8A" w:rsidRPr="00075CD0" w14:paraId="081FFAD1" w14:textId="77777777" w:rsidTr="00720D8A">
        <w:tc>
          <w:tcPr>
            <w:tcW w:w="901" w:type="dxa"/>
            <w:shd w:val="clear" w:color="auto" w:fill="auto"/>
          </w:tcPr>
          <w:p w14:paraId="3068CBE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3F62597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14:paraId="3B10200C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Lubmedical</w:t>
            </w:r>
            <w:proofErr w:type="spellEnd"/>
            <w:r w:rsidRPr="001D1436">
              <w:rPr>
                <w:sz w:val="22"/>
                <w:szCs w:val="22"/>
              </w:rPr>
              <w:t xml:space="preserve"> Sp. z o. o. Sp. k.</w:t>
            </w:r>
          </w:p>
          <w:p w14:paraId="74AA4E1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Anny Walentynowicz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481B69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20-328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Lublin</w:t>
            </w:r>
          </w:p>
        </w:tc>
        <w:tc>
          <w:tcPr>
            <w:tcW w:w="2268" w:type="dxa"/>
            <w:shd w:val="clear" w:color="auto" w:fill="auto"/>
          </w:tcPr>
          <w:p w14:paraId="3F47C08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24 564.39 zł</w:t>
            </w:r>
          </w:p>
        </w:tc>
      </w:tr>
      <w:tr w:rsidR="00720D8A" w:rsidRPr="00075CD0" w14:paraId="4F712DD3" w14:textId="77777777" w:rsidTr="00720D8A">
        <w:tc>
          <w:tcPr>
            <w:tcW w:w="901" w:type="dxa"/>
            <w:shd w:val="clear" w:color="auto" w:fill="auto"/>
          </w:tcPr>
          <w:p w14:paraId="4DE5DC6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0645F36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5235" w:type="dxa"/>
            <w:shd w:val="clear" w:color="auto" w:fill="auto"/>
          </w:tcPr>
          <w:p w14:paraId="44986E6B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Medtronic</w:t>
            </w:r>
            <w:proofErr w:type="spellEnd"/>
            <w:r w:rsidRPr="001D1436">
              <w:rPr>
                <w:sz w:val="22"/>
                <w:szCs w:val="22"/>
              </w:rPr>
              <w:t xml:space="preserve"> Poland sp. z o.o.</w:t>
            </w:r>
          </w:p>
          <w:p w14:paraId="26D0E633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71BF88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00-633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4719861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15 789.60 zł</w:t>
            </w:r>
          </w:p>
        </w:tc>
      </w:tr>
      <w:tr w:rsidR="00720D8A" w:rsidRPr="00075CD0" w14:paraId="015AE951" w14:textId="77777777" w:rsidTr="00720D8A">
        <w:tc>
          <w:tcPr>
            <w:tcW w:w="901" w:type="dxa"/>
            <w:shd w:val="clear" w:color="auto" w:fill="auto"/>
          </w:tcPr>
          <w:p w14:paraId="43F7CB7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14:paraId="1446AACB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</w:t>
            </w:r>
          </w:p>
        </w:tc>
        <w:tc>
          <w:tcPr>
            <w:tcW w:w="5235" w:type="dxa"/>
            <w:shd w:val="clear" w:color="auto" w:fill="auto"/>
          </w:tcPr>
          <w:p w14:paraId="7612F78C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PHU ANMAR Sp. z o.o. Sp. k</w:t>
            </w:r>
          </w:p>
          <w:p w14:paraId="50AFB2D7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Strefowa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F6CBB0B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Tychy</w:t>
            </w:r>
          </w:p>
        </w:tc>
        <w:tc>
          <w:tcPr>
            <w:tcW w:w="2268" w:type="dxa"/>
            <w:shd w:val="clear" w:color="auto" w:fill="auto"/>
          </w:tcPr>
          <w:p w14:paraId="0950862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25 310.88 zł</w:t>
            </w:r>
          </w:p>
        </w:tc>
      </w:tr>
      <w:tr w:rsidR="00720D8A" w:rsidRPr="00075CD0" w14:paraId="19C08335" w14:textId="77777777" w:rsidTr="00720D8A">
        <w:tc>
          <w:tcPr>
            <w:tcW w:w="901" w:type="dxa"/>
            <w:shd w:val="clear" w:color="auto" w:fill="auto"/>
          </w:tcPr>
          <w:p w14:paraId="17B5838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14:paraId="2984516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14:paraId="54339C98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PHU ANMAR Sp. z o.o. Sp. k</w:t>
            </w:r>
          </w:p>
          <w:p w14:paraId="5B0B4FF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Strefowa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C06B51A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Tychy</w:t>
            </w:r>
          </w:p>
        </w:tc>
        <w:tc>
          <w:tcPr>
            <w:tcW w:w="2268" w:type="dxa"/>
            <w:shd w:val="clear" w:color="auto" w:fill="auto"/>
          </w:tcPr>
          <w:p w14:paraId="085E9D8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9 495.36 zł</w:t>
            </w:r>
          </w:p>
        </w:tc>
      </w:tr>
      <w:tr w:rsidR="00720D8A" w:rsidRPr="00075CD0" w14:paraId="26949FCF" w14:textId="77777777" w:rsidTr="00720D8A">
        <w:tc>
          <w:tcPr>
            <w:tcW w:w="901" w:type="dxa"/>
            <w:shd w:val="clear" w:color="auto" w:fill="auto"/>
          </w:tcPr>
          <w:p w14:paraId="0976421B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14:paraId="18D2B29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11</w:t>
            </w:r>
          </w:p>
        </w:tc>
        <w:tc>
          <w:tcPr>
            <w:tcW w:w="5235" w:type="dxa"/>
            <w:shd w:val="clear" w:color="auto" w:fill="auto"/>
          </w:tcPr>
          <w:p w14:paraId="661B22B3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PHU ANMAR Sp. z o.o. Sp. k</w:t>
            </w:r>
          </w:p>
          <w:p w14:paraId="3A0F1BEC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Strefowa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0AEFFFA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lastRenderedPageBreak/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Tychy</w:t>
            </w:r>
          </w:p>
        </w:tc>
        <w:tc>
          <w:tcPr>
            <w:tcW w:w="2268" w:type="dxa"/>
            <w:shd w:val="clear" w:color="auto" w:fill="auto"/>
          </w:tcPr>
          <w:p w14:paraId="049F127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lastRenderedPageBreak/>
              <w:t>44 555.40 zł</w:t>
            </w:r>
          </w:p>
        </w:tc>
      </w:tr>
      <w:tr w:rsidR="00720D8A" w:rsidRPr="00075CD0" w14:paraId="20232362" w14:textId="77777777" w:rsidTr="00720D8A">
        <w:tc>
          <w:tcPr>
            <w:tcW w:w="901" w:type="dxa"/>
            <w:shd w:val="clear" w:color="auto" w:fill="auto"/>
          </w:tcPr>
          <w:p w14:paraId="2EC39D9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14:paraId="218292F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14:paraId="294BC12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Polmil</w:t>
            </w:r>
            <w:proofErr w:type="spellEnd"/>
            <w:r w:rsidRPr="001D1436">
              <w:rPr>
                <w:sz w:val="22"/>
                <w:szCs w:val="22"/>
              </w:rPr>
              <w:t xml:space="preserve"> sp. z o. o. S. K. A.</w:t>
            </w:r>
          </w:p>
          <w:p w14:paraId="5A3EB9D5" w14:textId="30C10843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Przemysłowa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</w:t>
            </w:r>
          </w:p>
          <w:p w14:paraId="336BFC1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85-758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BYDGOSZCZ</w:t>
            </w:r>
          </w:p>
        </w:tc>
        <w:tc>
          <w:tcPr>
            <w:tcW w:w="2268" w:type="dxa"/>
            <w:shd w:val="clear" w:color="auto" w:fill="auto"/>
          </w:tcPr>
          <w:p w14:paraId="50B2E4C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3 981.31 zł</w:t>
            </w:r>
          </w:p>
        </w:tc>
      </w:tr>
      <w:tr w:rsidR="00720D8A" w:rsidRPr="00075CD0" w14:paraId="6370B2A0" w14:textId="77777777" w:rsidTr="00720D8A">
        <w:tc>
          <w:tcPr>
            <w:tcW w:w="901" w:type="dxa"/>
            <w:shd w:val="clear" w:color="auto" w:fill="auto"/>
          </w:tcPr>
          <w:p w14:paraId="7F11257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11</w:t>
            </w:r>
          </w:p>
        </w:tc>
        <w:tc>
          <w:tcPr>
            <w:tcW w:w="925" w:type="dxa"/>
            <w:shd w:val="clear" w:color="auto" w:fill="auto"/>
          </w:tcPr>
          <w:p w14:paraId="4FD72F4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14:paraId="0D3DAA1C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Przedsiębiorstwo Wielobranżowe </w:t>
            </w:r>
            <w:proofErr w:type="spellStart"/>
            <w:r w:rsidRPr="001D1436">
              <w:rPr>
                <w:sz w:val="22"/>
                <w:szCs w:val="22"/>
              </w:rPr>
              <w:t>Intergos</w:t>
            </w:r>
            <w:proofErr w:type="spellEnd"/>
            <w:r w:rsidRPr="001D1436">
              <w:rPr>
                <w:sz w:val="22"/>
                <w:szCs w:val="22"/>
              </w:rPr>
              <w:t xml:space="preserve"> Sp. z o.o.</w:t>
            </w:r>
          </w:p>
          <w:p w14:paraId="11B3BC8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Legionów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75558E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14:paraId="604023B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5 097.60 zł</w:t>
            </w:r>
          </w:p>
        </w:tc>
      </w:tr>
      <w:tr w:rsidR="00720D8A" w:rsidRPr="00075CD0" w14:paraId="33DA19B1" w14:textId="77777777" w:rsidTr="00720D8A">
        <w:tc>
          <w:tcPr>
            <w:tcW w:w="901" w:type="dxa"/>
            <w:shd w:val="clear" w:color="auto" w:fill="auto"/>
          </w:tcPr>
          <w:p w14:paraId="75817D7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11</w:t>
            </w:r>
          </w:p>
        </w:tc>
        <w:tc>
          <w:tcPr>
            <w:tcW w:w="925" w:type="dxa"/>
            <w:shd w:val="clear" w:color="auto" w:fill="auto"/>
          </w:tcPr>
          <w:p w14:paraId="03B61F5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12</w:t>
            </w:r>
          </w:p>
        </w:tc>
        <w:tc>
          <w:tcPr>
            <w:tcW w:w="5235" w:type="dxa"/>
            <w:shd w:val="clear" w:color="auto" w:fill="auto"/>
          </w:tcPr>
          <w:p w14:paraId="7CDBE9A5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Przedsiębiorstwo Wielobranżowe </w:t>
            </w:r>
            <w:proofErr w:type="spellStart"/>
            <w:r w:rsidRPr="001D1436">
              <w:rPr>
                <w:sz w:val="22"/>
                <w:szCs w:val="22"/>
              </w:rPr>
              <w:t>Intergos</w:t>
            </w:r>
            <w:proofErr w:type="spellEnd"/>
            <w:r w:rsidRPr="001D1436">
              <w:rPr>
                <w:sz w:val="22"/>
                <w:szCs w:val="22"/>
              </w:rPr>
              <w:t xml:space="preserve"> Sp. z o.o.</w:t>
            </w:r>
          </w:p>
          <w:p w14:paraId="1B9F57E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Legionów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AFB0CC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14:paraId="1C27324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3 423.60 zł</w:t>
            </w:r>
          </w:p>
        </w:tc>
      </w:tr>
      <w:tr w:rsidR="00720D8A" w:rsidRPr="00075CD0" w14:paraId="600CDAAF" w14:textId="77777777" w:rsidTr="00720D8A">
        <w:tc>
          <w:tcPr>
            <w:tcW w:w="901" w:type="dxa"/>
            <w:shd w:val="clear" w:color="auto" w:fill="auto"/>
          </w:tcPr>
          <w:p w14:paraId="5118613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11</w:t>
            </w:r>
          </w:p>
        </w:tc>
        <w:tc>
          <w:tcPr>
            <w:tcW w:w="925" w:type="dxa"/>
            <w:shd w:val="clear" w:color="auto" w:fill="auto"/>
          </w:tcPr>
          <w:p w14:paraId="2F561A2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14:paraId="1536133A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Przedsiębiorstwo Wielobranżowe </w:t>
            </w:r>
            <w:proofErr w:type="spellStart"/>
            <w:r w:rsidRPr="001D1436">
              <w:rPr>
                <w:sz w:val="22"/>
                <w:szCs w:val="22"/>
              </w:rPr>
              <w:t>Intergos</w:t>
            </w:r>
            <w:proofErr w:type="spellEnd"/>
            <w:r w:rsidRPr="001D1436">
              <w:rPr>
                <w:sz w:val="22"/>
                <w:szCs w:val="22"/>
              </w:rPr>
              <w:t xml:space="preserve"> Sp. z o.o.</w:t>
            </w:r>
          </w:p>
          <w:p w14:paraId="568C4F5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Legionów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FCDA4E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43-300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Bielsko-Biała</w:t>
            </w:r>
          </w:p>
        </w:tc>
        <w:tc>
          <w:tcPr>
            <w:tcW w:w="2268" w:type="dxa"/>
            <w:shd w:val="clear" w:color="auto" w:fill="auto"/>
          </w:tcPr>
          <w:p w14:paraId="6F3D523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3 981.31 zł</w:t>
            </w:r>
          </w:p>
        </w:tc>
      </w:tr>
      <w:tr w:rsidR="00720D8A" w:rsidRPr="00075CD0" w14:paraId="5D7A55FA" w14:textId="77777777" w:rsidTr="00720D8A">
        <w:tc>
          <w:tcPr>
            <w:tcW w:w="901" w:type="dxa"/>
            <w:shd w:val="clear" w:color="auto" w:fill="auto"/>
          </w:tcPr>
          <w:p w14:paraId="682E572B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14:paraId="54D3068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</w:t>
            </w:r>
          </w:p>
        </w:tc>
        <w:tc>
          <w:tcPr>
            <w:tcW w:w="5235" w:type="dxa"/>
            <w:shd w:val="clear" w:color="auto" w:fill="auto"/>
          </w:tcPr>
          <w:p w14:paraId="3EAE573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SARSTEDT Spółka z o.o.</w:t>
            </w:r>
          </w:p>
          <w:p w14:paraId="4153A6BA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Warszawska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13002B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05-082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Blizne Łaszczyńskiego, Stare Babice</w:t>
            </w:r>
          </w:p>
        </w:tc>
        <w:tc>
          <w:tcPr>
            <w:tcW w:w="2268" w:type="dxa"/>
            <w:shd w:val="clear" w:color="auto" w:fill="auto"/>
          </w:tcPr>
          <w:p w14:paraId="69E400F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289 359.00 zł</w:t>
            </w:r>
          </w:p>
        </w:tc>
      </w:tr>
      <w:tr w:rsidR="00720D8A" w:rsidRPr="00075CD0" w14:paraId="610B8C99" w14:textId="77777777" w:rsidTr="00720D8A">
        <w:tc>
          <w:tcPr>
            <w:tcW w:w="901" w:type="dxa"/>
            <w:shd w:val="clear" w:color="auto" w:fill="auto"/>
          </w:tcPr>
          <w:p w14:paraId="394131A9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12</w:t>
            </w:r>
          </w:p>
        </w:tc>
        <w:tc>
          <w:tcPr>
            <w:tcW w:w="925" w:type="dxa"/>
            <w:shd w:val="clear" w:color="auto" w:fill="auto"/>
          </w:tcPr>
          <w:p w14:paraId="151AF21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14:paraId="45C54F9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SARSTEDT Spółka z o.o.</w:t>
            </w:r>
          </w:p>
          <w:p w14:paraId="3D8A3BE7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Warszawska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B28D8AB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05-082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Blizne Łaszczyńskiego, Stare Babice</w:t>
            </w:r>
          </w:p>
        </w:tc>
        <w:tc>
          <w:tcPr>
            <w:tcW w:w="2268" w:type="dxa"/>
            <w:shd w:val="clear" w:color="auto" w:fill="auto"/>
          </w:tcPr>
          <w:p w14:paraId="690D0A7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108.00 zł</w:t>
            </w:r>
          </w:p>
        </w:tc>
      </w:tr>
      <w:tr w:rsidR="00720D8A" w:rsidRPr="00075CD0" w14:paraId="0EF3783E" w14:textId="77777777" w:rsidTr="00720D8A">
        <w:tc>
          <w:tcPr>
            <w:tcW w:w="901" w:type="dxa"/>
            <w:shd w:val="clear" w:color="auto" w:fill="auto"/>
          </w:tcPr>
          <w:p w14:paraId="131DC2E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77CA819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</w:t>
            </w:r>
          </w:p>
        </w:tc>
        <w:tc>
          <w:tcPr>
            <w:tcW w:w="5235" w:type="dxa"/>
            <w:shd w:val="clear" w:color="auto" w:fill="auto"/>
          </w:tcPr>
          <w:p w14:paraId="2EDA52C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08A561F3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BAB64B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0943BE9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39 317.40 zł</w:t>
            </w:r>
          </w:p>
        </w:tc>
      </w:tr>
      <w:tr w:rsidR="00720D8A" w:rsidRPr="00075CD0" w14:paraId="4E0676F8" w14:textId="77777777" w:rsidTr="00720D8A">
        <w:tc>
          <w:tcPr>
            <w:tcW w:w="901" w:type="dxa"/>
            <w:shd w:val="clear" w:color="auto" w:fill="auto"/>
          </w:tcPr>
          <w:p w14:paraId="2D5889A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38A50503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</w:t>
            </w:r>
          </w:p>
        </w:tc>
        <w:tc>
          <w:tcPr>
            <w:tcW w:w="5235" w:type="dxa"/>
            <w:shd w:val="clear" w:color="auto" w:fill="auto"/>
          </w:tcPr>
          <w:p w14:paraId="2DBE12EA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6FE87824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455F4D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309DB398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48 178.80 zł</w:t>
            </w:r>
          </w:p>
        </w:tc>
      </w:tr>
      <w:tr w:rsidR="00720D8A" w:rsidRPr="00075CD0" w14:paraId="2134926D" w14:textId="77777777" w:rsidTr="00720D8A">
        <w:tc>
          <w:tcPr>
            <w:tcW w:w="901" w:type="dxa"/>
            <w:shd w:val="clear" w:color="auto" w:fill="auto"/>
          </w:tcPr>
          <w:p w14:paraId="690EF8A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7E65584F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16</w:t>
            </w:r>
          </w:p>
        </w:tc>
        <w:tc>
          <w:tcPr>
            <w:tcW w:w="5235" w:type="dxa"/>
            <w:shd w:val="clear" w:color="auto" w:fill="auto"/>
          </w:tcPr>
          <w:p w14:paraId="10F9B966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574A4AB5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820D4A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7E89D3EA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67 632.84 zł</w:t>
            </w:r>
          </w:p>
        </w:tc>
      </w:tr>
      <w:tr w:rsidR="00720D8A" w:rsidRPr="00075CD0" w14:paraId="42D48881" w14:textId="77777777" w:rsidTr="00720D8A">
        <w:tc>
          <w:tcPr>
            <w:tcW w:w="901" w:type="dxa"/>
            <w:shd w:val="clear" w:color="auto" w:fill="auto"/>
          </w:tcPr>
          <w:p w14:paraId="78E22BB9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17B4470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17</w:t>
            </w:r>
          </w:p>
        </w:tc>
        <w:tc>
          <w:tcPr>
            <w:tcW w:w="5235" w:type="dxa"/>
            <w:shd w:val="clear" w:color="auto" w:fill="auto"/>
          </w:tcPr>
          <w:p w14:paraId="7A15A3E4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2B3D658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D6DB8A6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25519DC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17 982.00 zł</w:t>
            </w:r>
          </w:p>
        </w:tc>
      </w:tr>
      <w:tr w:rsidR="00720D8A" w:rsidRPr="00075CD0" w14:paraId="43C6BBAB" w14:textId="77777777" w:rsidTr="00720D8A">
        <w:tc>
          <w:tcPr>
            <w:tcW w:w="901" w:type="dxa"/>
            <w:shd w:val="clear" w:color="auto" w:fill="auto"/>
          </w:tcPr>
          <w:p w14:paraId="6E859E7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171E3B9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19</w:t>
            </w:r>
          </w:p>
        </w:tc>
        <w:tc>
          <w:tcPr>
            <w:tcW w:w="5235" w:type="dxa"/>
            <w:shd w:val="clear" w:color="auto" w:fill="auto"/>
          </w:tcPr>
          <w:p w14:paraId="7DE1C8FA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59E821F2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96B15F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5C363810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136 950.48 zł</w:t>
            </w:r>
          </w:p>
        </w:tc>
      </w:tr>
      <w:tr w:rsidR="00720D8A" w:rsidRPr="00075CD0" w14:paraId="00F620F3" w14:textId="77777777" w:rsidTr="00720D8A">
        <w:tc>
          <w:tcPr>
            <w:tcW w:w="901" w:type="dxa"/>
            <w:shd w:val="clear" w:color="auto" w:fill="auto"/>
          </w:tcPr>
          <w:p w14:paraId="3A1A6B3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13</w:t>
            </w:r>
          </w:p>
        </w:tc>
        <w:tc>
          <w:tcPr>
            <w:tcW w:w="925" w:type="dxa"/>
            <w:shd w:val="clear" w:color="auto" w:fill="auto"/>
          </w:tcPr>
          <w:p w14:paraId="228FB329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20</w:t>
            </w:r>
          </w:p>
        </w:tc>
        <w:tc>
          <w:tcPr>
            <w:tcW w:w="5235" w:type="dxa"/>
            <w:shd w:val="clear" w:color="auto" w:fill="auto"/>
          </w:tcPr>
          <w:p w14:paraId="7DD8FCBD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Skamex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sp. k.</w:t>
            </w:r>
          </w:p>
          <w:p w14:paraId="0864DE7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0B836C1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56195FA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12 247.20 zł</w:t>
            </w:r>
          </w:p>
        </w:tc>
      </w:tr>
      <w:tr w:rsidR="00720D8A" w:rsidRPr="00075CD0" w14:paraId="0BEB68AD" w14:textId="77777777" w:rsidTr="00720D8A">
        <w:tc>
          <w:tcPr>
            <w:tcW w:w="901" w:type="dxa"/>
            <w:shd w:val="clear" w:color="auto" w:fill="auto"/>
          </w:tcPr>
          <w:p w14:paraId="7D5AA82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14</w:t>
            </w:r>
          </w:p>
        </w:tc>
        <w:tc>
          <w:tcPr>
            <w:tcW w:w="925" w:type="dxa"/>
            <w:shd w:val="clear" w:color="auto" w:fill="auto"/>
          </w:tcPr>
          <w:p w14:paraId="19F28C09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5</w:t>
            </w:r>
          </w:p>
        </w:tc>
        <w:tc>
          <w:tcPr>
            <w:tcW w:w="5235" w:type="dxa"/>
            <w:shd w:val="clear" w:color="auto" w:fill="auto"/>
          </w:tcPr>
          <w:p w14:paraId="08F2F17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SUN-MED Spółka Cywilna</w:t>
            </w:r>
          </w:p>
          <w:p w14:paraId="6B252A0E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proofErr w:type="spellStart"/>
            <w:r w:rsidRPr="001D1436">
              <w:rPr>
                <w:sz w:val="22"/>
                <w:szCs w:val="22"/>
              </w:rPr>
              <w:t>Ul.Franciszkańska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104/112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BCB4929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91-845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Łódź</w:t>
            </w:r>
          </w:p>
        </w:tc>
        <w:tc>
          <w:tcPr>
            <w:tcW w:w="2268" w:type="dxa"/>
            <w:shd w:val="clear" w:color="auto" w:fill="auto"/>
          </w:tcPr>
          <w:p w14:paraId="10C256EE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6 750.00 zł</w:t>
            </w:r>
          </w:p>
        </w:tc>
      </w:tr>
      <w:tr w:rsidR="00720D8A" w:rsidRPr="00075CD0" w14:paraId="748EF078" w14:textId="77777777" w:rsidTr="00720D8A">
        <w:tc>
          <w:tcPr>
            <w:tcW w:w="901" w:type="dxa"/>
            <w:shd w:val="clear" w:color="auto" w:fill="auto"/>
          </w:tcPr>
          <w:p w14:paraId="611B6FBD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14:paraId="749A9D0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8</w:t>
            </w:r>
          </w:p>
        </w:tc>
        <w:tc>
          <w:tcPr>
            <w:tcW w:w="5235" w:type="dxa"/>
            <w:shd w:val="clear" w:color="auto" w:fill="auto"/>
          </w:tcPr>
          <w:p w14:paraId="6A86B037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1D1436">
              <w:rPr>
                <w:sz w:val="22"/>
                <w:szCs w:val="22"/>
              </w:rPr>
              <w:t>Group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4C23214B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AC128FD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14:paraId="5F4E5D9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22 682.16 zł</w:t>
            </w:r>
          </w:p>
        </w:tc>
      </w:tr>
      <w:tr w:rsidR="00720D8A" w:rsidRPr="00075CD0" w14:paraId="0D436FE1" w14:textId="77777777" w:rsidTr="00720D8A">
        <w:tc>
          <w:tcPr>
            <w:tcW w:w="901" w:type="dxa"/>
            <w:shd w:val="clear" w:color="auto" w:fill="auto"/>
          </w:tcPr>
          <w:p w14:paraId="2AAC20D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14:paraId="287555BD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10</w:t>
            </w:r>
          </w:p>
        </w:tc>
        <w:tc>
          <w:tcPr>
            <w:tcW w:w="5235" w:type="dxa"/>
            <w:shd w:val="clear" w:color="auto" w:fill="auto"/>
          </w:tcPr>
          <w:p w14:paraId="386707E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1D1436">
              <w:rPr>
                <w:sz w:val="22"/>
                <w:szCs w:val="22"/>
              </w:rPr>
              <w:t>Group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63A622DF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794A09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lastRenderedPageBreak/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14:paraId="1BE0FFE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lastRenderedPageBreak/>
              <w:t>5 892.48 zł</w:t>
            </w:r>
          </w:p>
        </w:tc>
      </w:tr>
      <w:tr w:rsidR="00720D8A" w:rsidRPr="00075CD0" w14:paraId="0A85B9D4" w14:textId="77777777" w:rsidTr="00720D8A">
        <w:tc>
          <w:tcPr>
            <w:tcW w:w="901" w:type="dxa"/>
            <w:shd w:val="clear" w:color="auto" w:fill="auto"/>
          </w:tcPr>
          <w:p w14:paraId="6F27C67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14:paraId="63F5476D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14</w:t>
            </w:r>
          </w:p>
        </w:tc>
        <w:tc>
          <w:tcPr>
            <w:tcW w:w="5235" w:type="dxa"/>
            <w:shd w:val="clear" w:color="auto" w:fill="auto"/>
          </w:tcPr>
          <w:p w14:paraId="53C20108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1D1436">
              <w:rPr>
                <w:sz w:val="22"/>
                <w:szCs w:val="22"/>
              </w:rPr>
              <w:t>Group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54AE60FA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0CB4531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14:paraId="512A31A1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4 613.76 zł</w:t>
            </w:r>
          </w:p>
        </w:tc>
      </w:tr>
      <w:tr w:rsidR="00720D8A" w:rsidRPr="00075CD0" w14:paraId="699C8499" w14:textId="77777777" w:rsidTr="00720D8A">
        <w:tc>
          <w:tcPr>
            <w:tcW w:w="901" w:type="dxa"/>
            <w:shd w:val="clear" w:color="auto" w:fill="auto"/>
          </w:tcPr>
          <w:p w14:paraId="4736C312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14:paraId="1AE6673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18</w:t>
            </w:r>
          </w:p>
        </w:tc>
        <w:tc>
          <w:tcPr>
            <w:tcW w:w="5235" w:type="dxa"/>
            <w:shd w:val="clear" w:color="auto" w:fill="auto"/>
          </w:tcPr>
          <w:p w14:paraId="1411EB51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1D1436">
              <w:rPr>
                <w:sz w:val="22"/>
                <w:szCs w:val="22"/>
              </w:rPr>
              <w:t>Group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0E7D4976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777EED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14:paraId="4F125FB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3 732.48 zł</w:t>
            </w:r>
          </w:p>
        </w:tc>
      </w:tr>
      <w:tr w:rsidR="00720D8A" w:rsidRPr="00075CD0" w14:paraId="3D765419" w14:textId="77777777" w:rsidTr="00720D8A">
        <w:tc>
          <w:tcPr>
            <w:tcW w:w="901" w:type="dxa"/>
            <w:shd w:val="clear" w:color="auto" w:fill="auto"/>
          </w:tcPr>
          <w:p w14:paraId="3497BDE5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15</w:t>
            </w:r>
          </w:p>
        </w:tc>
        <w:tc>
          <w:tcPr>
            <w:tcW w:w="925" w:type="dxa"/>
            <w:shd w:val="clear" w:color="auto" w:fill="auto"/>
          </w:tcPr>
          <w:p w14:paraId="3C5CCBA4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22</w:t>
            </w:r>
          </w:p>
        </w:tc>
        <w:tc>
          <w:tcPr>
            <w:tcW w:w="5235" w:type="dxa"/>
            <w:shd w:val="clear" w:color="auto" w:fill="auto"/>
          </w:tcPr>
          <w:p w14:paraId="4EFD1710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1D1436">
              <w:rPr>
                <w:sz w:val="22"/>
                <w:szCs w:val="22"/>
              </w:rPr>
              <w:t>Group</w:t>
            </w:r>
            <w:proofErr w:type="spellEnd"/>
            <w:r w:rsidRPr="001D1436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5E6A9B66" w14:textId="77777777" w:rsidR="00720D8A" w:rsidRPr="00075CD0" w:rsidRDefault="00720D8A" w:rsidP="00720D8A">
            <w:pPr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AD8890C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D1436">
              <w:rPr>
                <w:sz w:val="22"/>
                <w:szCs w:val="22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14:paraId="200E67E7" w14:textId="77777777" w:rsidR="00720D8A" w:rsidRPr="00075CD0" w:rsidRDefault="00720D8A" w:rsidP="00720D8A">
            <w:pPr>
              <w:spacing w:after="120"/>
              <w:jc w:val="both"/>
              <w:rPr>
                <w:sz w:val="22"/>
                <w:szCs w:val="22"/>
              </w:rPr>
            </w:pPr>
            <w:r w:rsidRPr="001D1436">
              <w:rPr>
                <w:sz w:val="22"/>
                <w:szCs w:val="22"/>
              </w:rPr>
              <w:t>112.32 zł</w:t>
            </w:r>
          </w:p>
        </w:tc>
      </w:tr>
    </w:tbl>
    <w:p w14:paraId="7F85275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242E96E" w14:textId="77777777"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14:paraId="4C01FD0C" w14:textId="6D967285" w:rsidR="00C236D3" w:rsidRDefault="00C236D3"/>
    <w:p w14:paraId="3FB457B2" w14:textId="0495196A" w:rsidR="007B20DE" w:rsidRDefault="007B20DE"/>
    <w:p w14:paraId="66FCB180" w14:textId="07326BF9" w:rsidR="007B20DE" w:rsidRDefault="007B20DE"/>
    <w:p w14:paraId="3464D539" w14:textId="1B54B42A" w:rsidR="007B20DE" w:rsidRDefault="007B20DE"/>
    <w:p w14:paraId="1B907B8A" w14:textId="10E00D2A" w:rsidR="007B20DE" w:rsidRDefault="007B20DE"/>
    <w:p w14:paraId="7E65C84A" w14:textId="21C1BC64" w:rsidR="007B20DE" w:rsidRDefault="007B20DE"/>
    <w:p w14:paraId="20650566" w14:textId="5E8CCEF4" w:rsidR="007B20DE" w:rsidRDefault="007B20DE"/>
    <w:p w14:paraId="5AEC499F" w14:textId="35D13094" w:rsidR="007B20DE" w:rsidRDefault="007B20DE"/>
    <w:p w14:paraId="3541731C" w14:textId="2AE9CEBE" w:rsidR="007B20DE" w:rsidRDefault="007B20DE"/>
    <w:p w14:paraId="66AD1322" w14:textId="18C3DD77" w:rsidR="007B20DE" w:rsidRDefault="007B20DE"/>
    <w:p w14:paraId="2D13D71A" w14:textId="6D2FD51D" w:rsidR="007B20DE" w:rsidRDefault="007B20DE"/>
    <w:p w14:paraId="5F0F9D1D" w14:textId="750B4ACE" w:rsidR="007B20DE" w:rsidRDefault="007B20DE"/>
    <w:p w14:paraId="4D41C8E8" w14:textId="6FC540B9" w:rsidR="007B20DE" w:rsidRDefault="007B20DE"/>
    <w:p w14:paraId="7D50EE3E" w14:textId="24D0B63D" w:rsidR="007B20DE" w:rsidRDefault="007B20DE"/>
    <w:p w14:paraId="75EC036B" w14:textId="7A4C2816" w:rsidR="007B20DE" w:rsidRDefault="007B20DE"/>
    <w:p w14:paraId="56AADCE3" w14:textId="73E8C4E8" w:rsidR="007B20DE" w:rsidRDefault="007B20DE"/>
    <w:p w14:paraId="43D6ED52" w14:textId="275B3224" w:rsidR="007B20DE" w:rsidRDefault="007B20DE"/>
    <w:p w14:paraId="709F5043" w14:textId="2AD71B98" w:rsidR="007B20DE" w:rsidRDefault="007B20DE"/>
    <w:p w14:paraId="194A566F" w14:textId="53E2AD5A" w:rsidR="007B20DE" w:rsidRDefault="007B20DE"/>
    <w:p w14:paraId="3A21250C" w14:textId="2496FE8D" w:rsidR="007B20DE" w:rsidRDefault="007B20DE"/>
    <w:p w14:paraId="4FB01BBF" w14:textId="322554E4" w:rsidR="007B20DE" w:rsidRDefault="007B20DE"/>
    <w:p w14:paraId="5D3674E2" w14:textId="0D2EFBF0" w:rsidR="007B20DE" w:rsidRDefault="007B20DE"/>
    <w:p w14:paraId="5E83E700" w14:textId="0541C96A" w:rsidR="007B20DE" w:rsidRDefault="007B20DE"/>
    <w:p w14:paraId="47D895E3" w14:textId="5AFB1003" w:rsidR="007B20DE" w:rsidRDefault="007B20DE"/>
    <w:p w14:paraId="6CA2282A" w14:textId="23EBD4BC" w:rsidR="007B20DE" w:rsidRDefault="007B20DE"/>
    <w:p w14:paraId="294D0558" w14:textId="0AD2BAAB" w:rsidR="007B20DE" w:rsidRDefault="007B20DE"/>
    <w:p w14:paraId="514FE05A" w14:textId="005EB950" w:rsidR="007B20DE" w:rsidRDefault="007B20DE"/>
    <w:p w14:paraId="4CF7D2A8" w14:textId="5A595165" w:rsidR="007B20DE" w:rsidRDefault="007B20DE"/>
    <w:p w14:paraId="2F947A2A" w14:textId="6E1F7B5E" w:rsidR="007B20DE" w:rsidRDefault="007B20DE"/>
    <w:p w14:paraId="48CCA462" w14:textId="6DCB1858" w:rsidR="007B20DE" w:rsidRDefault="007B20DE"/>
    <w:p w14:paraId="2371D285" w14:textId="60A5F72E" w:rsidR="007B20DE" w:rsidRDefault="007B20DE"/>
    <w:p w14:paraId="5A0888C2" w14:textId="14736DA5" w:rsidR="007B20DE" w:rsidRDefault="007B20DE"/>
    <w:p w14:paraId="688E6848" w14:textId="3A438A0B" w:rsidR="007B20DE" w:rsidRDefault="007B20DE"/>
    <w:p w14:paraId="5D0ACCF1" w14:textId="77777777" w:rsidR="007B20DE" w:rsidRDefault="007B20DE" w:rsidP="007B20DE">
      <w:pPr>
        <w:pStyle w:val="Nagwek4"/>
        <w:rPr>
          <w:b/>
          <w:i w:val="0"/>
        </w:rPr>
      </w:pPr>
      <w:r>
        <w:lastRenderedPageBreak/>
        <w:pict w14:anchorId="5694CF08">
          <v:roundrect id="AutoShape 2" o:spid="_x0000_s1026" style="position:absolute;left:0;text-align:left;margin-left:-31.6pt;margin-top:-.5pt;width:181.95pt;height:9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" filled="f" strokeweight=".25pt">
            <v:textbox inset="1pt,1pt,1pt,1pt">
              <w:txbxContent>
                <w:p w14:paraId="25D741B2" w14:textId="77777777" w:rsidR="007B20DE" w:rsidRDefault="007B20DE" w:rsidP="007B20DE"/>
                <w:p w14:paraId="4E0010B2" w14:textId="77777777" w:rsidR="007B20DE" w:rsidRDefault="007B20DE" w:rsidP="007B20DE">
                  <w:pPr>
                    <w:rPr>
                      <w:sz w:val="12"/>
                    </w:rPr>
                  </w:pPr>
                </w:p>
                <w:p w14:paraId="738D5DFE" w14:textId="77777777" w:rsidR="007B20DE" w:rsidRDefault="007B20DE" w:rsidP="007B20DE">
                  <w:pPr>
                    <w:rPr>
                      <w:sz w:val="12"/>
                    </w:rPr>
                  </w:pPr>
                </w:p>
                <w:p w14:paraId="115BD79B" w14:textId="77777777" w:rsidR="007B20DE" w:rsidRDefault="007B20DE" w:rsidP="007B20DE">
                  <w:pPr>
                    <w:rPr>
                      <w:sz w:val="12"/>
                    </w:rPr>
                  </w:pPr>
                </w:p>
                <w:p w14:paraId="0B6B1261" w14:textId="77777777" w:rsidR="007B20DE" w:rsidRDefault="007B20DE" w:rsidP="007B20DE">
                  <w:pPr>
                    <w:rPr>
                      <w:sz w:val="12"/>
                    </w:rPr>
                  </w:pPr>
                </w:p>
                <w:p w14:paraId="25ACC824" w14:textId="77777777" w:rsidR="007B20DE" w:rsidRDefault="007B20DE" w:rsidP="007B20D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086C9B1" w14:textId="77777777" w:rsidR="007B20DE" w:rsidRDefault="007B20DE" w:rsidP="007B20D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DF4897A" w14:textId="77777777" w:rsidR="007B20DE" w:rsidRDefault="007B20DE" w:rsidP="007B20DE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94B0907" w14:textId="77777777" w:rsidR="007B20DE" w:rsidRDefault="007B20DE" w:rsidP="007B20D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EA62730" w14:textId="77777777" w:rsidR="007B20DE" w:rsidRDefault="007B20DE" w:rsidP="007B20DE"/>
              </w:txbxContent>
            </v:textbox>
          </v:roundrect>
        </w:pict>
      </w:r>
      <w:r>
        <w:rPr>
          <w:b/>
          <w:i w:val="0"/>
        </w:rPr>
        <w:t xml:space="preserve"> </w:t>
      </w:r>
    </w:p>
    <w:p w14:paraId="0265192A" w14:textId="77777777" w:rsidR="007B20DE" w:rsidRDefault="007B20DE" w:rsidP="007B20DE">
      <w:pPr>
        <w:pStyle w:val="Nagwek"/>
        <w:tabs>
          <w:tab w:val="left" w:pos="708"/>
        </w:tabs>
        <w:rPr>
          <w:sz w:val="24"/>
        </w:rPr>
      </w:pPr>
    </w:p>
    <w:p w14:paraId="7B830B0A" w14:textId="77777777" w:rsidR="007B20DE" w:rsidRDefault="007B20DE" w:rsidP="007B20DE">
      <w:pPr>
        <w:pStyle w:val="Nagwek"/>
        <w:tabs>
          <w:tab w:val="left" w:pos="708"/>
        </w:tabs>
        <w:rPr>
          <w:sz w:val="24"/>
        </w:rPr>
      </w:pPr>
    </w:p>
    <w:p w14:paraId="6D4B73F8" w14:textId="77777777" w:rsidR="007B20DE" w:rsidRDefault="007B20DE" w:rsidP="007B20DE">
      <w:pPr>
        <w:pStyle w:val="Nagwek"/>
        <w:tabs>
          <w:tab w:val="left" w:pos="708"/>
        </w:tabs>
        <w:rPr>
          <w:sz w:val="28"/>
          <w:szCs w:val="28"/>
        </w:rPr>
      </w:pPr>
    </w:p>
    <w:p w14:paraId="02ACF340" w14:textId="77777777" w:rsidR="007B20DE" w:rsidRDefault="007B20DE" w:rsidP="007B20DE">
      <w:pPr>
        <w:pStyle w:val="Nagwek3"/>
        <w:ind w:left="0"/>
        <w:jc w:val="left"/>
        <w:rPr>
          <w:sz w:val="28"/>
        </w:rPr>
      </w:pPr>
    </w:p>
    <w:p w14:paraId="3FFC7EFE" w14:textId="77777777" w:rsidR="007B20DE" w:rsidRDefault="007B20DE" w:rsidP="007B20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4A0BE93" w14:textId="77777777" w:rsidR="007B20DE" w:rsidRDefault="007B20DE" w:rsidP="007B20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35BBF840" w14:textId="77777777" w:rsidR="007B20DE" w:rsidRDefault="007B20DE" w:rsidP="007B20DE">
      <w:pPr>
        <w:jc w:val="center"/>
        <w:rPr>
          <w:b/>
          <w:sz w:val="28"/>
          <w:szCs w:val="28"/>
        </w:rPr>
      </w:pPr>
    </w:p>
    <w:p w14:paraId="072F89D8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5C7C7BC" w14:textId="77777777" w:rsidR="007B20DE" w:rsidRDefault="007B20DE" w:rsidP="007B20D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C464DD7" w14:textId="77777777" w:rsidR="007B20DE" w:rsidRDefault="007B20DE" w:rsidP="007B20D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0250314" w14:textId="77777777" w:rsidR="007B20DE" w:rsidRDefault="007B20DE" w:rsidP="007B20DE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>
        <w:rPr>
          <w:rFonts w:cs="Calibri"/>
        </w:rPr>
        <w:t>prowadzonym</w:t>
      </w:r>
      <w:r>
        <w:rPr>
          <w:szCs w:val="24"/>
        </w:rPr>
        <w:t xml:space="preserve"> w</w:t>
      </w:r>
      <w:r>
        <w:t xml:space="preserve"> trybie </w:t>
      </w:r>
      <w:r>
        <w:rPr>
          <w:b/>
        </w:rPr>
        <w:t>przetarg nieograniczony</w:t>
      </w:r>
      <w:r>
        <w:t xml:space="preserve"> na:</w:t>
      </w:r>
    </w:p>
    <w:p w14:paraId="36F3E52A" w14:textId="77777777" w:rsidR="007B20DE" w:rsidRDefault="007B20DE" w:rsidP="007B20DE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Zakup i dostawa różnych wyrobów medycznych III</w:t>
      </w:r>
    </w:p>
    <w:p w14:paraId="45AB605D" w14:textId="77777777" w:rsidR="007B20DE" w:rsidRDefault="007B20DE" w:rsidP="007B20DE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A9C9D09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14:paraId="45414686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43B5DDD" w14:textId="77777777" w:rsidR="007B20DE" w:rsidRDefault="007B20DE" w:rsidP="007B20D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14:paraId="248CE9AA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CECD455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zm.):</w:t>
      </w:r>
    </w:p>
    <w:p w14:paraId="349A95D9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14:paraId="29737EEC" w14:textId="77777777" w:rsidR="007B20DE" w:rsidRDefault="007B20DE" w:rsidP="007B20D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B20DE" w14:paraId="19355495" w14:textId="77777777" w:rsidTr="007B20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FC73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A403" w14:textId="77777777" w:rsidR="007B20DE" w:rsidRDefault="007B20D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F7EF" w14:textId="77777777" w:rsidR="007B20DE" w:rsidRDefault="007B20D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7B20DE" w14:paraId="43D3E45C" w14:textId="77777777" w:rsidTr="007B20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99EB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9249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99B0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B20DE" w14:paraId="0648A8B0" w14:textId="77777777" w:rsidTr="007B20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6BB9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6AEE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F451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7B20DE" w14:paraId="35359CBF" w14:textId="77777777" w:rsidTr="007B20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1293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5271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601" w14:textId="77777777" w:rsidR="007B20DE" w:rsidRDefault="007B20D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4CB10B2" w14:textId="77777777" w:rsidR="007B20DE" w:rsidRDefault="007B20DE" w:rsidP="007B20DE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D4C572D" w14:textId="77777777" w:rsidR="007B20DE" w:rsidRDefault="007B20DE" w:rsidP="007B20D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14:paraId="54B9435F" w14:textId="77777777" w:rsidR="007B20DE" w:rsidRDefault="007B20DE" w:rsidP="007B20D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25A6E2C" w14:textId="77777777" w:rsidR="007B20DE" w:rsidRDefault="007B20DE" w:rsidP="007B20DE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14:paraId="424185F2" w14:textId="77777777" w:rsidR="007B20DE" w:rsidRDefault="007B20DE" w:rsidP="007B20DE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</w:p>
    <w:p w14:paraId="4C139373" w14:textId="77777777" w:rsidR="007B20DE" w:rsidRDefault="007B20DE"/>
    <w:sectPr w:rsidR="007B20DE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D8E13" w14:textId="77777777" w:rsidR="0030069B" w:rsidRDefault="0030069B">
      <w:r>
        <w:separator/>
      </w:r>
    </w:p>
  </w:endnote>
  <w:endnote w:type="continuationSeparator" w:id="0">
    <w:p w14:paraId="43CCC900" w14:textId="77777777" w:rsidR="0030069B" w:rsidRDefault="0030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8FA8A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07C10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53AA1" w14:textId="77777777" w:rsidR="00C94D43" w:rsidRDefault="007B20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8EBBEB">
        <v:line id="_x0000_s2049" style="position:absolute;left:0;text-align:left;z-index:251657728" from="-3.85pt,8.7pt" to="455.15pt,8.7pt"/>
      </w:pict>
    </w:r>
  </w:p>
  <w:p w14:paraId="334711B9" w14:textId="4A8D3A36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7BDD9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0AE009" w14:textId="77777777" w:rsidR="00C94D43" w:rsidRDefault="00C94D43">
    <w:pPr>
      <w:pStyle w:val="Stopka"/>
      <w:tabs>
        <w:tab w:val="clear" w:pos="4536"/>
      </w:tabs>
      <w:jc w:val="center"/>
    </w:pPr>
  </w:p>
  <w:p w14:paraId="5D418791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16743" w14:textId="77777777" w:rsidR="0030069B" w:rsidRDefault="0030069B">
      <w:r>
        <w:separator/>
      </w:r>
    </w:p>
  </w:footnote>
  <w:footnote w:type="continuationSeparator" w:id="0">
    <w:p w14:paraId="092DC26B" w14:textId="77777777" w:rsidR="0030069B" w:rsidRDefault="0030069B">
      <w:r>
        <w:continuationSeparator/>
      </w:r>
    </w:p>
  </w:footnote>
  <w:footnote w:id="1">
    <w:p w14:paraId="66BC6755" w14:textId="77777777" w:rsidR="007B20DE" w:rsidRDefault="007B20DE" w:rsidP="007B20D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69B"/>
    <w:rsid w:val="0001764B"/>
    <w:rsid w:val="0003529D"/>
    <w:rsid w:val="00040C07"/>
    <w:rsid w:val="00075CD0"/>
    <w:rsid w:val="001A443E"/>
    <w:rsid w:val="001D1436"/>
    <w:rsid w:val="001E77BE"/>
    <w:rsid w:val="0030069B"/>
    <w:rsid w:val="003B044E"/>
    <w:rsid w:val="0046543A"/>
    <w:rsid w:val="004C7E9B"/>
    <w:rsid w:val="005028C0"/>
    <w:rsid w:val="005664FF"/>
    <w:rsid w:val="00617D11"/>
    <w:rsid w:val="00647371"/>
    <w:rsid w:val="00651764"/>
    <w:rsid w:val="00666480"/>
    <w:rsid w:val="0069085C"/>
    <w:rsid w:val="00720D8A"/>
    <w:rsid w:val="007B20DE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A33626"/>
  <w15:chartTrackingRefBased/>
  <w15:docId w15:val="{6EC3BC39-82DA-4409-8224-E4449295A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B20D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B20D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7B20DE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7B20DE"/>
    <w:rPr>
      <w:i/>
      <w:sz w:val="24"/>
    </w:rPr>
  </w:style>
  <w:style w:type="paragraph" w:styleId="Tekstprzypisudolnego">
    <w:name w:val="footnote text"/>
    <w:basedOn w:val="Normalny"/>
    <w:link w:val="TekstprzypisudolnegoZnak"/>
    <w:unhideWhenUsed/>
    <w:rsid w:val="007B20DE"/>
  </w:style>
  <w:style w:type="character" w:customStyle="1" w:styleId="TekstprzypisudolnegoZnak">
    <w:name w:val="Tekst przypisu dolnego Znak"/>
    <w:basedOn w:val="Domylnaczcionkaakapitu"/>
    <w:link w:val="Tekstprzypisudolnego"/>
    <w:rsid w:val="007B20DE"/>
  </w:style>
  <w:style w:type="character" w:customStyle="1" w:styleId="NagwekZnak">
    <w:name w:val="Nagłówek Znak"/>
    <w:link w:val="Nagwek"/>
    <w:uiPriority w:val="99"/>
    <w:rsid w:val="007B20DE"/>
  </w:style>
  <w:style w:type="character" w:customStyle="1" w:styleId="TekstpodstawowywcityZnak">
    <w:name w:val="Tekst podstawowy wcięty Znak"/>
    <w:link w:val="Tekstpodstawowywcity"/>
    <w:rsid w:val="007B20DE"/>
    <w:rPr>
      <w:sz w:val="24"/>
    </w:rPr>
  </w:style>
  <w:style w:type="character" w:styleId="Odwoanieprzypisudolnego">
    <w:name w:val="footnote reference"/>
    <w:unhideWhenUsed/>
    <w:rsid w:val="007B20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1041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2</cp:revision>
  <cp:lastPrinted>2019-11-06T11:56:00Z</cp:lastPrinted>
  <dcterms:created xsi:type="dcterms:W3CDTF">2019-11-06T12:03:00Z</dcterms:created>
  <dcterms:modified xsi:type="dcterms:W3CDTF">2019-11-06T12:03:00Z</dcterms:modified>
</cp:coreProperties>
</file>