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6B393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8E04C9" w:rsidRPr="008E04C9">
        <w:rPr>
          <w:sz w:val="24"/>
        </w:rPr>
        <w:t>2019-11-04</w:t>
      </w:r>
    </w:p>
    <w:p w14:paraId="01A3D271" w14:textId="4E184188" w:rsidR="00007727" w:rsidRDefault="000358D1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04CCE9D5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E04C9" w:rsidRPr="008E04C9">
        <w:rPr>
          <w:b/>
          <w:sz w:val="24"/>
          <w:szCs w:val="24"/>
        </w:rPr>
        <w:t>BZP/271/54/2019</w:t>
      </w:r>
      <w:r w:rsidR="00A80738">
        <w:rPr>
          <w:sz w:val="24"/>
        </w:rPr>
        <w:tab/>
        <w:t xml:space="preserve"> </w:t>
      </w:r>
    </w:p>
    <w:p w14:paraId="44334D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C15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3A19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E26E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AFBC4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D78E64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E04C9" w:rsidRPr="008E04C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D7E89EA" w14:textId="77777777" w:rsidR="00A80738" w:rsidRPr="00490DC0" w:rsidRDefault="008E04C9" w:rsidP="00C659E2">
      <w:pPr>
        <w:pStyle w:val="Tekstpodstawowywcity"/>
        <w:spacing w:before="120" w:after="240"/>
        <w:ind w:firstLine="0"/>
        <w:jc w:val="center"/>
      </w:pPr>
      <w:r w:rsidRPr="008E04C9">
        <w:rPr>
          <w:b/>
        </w:rPr>
        <w:t>Rozbudowa placu sportowo-rekreacyjnego w miejscowości Jawornik na działce nr 1320/2   w ramach projektu "Małopolska infrastruktura rekreacyjno-sportowa MIRS"</w:t>
      </w:r>
    </w:p>
    <w:p w14:paraId="5A7DABF3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E04C9" w:rsidRPr="008E04C9">
        <w:rPr>
          <w:sz w:val="24"/>
          <w:szCs w:val="24"/>
        </w:rPr>
        <w:t>(</w:t>
      </w:r>
      <w:proofErr w:type="spellStart"/>
      <w:r w:rsidR="008E04C9" w:rsidRPr="008E04C9">
        <w:rPr>
          <w:sz w:val="24"/>
          <w:szCs w:val="24"/>
        </w:rPr>
        <w:t>t.j</w:t>
      </w:r>
      <w:proofErr w:type="spellEnd"/>
      <w:r w:rsidR="008E04C9" w:rsidRPr="008E04C9">
        <w:rPr>
          <w:sz w:val="24"/>
          <w:szCs w:val="24"/>
        </w:rPr>
        <w:t xml:space="preserve">. Dz. U. z  2018 r. poz. 1986 z </w:t>
      </w:r>
      <w:proofErr w:type="spellStart"/>
      <w:r w:rsidR="008E04C9" w:rsidRPr="008E04C9">
        <w:rPr>
          <w:sz w:val="24"/>
          <w:szCs w:val="24"/>
        </w:rPr>
        <w:t>późn</w:t>
      </w:r>
      <w:proofErr w:type="spellEnd"/>
      <w:r w:rsidR="008E04C9" w:rsidRPr="008E04C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223A703B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E04C9" w:rsidRPr="008E04C9">
        <w:rPr>
          <w:sz w:val="24"/>
          <w:szCs w:val="24"/>
        </w:rPr>
        <w:t>04/11/2019</w:t>
      </w:r>
      <w:r w:rsidR="00FF4AB1" w:rsidRPr="00FF4AB1">
        <w:rPr>
          <w:sz w:val="24"/>
          <w:szCs w:val="24"/>
        </w:rPr>
        <w:t xml:space="preserve"> o godz. </w:t>
      </w:r>
      <w:r w:rsidR="008E04C9" w:rsidRPr="008E04C9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14:paraId="36F050F0" w14:textId="1688E178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358D1">
        <w:rPr>
          <w:sz w:val="24"/>
          <w:szCs w:val="24"/>
        </w:rPr>
        <w:br/>
      </w:r>
      <w:r w:rsidR="008E04C9" w:rsidRPr="000358D1">
        <w:rPr>
          <w:b/>
          <w:sz w:val="24"/>
          <w:szCs w:val="24"/>
        </w:rPr>
        <w:t>18</w:t>
      </w:r>
      <w:r w:rsidR="000358D1" w:rsidRPr="000358D1">
        <w:rPr>
          <w:b/>
          <w:sz w:val="24"/>
          <w:szCs w:val="24"/>
        </w:rPr>
        <w:t>4</w:t>
      </w:r>
      <w:r w:rsidR="008E04C9" w:rsidRPr="000358D1">
        <w:rPr>
          <w:b/>
          <w:sz w:val="24"/>
          <w:szCs w:val="24"/>
        </w:rPr>
        <w:t xml:space="preserve"> </w:t>
      </w:r>
      <w:r w:rsidR="000358D1" w:rsidRPr="000358D1">
        <w:rPr>
          <w:b/>
          <w:sz w:val="24"/>
          <w:szCs w:val="24"/>
        </w:rPr>
        <w:t>900</w:t>
      </w:r>
      <w:r w:rsidR="008E04C9" w:rsidRPr="000358D1">
        <w:rPr>
          <w:b/>
          <w:sz w:val="24"/>
          <w:szCs w:val="24"/>
        </w:rPr>
        <w:t>.</w:t>
      </w:r>
      <w:r w:rsidR="000358D1" w:rsidRPr="000358D1">
        <w:rPr>
          <w:b/>
          <w:sz w:val="24"/>
          <w:szCs w:val="24"/>
        </w:rPr>
        <w:t>33</w:t>
      </w:r>
      <w:r w:rsidR="00FF4AB1" w:rsidRPr="00FF4AB1">
        <w:rPr>
          <w:sz w:val="24"/>
          <w:szCs w:val="24"/>
        </w:rPr>
        <w:t xml:space="preserve"> zł brutto.</w:t>
      </w:r>
    </w:p>
    <w:p w14:paraId="3C5DE84C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830"/>
        <w:gridCol w:w="1418"/>
        <w:gridCol w:w="1984"/>
        <w:gridCol w:w="1276"/>
      </w:tblGrid>
      <w:tr w:rsidR="00011FFF" w:rsidRPr="00493F8C" w14:paraId="69A833EB" w14:textId="77777777" w:rsidTr="00011FFF">
        <w:tc>
          <w:tcPr>
            <w:tcW w:w="706" w:type="dxa"/>
            <w:shd w:val="clear" w:color="auto" w:fill="auto"/>
            <w:vAlign w:val="center"/>
          </w:tcPr>
          <w:p w14:paraId="79A56EAB" w14:textId="77777777" w:rsidR="00011FFF" w:rsidRPr="00490DC0" w:rsidRDefault="00011FF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830" w:type="dxa"/>
            <w:shd w:val="clear" w:color="auto" w:fill="auto"/>
            <w:vAlign w:val="center"/>
          </w:tcPr>
          <w:p w14:paraId="5A9385C3" w14:textId="77777777" w:rsidR="00011FFF" w:rsidRDefault="00011FF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687F7C8E" w14:textId="77777777" w:rsidR="00011FFF" w:rsidRPr="00490DC0" w:rsidRDefault="00011FF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DA30F1" w14:textId="77777777" w:rsidR="00011FFF" w:rsidRPr="00490DC0" w:rsidRDefault="00011FF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949A31" w14:textId="77777777" w:rsidR="00011FFF" w:rsidRPr="00490DC0" w:rsidRDefault="00011FF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EC2163" w14:textId="77777777" w:rsidR="00011FFF" w:rsidRPr="00490DC0" w:rsidRDefault="00011FFF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011FFF" w:rsidRPr="00493F8C" w14:paraId="302C9EB1" w14:textId="77777777" w:rsidTr="00011FFF">
        <w:tc>
          <w:tcPr>
            <w:tcW w:w="706" w:type="dxa"/>
            <w:shd w:val="clear" w:color="auto" w:fill="auto"/>
            <w:vAlign w:val="center"/>
          </w:tcPr>
          <w:p w14:paraId="74DCA7B8" w14:textId="77777777" w:rsidR="00011FFF" w:rsidRPr="00490DC0" w:rsidRDefault="00011FFF" w:rsidP="001B4106">
            <w:pPr>
              <w:spacing w:before="120" w:after="120"/>
              <w:jc w:val="center"/>
            </w:pPr>
            <w:r w:rsidRPr="008E04C9">
              <w:t>1</w:t>
            </w:r>
          </w:p>
        </w:tc>
        <w:tc>
          <w:tcPr>
            <w:tcW w:w="3830" w:type="dxa"/>
            <w:shd w:val="clear" w:color="auto" w:fill="auto"/>
          </w:tcPr>
          <w:p w14:paraId="501B2685" w14:textId="77777777" w:rsidR="00011FFF" w:rsidRPr="00490DC0" w:rsidRDefault="00011FFF" w:rsidP="001B4106">
            <w:pPr>
              <w:spacing w:before="40"/>
            </w:pPr>
            <w:r w:rsidRPr="008E04C9">
              <w:t>Apis Polska Sp z o.o.</w:t>
            </w:r>
          </w:p>
          <w:p w14:paraId="1CA01E80" w14:textId="044A0124" w:rsidR="00011FFF" w:rsidRPr="00490DC0" w:rsidRDefault="00011FFF" w:rsidP="00011FFF">
            <w:r w:rsidRPr="008E04C9">
              <w:t>3-go Maja</w:t>
            </w:r>
            <w:r w:rsidRPr="00490DC0">
              <w:t xml:space="preserve"> </w:t>
            </w:r>
            <w:r w:rsidRPr="008E04C9">
              <w:t>85</w:t>
            </w:r>
            <w:r w:rsidRPr="00490DC0">
              <w:t xml:space="preserve"> </w:t>
            </w:r>
            <w:r w:rsidRPr="008E04C9">
              <w:t>37-500</w:t>
            </w:r>
            <w:r w:rsidRPr="00490DC0">
              <w:t xml:space="preserve"> </w:t>
            </w:r>
            <w:r w:rsidRPr="008E04C9">
              <w:t>Jarosław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BEDC0E" w14:textId="77777777" w:rsidR="00011FFF" w:rsidRPr="00490DC0" w:rsidRDefault="00011FFF" w:rsidP="001B4106">
            <w:pPr>
              <w:spacing w:before="120" w:after="120"/>
              <w:jc w:val="both"/>
            </w:pPr>
            <w:r w:rsidRPr="008E04C9">
              <w:t>215 959.71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0CF0D5" w14:textId="6C68A0A6" w:rsidR="00011FFF" w:rsidRPr="00490DC0" w:rsidRDefault="00011FFF" w:rsidP="001B4106">
            <w:pPr>
              <w:spacing w:before="120" w:after="120"/>
              <w:jc w:val="both"/>
            </w:pPr>
            <w:r>
              <w:t>Do dnia 13/12/2019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7FFCDC" w14:textId="77777777" w:rsidR="00011FFF" w:rsidRPr="00490DC0" w:rsidRDefault="00011FFF" w:rsidP="001B4106">
            <w:pPr>
              <w:spacing w:before="120" w:after="120"/>
              <w:jc w:val="both"/>
            </w:pPr>
            <w:r w:rsidRPr="008E04C9">
              <w:t>72 miesiące</w:t>
            </w:r>
          </w:p>
        </w:tc>
      </w:tr>
      <w:tr w:rsidR="00011FFF" w:rsidRPr="00493F8C" w14:paraId="6010D2CE" w14:textId="77777777" w:rsidTr="00011FFF">
        <w:tc>
          <w:tcPr>
            <w:tcW w:w="706" w:type="dxa"/>
            <w:shd w:val="clear" w:color="auto" w:fill="auto"/>
            <w:vAlign w:val="center"/>
          </w:tcPr>
          <w:p w14:paraId="3AD0BA60" w14:textId="77777777" w:rsidR="00011FFF" w:rsidRPr="00490DC0" w:rsidRDefault="00011FFF" w:rsidP="001B4106">
            <w:pPr>
              <w:spacing w:before="120" w:after="120"/>
              <w:jc w:val="center"/>
            </w:pPr>
            <w:r w:rsidRPr="008E04C9">
              <w:t>2</w:t>
            </w:r>
          </w:p>
        </w:tc>
        <w:tc>
          <w:tcPr>
            <w:tcW w:w="3830" w:type="dxa"/>
            <w:shd w:val="clear" w:color="auto" w:fill="auto"/>
          </w:tcPr>
          <w:p w14:paraId="748AD90D" w14:textId="77777777" w:rsidR="00011FFF" w:rsidRPr="00490DC0" w:rsidRDefault="00011FFF" w:rsidP="001B4106">
            <w:pPr>
              <w:spacing w:before="40"/>
            </w:pPr>
            <w:r w:rsidRPr="008E04C9">
              <w:t xml:space="preserve">KORA </w:t>
            </w:r>
            <w:proofErr w:type="spellStart"/>
            <w:r w:rsidRPr="008E04C9">
              <w:t>Jamer</w:t>
            </w:r>
            <w:proofErr w:type="spellEnd"/>
            <w:r w:rsidRPr="008E04C9">
              <w:t xml:space="preserve"> i Wspólnicy </w:t>
            </w:r>
            <w:proofErr w:type="spellStart"/>
            <w:r w:rsidRPr="008E04C9">
              <w:t>Sp.j</w:t>
            </w:r>
            <w:proofErr w:type="spellEnd"/>
            <w:r w:rsidRPr="008E04C9">
              <w:t>.</w:t>
            </w:r>
          </w:p>
          <w:p w14:paraId="0DB5C24F" w14:textId="77777777" w:rsidR="00011FFF" w:rsidRPr="00490DC0" w:rsidRDefault="00011FFF" w:rsidP="001B4106">
            <w:r w:rsidRPr="008E04C9">
              <w:t>Biadoliny Szlacheckie</w:t>
            </w:r>
            <w:r w:rsidRPr="00490DC0">
              <w:t xml:space="preserve"> </w:t>
            </w:r>
            <w:r w:rsidRPr="008E04C9">
              <w:t>190</w:t>
            </w:r>
            <w:r w:rsidRPr="00490DC0">
              <w:t xml:space="preserve"> </w:t>
            </w:r>
          </w:p>
          <w:p w14:paraId="10EC0A79" w14:textId="77777777" w:rsidR="00011FFF" w:rsidRPr="00490DC0" w:rsidRDefault="00011FFF" w:rsidP="001B4106">
            <w:pPr>
              <w:spacing w:after="40"/>
              <w:jc w:val="both"/>
            </w:pPr>
            <w:r w:rsidRPr="008E04C9">
              <w:t>32-828</w:t>
            </w:r>
            <w:r w:rsidRPr="00490DC0">
              <w:t xml:space="preserve"> </w:t>
            </w:r>
            <w:r w:rsidRPr="008E04C9">
              <w:t>Biadoliny Szlacheckie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5A7928" w14:textId="77777777" w:rsidR="00011FFF" w:rsidRPr="00490DC0" w:rsidRDefault="00011FFF" w:rsidP="001B4106">
            <w:pPr>
              <w:spacing w:before="120" w:after="120"/>
              <w:jc w:val="both"/>
            </w:pPr>
            <w:r w:rsidRPr="008E04C9">
              <w:t>240 591.86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BE6CC06" w14:textId="7B97663C" w:rsidR="00011FFF" w:rsidRPr="00490DC0" w:rsidRDefault="00011FFF" w:rsidP="001B4106">
            <w:pPr>
              <w:spacing w:before="120" w:after="120"/>
              <w:jc w:val="both"/>
            </w:pPr>
            <w:r>
              <w:t>Do dnia 29/11/2019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2DC983" w14:textId="77777777" w:rsidR="00011FFF" w:rsidRPr="00490DC0" w:rsidRDefault="00011FFF" w:rsidP="001B4106">
            <w:pPr>
              <w:spacing w:before="120" w:after="120"/>
              <w:jc w:val="both"/>
            </w:pPr>
            <w:r w:rsidRPr="008E04C9">
              <w:t>62 miesiące</w:t>
            </w:r>
          </w:p>
        </w:tc>
      </w:tr>
    </w:tbl>
    <w:p w14:paraId="00740D9E" w14:textId="77777777" w:rsidR="00A80738" w:rsidRDefault="00A80738" w:rsidP="00A80738">
      <w:pPr>
        <w:jc w:val="right"/>
        <w:rPr>
          <w:sz w:val="24"/>
        </w:rPr>
      </w:pPr>
    </w:p>
    <w:p w14:paraId="7F3B25A2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8E04C9" w:rsidRPr="008E04C9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8E04C9" w:rsidRPr="008E04C9">
        <w:rPr>
          <w:sz w:val="22"/>
        </w:rPr>
        <w:t>Pacek</w:t>
      </w:r>
    </w:p>
    <w:p w14:paraId="1B1FC3BF" w14:textId="77777777" w:rsidR="00E755B7" w:rsidRDefault="00E755B7" w:rsidP="00173B20">
      <w:pPr>
        <w:jc w:val="right"/>
      </w:pPr>
    </w:p>
    <w:p w14:paraId="2CA53A33" w14:textId="77777777" w:rsidR="00E755B7" w:rsidRDefault="00E755B7" w:rsidP="00173B20">
      <w:pPr>
        <w:jc w:val="right"/>
      </w:pPr>
      <w:bookmarkStart w:id="0" w:name="_GoBack"/>
      <w:bookmarkEnd w:id="0"/>
    </w:p>
    <w:sectPr w:rsidR="00E755B7" w:rsidSect="000358D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5F80C" w14:textId="77777777" w:rsidR="00BE0E73" w:rsidRDefault="00BE0E73">
      <w:r>
        <w:separator/>
      </w:r>
    </w:p>
  </w:endnote>
  <w:endnote w:type="continuationSeparator" w:id="0">
    <w:p w14:paraId="6EA9C7C8" w14:textId="77777777" w:rsidR="00BE0E73" w:rsidRDefault="00BE0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32C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C023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CEA60" w14:textId="77777777" w:rsidR="000358D1" w:rsidRPr="000358D1" w:rsidRDefault="000358D1" w:rsidP="000358D1">
    <w:pPr>
      <w:pStyle w:val="Stopka"/>
    </w:pPr>
  </w:p>
  <w:p w14:paraId="69E83D70" w14:textId="4B60D85B" w:rsidR="000358D1" w:rsidRPr="000358D1" w:rsidRDefault="000358D1" w:rsidP="000358D1">
    <w:pPr>
      <w:pStyle w:val="Stopka"/>
    </w:pPr>
    <w:r w:rsidRPr="000358D1">
      <w:pict w14:anchorId="562E5A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MyÅlenice" style="position:absolute;margin-left:409.8pt;margin-top:2.65pt;width:63.45pt;height:36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5591 0 2287 1763 508 4408 762 7053 -254 11020 -254 14106 1271 21159 7624 21159 15755 21159 21600 18073 21600 11902 7369 7053 6861 0 5591 0">
          <v:imagedata r:id="rId1" o:title="MyÅlenice"/>
          <w10:wrap type="tight"/>
        </v:shape>
      </w:pict>
    </w:r>
  </w:p>
  <w:p w14:paraId="0D89E65B" w14:textId="77777777" w:rsidR="000358D1" w:rsidRPr="000358D1" w:rsidRDefault="000358D1" w:rsidP="000358D1">
    <w:pPr>
      <w:pStyle w:val="Stopka"/>
    </w:pPr>
    <w:r w:rsidRPr="000358D1">
      <w:t xml:space="preserve">               Rynek 8/9, 32-400 Myślenice, tel. 12 63 92 300, info@myslenice.pl</w:t>
    </w:r>
  </w:p>
  <w:p w14:paraId="42F4A6AF" w14:textId="58011BFF" w:rsidR="009F189D" w:rsidRPr="000358D1" w:rsidRDefault="009F189D" w:rsidP="000358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A50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3263F" w14:textId="77777777" w:rsidR="009F189D" w:rsidRDefault="009F189D">
    <w:pPr>
      <w:pStyle w:val="Stopka"/>
      <w:tabs>
        <w:tab w:val="clear" w:pos="4536"/>
      </w:tabs>
      <w:jc w:val="center"/>
    </w:pPr>
  </w:p>
  <w:p w14:paraId="5A7F13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6760D" w14:textId="77777777" w:rsidR="00BE0E73" w:rsidRDefault="00BE0E73">
      <w:r>
        <w:separator/>
      </w:r>
    </w:p>
  </w:footnote>
  <w:footnote w:type="continuationSeparator" w:id="0">
    <w:p w14:paraId="6C4FB4CD" w14:textId="77777777" w:rsidR="00BE0E73" w:rsidRDefault="00BE0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5AED7" w14:textId="2916625E" w:rsidR="004D5E46" w:rsidRDefault="000358D1">
    <w:pPr>
      <w:pStyle w:val="Nagwek"/>
    </w:pPr>
    <w:r w:rsidRPr="00953731">
      <w:rPr>
        <w:noProof/>
      </w:rPr>
      <w:pict w14:anchorId="47C34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9" type="#_x0000_t75" style="width:453.35pt;height:99.3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E73"/>
    <w:rsid w:val="00007727"/>
    <w:rsid w:val="00011FFF"/>
    <w:rsid w:val="00017720"/>
    <w:rsid w:val="00035488"/>
    <w:rsid w:val="000358D1"/>
    <w:rsid w:val="000D7F25"/>
    <w:rsid w:val="000E00E5"/>
    <w:rsid w:val="00156A8B"/>
    <w:rsid w:val="00173B20"/>
    <w:rsid w:val="001C69FF"/>
    <w:rsid w:val="0023318D"/>
    <w:rsid w:val="003D72FD"/>
    <w:rsid w:val="00423179"/>
    <w:rsid w:val="00490DC0"/>
    <w:rsid w:val="00493F8C"/>
    <w:rsid w:val="004C7E9B"/>
    <w:rsid w:val="004D5E46"/>
    <w:rsid w:val="0069085C"/>
    <w:rsid w:val="007816AA"/>
    <w:rsid w:val="00843263"/>
    <w:rsid w:val="00861E75"/>
    <w:rsid w:val="008E04C9"/>
    <w:rsid w:val="009D19BD"/>
    <w:rsid w:val="009F189D"/>
    <w:rsid w:val="00A80738"/>
    <w:rsid w:val="00AF6ACA"/>
    <w:rsid w:val="00BE0E73"/>
    <w:rsid w:val="00C236D3"/>
    <w:rsid w:val="00C659E2"/>
    <w:rsid w:val="00CB0802"/>
    <w:rsid w:val="00D06334"/>
    <w:rsid w:val="00D7128F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6B0C85F"/>
  <w15:chartTrackingRefBased/>
  <w15:docId w15:val="{9064FEB2-A2A1-4E9E-B6DC-134DB4A4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2019-11-04T10:49:00Z</dcterms:created>
  <dcterms:modified xsi:type="dcterms:W3CDTF">2019-11-04T10:49:00Z</dcterms:modified>
</cp:coreProperties>
</file>