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3425D4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F7035" w:rsidRPr="000F7035" w:rsidRDefault="000F7035" w:rsidP="008D2AB8">
      <w:pPr>
        <w:ind w:right="-110"/>
        <w:rPr>
          <w:b/>
        </w:rPr>
      </w:pPr>
      <w:r w:rsidRPr="000F7035">
        <w:rPr>
          <w:b/>
        </w:rPr>
        <w:t>Akademia Górniczo - Hutnicza</w:t>
      </w:r>
    </w:p>
    <w:p w:rsidR="000F7035" w:rsidRPr="000F7035" w:rsidRDefault="000F7035" w:rsidP="008D2AB8">
      <w:pPr>
        <w:ind w:right="-110"/>
        <w:rPr>
          <w:b/>
        </w:rPr>
      </w:pPr>
      <w:r w:rsidRPr="000F7035">
        <w:rPr>
          <w:b/>
        </w:rPr>
        <w:t>im. Stanisława Staszica w Krakowie</w:t>
      </w:r>
    </w:p>
    <w:p w:rsidR="008D2AB8" w:rsidRDefault="000F7035" w:rsidP="008D2AB8">
      <w:pPr>
        <w:ind w:right="-110"/>
        <w:rPr>
          <w:b/>
        </w:rPr>
      </w:pPr>
      <w:r w:rsidRPr="000F703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F7035" w:rsidP="008D2AB8">
      <w:pPr>
        <w:ind w:right="-110"/>
        <w:rPr>
          <w:b/>
        </w:rPr>
      </w:pPr>
      <w:r w:rsidRPr="000F7035">
        <w:rPr>
          <w:b/>
        </w:rPr>
        <w:t>Al. Mickiewicza</w:t>
      </w:r>
      <w:r w:rsidR="008D2AB8">
        <w:rPr>
          <w:b/>
        </w:rPr>
        <w:t xml:space="preserve"> </w:t>
      </w:r>
      <w:r w:rsidRPr="000F703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F7035" w:rsidP="008D2AB8">
      <w:pPr>
        <w:rPr>
          <w:b/>
        </w:rPr>
      </w:pPr>
      <w:r w:rsidRPr="000F7035">
        <w:rPr>
          <w:b/>
        </w:rPr>
        <w:t>30-059</w:t>
      </w:r>
      <w:r w:rsidR="008D2AB8">
        <w:rPr>
          <w:b/>
        </w:rPr>
        <w:t xml:space="preserve"> </w:t>
      </w:r>
      <w:r w:rsidRPr="000F703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ED609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F7035" w:rsidRPr="000F7035">
        <w:rPr>
          <w:b/>
        </w:rPr>
        <w:t xml:space="preserve">dostawa 1 sztuki macierzy dyskowej oraz 78 sztuk zestawów komputerowych dla </w:t>
      </w:r>
      <w:proofErr w:type="spellStart"/>
      <w:r w:rsidR="000F7035" w:rsidRPr="000F7035">
        <w:rPr>
          <w:b/>
        </w:rPr>
        <w:t>WIMiIIP</w:t>
      </w:r>
      <w:proofErr w:type="spellEnd"/>
      <w:r w:rsidR="000F7035" w:rsidRPr="000F7035">
        <w:rPr>
          <w:b/>
        </w:rPr>
        <w:t xml:space="preserve"> - KC-zp.272-711/19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708"/>
        <w:gridCol w:w="1418"/>
        <w:gridCol w:w="1031"/>
        <w:gridCol w:w="851"/>
        <w:gridCol w:w="2001"/>
      </w:tblGrid>
      <w:tr w:rsidR="00ED6094" w:rsidRPr="001B7180" w:rsidTr="003C143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Nazwa elementu</w:t>
            </w:r>
          </w:p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Ilość</w:t>
            </w:r>
          </w:p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Wartość netto</w:t>
            </w:r>
          </w:p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VAT</w:t>
            </w:r>
          </w:p>
          <w:p w:rsidR="00ED6094" w:rsidRPr="001B7180" w:rsidRDefault="00ED6094" w:rsidP="003C143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[%]</w:t>
            </w:r>
          </w:p>
          <w:p w:rsidR="00ED6094" w:rsidRPr="001B7180" w:rsidRDefault="00ED6094" w:rsidP="003C14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ED6094" w:rsidRPr="001B7180" w:rsidRDefault="00ED6094" w:rsidP="003C143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 xml:space="preserve"> (z doliczonym </w:t>
            </w:r>
            <w:r w:rsidRPr="001B718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D6094" w:rsidRPr="001B7180" w:rsidTr="003C143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D6094" w:rsidRPr="001B7180" w:rsidTr="003C14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Macierz dyskowa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B7180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  <w:tr w:rsidR="00ED6094" w:rsidRPr="001B7180" w:rsidTr="003C14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sz w:val="22"/>
                <w:szCs w:val="22"/>
              </w:rPr>
            </w:pPr>
          </w:p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Komputer – stacja graficzna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1B7180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  <w:tr w:rsidR="00ED6094" w:rsidRPr="001B7180" w:rsidTr="003C14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sz w:val="22"/>
                <w:szCs w:val="22"/>
              </w:rPr>
            </w:pPr>
          </w:p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 xml:space="preserve">Komputer – stacja graficzna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Pr="001B7180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  <w:tr w:rsidR="00ED6094" w:rsidRPr="001B7180" w:rsidTr="003C143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  <w:p w:rsidR="00ED6094" w:rsidRPr="001B7180" w:rsidRDefault="00ED6094" w:rsidP="003C1432">
            <w:pPr>
              <w:ind w:right="425"/>
              <w:jc w:val="right"/>
              <w:rPr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  <w:tr w:rsidR="00ED6094" w:rsidRPr="001B7180" w:rsidTr="003C143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  <w:p w:rsidR="00ED6094" w:rsidRPr="001B7180" w:rsidRDefault="00ED6094" w:rsidP="00ED6094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</w:tbl>
    <w:p w:rsidR="00ED6094" w:rsidRPr="00376535" w:rsidRDefault="00ED6094" w:rsidP="00ED609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ED6094" w:rsidRPr="00376535" w:rsidRDefault="00ED6094" w:rsidP="00ED609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76535">
        <w:rPr>
          <w:b/>
          <w:sz w:val="22"/>
          <w:szCs w:val="22"/>
        </w:rPr>
        <w:t xml:space="preserve">Termin realizacji umowy: </w:t>
      </w:r>
      <w:r w:rsidR="008F3EB5" w:rsidRPr="008F3EB5">
        <w:rPr>
          <w:b/>
          <w:sz w:val="22"/>
          <w:szCs w:val="22"/>
        </w:rPr>
        <w:t xml:space="preserve">do 14 </w:t>
      </w:r>
      <w:r w:rsidRPr="008F3EB5">
        <w:rPr>
          <w:b/>
          <w:sz w:val="22"/>
          <w:szCs w:val="22"/>
        </w:rPr>
        <w:t>dni</w:t>
      </w:r>
      <w:r w:rsidRPr="00376535">
        <w:rPr>
          <w:b/>
          <w:sz w:val="22"/>
          <w:szCs w:val="22"/>
        </w:rPr>
        <w:t xml:space="preserve"> od daty otrzymania zamówienia otrzymanego przez </w:t>
      </w:r>
      <w:proofErr w:type="spellStart"/>
      <w:r w:rsidRPr="00376535">
        <w:rPr>
          <w:b/>
          <w:sz w:val="22"/>
          <w:szCs w:val="22"/>
        </w:rPr>
        <w:t>MNiSW</w:t>
      </w:r>
      <w:proofErr w:type="spellEnd"/>
      <w:r w:rsidRPr="00376535">
        <w:rPr>
          <w:sz w:val="22"/>
          <w:szCs w:val="22"/>
        </w:rPr>
        <w:t xml:space="preserve"> </w:t>
      </w:r>
    </w:p>
    <w:p w:rsidR="00ED6094" w:rsidRPr="00690D7E" w:rsidRDefault="00ED6094" w:rsidP="00ED609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90D7E">
        <w:rPr>
          <w:b/>
          <w:sz w:val="22"/>
          <w:szCs w:val="22"/>
        </w:rPr>
        <w:t>Okres udzielonej gwarancji wynosi:</w:t>
      </w:r>
      <w:r w:rsidRPr="00690D7E">
        <w:rPr>
          <w:sz w:val="22"/>
          <w:szCs w:val="22"/>
        </w:rPr>
        <w:t xml:space="preserve"> </w:t>
      </w:r>
    </w:p>
    <w:p w:rsidR="00ED6094" w:rsidRPr="00690D7E" w:rsidRDefault="00ED6094" w:rsidP="00ED6094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 w:rsidRPr="00690D7E">
        <w:rPr>
          <w:b/>
          <w:sz w:val="22"/>
          <w:szCs w:val="22"/>
        </w:rPr>
        <w:t xml:space="preserve">na macierz dyskową: </w:t>
      </w:r>
      <w:r w:rsidRPr="00690D7E">
        <w:rPr>
          <w:sz w:val="22"/>
          <w:szCs w:val="22"/>
        </w:rPr>
        <w:t>……………………</w:t>
      </w:r>
      <w:r w:rsidR="003425D4">
        <w:rPr>
          <w:sz w:val="22"/>
          <w:szCs w:val="22"/>
        </w:rPr>
        <w:t xml:space="preserve"> miesięcy</w:t>
      </w:r>
    </w:p>
    <w:p w:rsidR="00ED6094" w:rsidRPr="00690D7E" w:rsidRDefault="00ED6094" w:rsidP="00690D7E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 w:rsidRPr="00690D7E">
        <w:rPr>
          <w:b/>
          <w:sz w:val="22"/>
          <w:szCs w:val="22"/>
        </w:rPr>
        <w:t xml:space="preserve">na </w:t>
      </w:r>
      <w:r w:rsidRPr="00690D7E">
        <w:rPr>
          <w:b/>
          <w:bCs/>
          <w:sz w:val="22"/>
          <w:szCs w:val="22"/>
        </w:rPr>
        <w:t>komputer</w:t>
      </w:r>
      <w:r w:rsidR="00690D7E" w:rsidRPr="00690D7E">
        <w:rPr>
          <w:b/>
          <w:bCs/>
          <w:sz w:val="22"/>
          <w:szCs w:val="22"/>
        </w:rPr>
        <w:t xml:space="preserve">y: </w:t>
      </w:r>
      <w:r w:rsidR="00690D7E" w:rsidRPr="00690D7E">
        <w:rPr>
          <w:bCs/>
          <w:sz w:val="22"/>
          <w:szCs w:val="22"/>
        </w:rPr>
        <w:t>………………………</w:t>
      </w:r>
      <w:r w:rsidR="003425D4">
        <w:rPr>
          <w:bCs/>
          <w:sz w:val="22"/>
          <w:szCs w:val="22"/>
        </w:rPr>
        <w:t>...... miesięcy</w:t>
      </w:r>
      <w:bookmarkStart w:id="0" w:name="_GoBack"/>
      <w:bookmarkEnd w:id="0"/>
      <w:r w:rsidR="00690D7E" w:rsidRPr="00690D7E">
        <w:rPr>
          <w:bCs/>
          <w:sz w:val="22"/>
          <w:szCs w:val="22"/>
        </w:rPr>
        <w:t xml:space="preserve"> </w:t>
      </w:r>
      <w:r w:rsidR="00690D7E" w:rsidRPr="00690D7E">
        <w:rPr>
          <w:b/>
          <w:bCs/>
          <w:sz w:val="22"/>
          <w:szCs w:val="22"/>
        </w:rPr>
        <w:t>(kryterium oceny ofert)</w:t>
      </w:r>
    </w:p>
    <w:p w:rsidR="00ED6094" w:rsidRPr="00376535" w:rsidRDefault="00ED6094" w:rsidP="00ED609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7653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76535">
        <w:rPr>
          <w:b/>
          <w:sz w:val="22"/>
          <w:szCs w:val="22"/>
        </w:rPr>
        <w:t xml:space="preserve"> TAK/NIE</w:t>
      </w:r>
    </w:p>
    <w:p w:rsidR="00ED6094" w:rsidRPr="00376535" w:rsidRDefault="00ED6094" w:rsidP="00ED609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376535">
        <w:rPr>
          <w:b/>
          <w:sz w:val="22"/>
          <w:szCs w:val="22"/>
        </w:rPr>
        <w:t xml:space="preserve">Termin płatności: </w:t>
      </w:r>
      <w:r w:rsidRPr="00376535">
        <w:rPr>
          <w:sz w:val="22"/>
          <w:szCs w:val="22"/>
        </w:rPr>
        <w:t>przelewem w terminie do 21 dni od daty otrzymania faktury przez Zamawiającego.</w:t>
      </w:r>
    </w:p>
    <w:p w:rsidR="00ED6094" w:rsidRPr="00376535" w:rsidRDefault="00ED6094" w:rsidP="00ED6094">
      <w:pPr>
        <w:jc w:val="both"/>
        <w:rPr>
          <w:sz w:val="22"/>
          <w:szCs w:val="22"/>
        </w:rPr>
      </w:pPr>
    </w:p>
    <w:p w:rsidR="00ED6094" w:rsidRPr="00376535" w:rsidRDefault="00ED6094" w:rsidP="00ED6094">
      <w:pPr>
        <w:spacing w:line="360" w:lineRule="auto"/>
        <w:jc w:val="both"/>
        <w:rPr>
          <w:sz w:val="22"/>
          <w:szCs w:val="22"/>
        </w:rPr>
      </w:pPr>
    </w:p>
    <w:p w:rsidR="00ED6094" w:rsidRPr="00376535" w:rsidRDefault="00ED6094" w:rsidP="00ED6094">
      <w:pPr>
        <w:tabs>
          <w:tab w:val="left" w:pos="5040"/>
        </w:tabs>
        <w:ind w:left="708"/>
        <w:rPr>
          <w:sz w:val="22"/>
          <w:szCs w:val="22"/>
        </w:rPr>
      </w:pPr>
      <w:r w:rsidRPr="00376535">
        <w:rPr>
          <w:sz w:val="22"/>
          <w:szCs w:val="22"/>
        </w:rPr>
        <w:tab/>
      </w:r>
    </w:p>
    <w:p w:rsidR="00ED6094" w:rsidRPr="00376535" w:rsidRDefault="00ED6094" w:rsidP="00ED6094">
      <w:pPr>
        <w:rPr>
          <w:b/>
          <w:sz w:val="22"/>
          <w:szCs w:val="22"/>
          <w:u w:val="single"/>
        </w:rPr>
      </w:pPr>
      <w:r w:rsidRPr="00376535">
        <w:rPr>
          <w:sz w:val="22"/>
          <w:szCs w:val="22"/>
        </w:rPr>
        <w:br w:type="page"/>
      </w:r>
      <w:r w:rsidRPr="00376535">
        <w:rPr>
          <w:b/>
          <w:sz w:val="22"/>
          <w:szCs w:val="22"/>
          <w:u w:val="single"/>
        </w:rPr>
        <w:lastRenderedPageBreak/>
        <w:t>Jednocześnie oświadczamy, że: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376535">
        <w:rPr>
          <w:color w:val="000000"/>
          <w:sz w:val="22"/>
          <w:szCs w:val="22"/>
        </w:rPr>
        <w:t xml:space="preserve"> i nie wnosimy do nich żadnych zastrzeżeń.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</w:rPr>
        <w:t xml:space="preserve">Oświadczamy, że </w:t>
      </w:r>
      <w:r w:rsidRPr="00376535">
        <w:rPr>
          <w:sz w:val="22"/>
          <w:szCs w:val="22"/>
        </w:rPr>
        <w:t>zaoferowane przez nas stacje robocze wyprodukowane zostały zgodnie z normą ISO-9001 lub równoważną…………….. Dokument zostanie dostarczony Zamawiającemu po wyborze najkorzystniejszej oferty a przed podpisaniem umowy (dotyczy 3 sztuk komputerów – stacji graficznej oraz 75 sztuk komputerów – stacji graficznej),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</w:rPr>
        <w:t xml:space="preserve">Oświadczamy, że </w:t>
      </w:r>
      <w:r w:rsidRPr="00376535">
        <w:rPr>
          <w:sz w:val="22"/>
          <w:szCs w:val="22"/>
        </w:rPr>
        <w:t>zaoferowane przez nas stacje robocze zostały wyprodukowane zgodnie z normą ISO-14001 lub równoważną …………… Dokument zostanie dostarczony Zamawiającemu po wyborze najkorzystniejszej oferty a przed podpisaniem umowy (dotyczy 3 sztuk komputerów – stacji graficznej oraz 75 sztuk komputerów – stacji graficznej),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</w:rPr>
        <w:t xml:space="preserve">Oświadczamy, że  sprzęt został wyprodukowany zgodnie z </w:t>
      </w:r>
      <w:r w:rsidRPr="00376535">
        <w:rPr>
          <w:sz w:val="22"/>
          <w:szCs w:val="22"/>
        </w:rPr>
        <w:t>deklaracją zgodności CE. Dokument zostanie dostarczony Zamawiającemu po wyborze najkorzystniejszej oferty a przed podpisaniem umowy (dotyczy 3 sztuk komputerów – stacji graficznej oraz 75 sztuk komputerów – stacji graficznej),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sz w:val="22"/>
          <w:szCs w:val="22"/>
        </w:rPr>
        <w:t xml:space="preserve">Oświadczamy, że zaoferowany przez nas sprzęt spełnienia kryteria środowiskowe, w tym zgodności z dyrektywą </w:t>
      </w:r>
      <w:proofErr w:type="spellStart"/>
      <w:r w:rsidRPr="00376535">
        <w:rPr>
          <w:sz w:val="22"/>
          <w:szCs w:val="22"/>
        </w:rPr>
        <w:t>RoHS</w:t>
      </w:r>
      <w:proofErr w:type="spellEnd"/>
      <w:r w:rsidRPr="00376535">
        <w:rPr>
          <w:sz w:val="22"/>
          <w:szCs w:val="22"/>
        </w:rPr>
        <w:t xml:space="preserve"> Unii Europejskiej o eliminacji substancji niebezpiecznych.</w:t>
      </w:r>
      <w:r w:rsidRPr="00376535">
        <w:rPr>
          <w:bCs/>
          <w:sz w:val="22"/>
          <w:szCs w:val="22"/>
        </w:rPr>
        <w:t xml:space="preserve"> </w:t>
      </w:r>
      <w:r w:rsidRPr="00376535">
        <w:rPr>
          <w:sz w:val="22"/>
          <w:szCs w:val="22"/>
        </w:rPr>
        <w:t>Dokument zostanie dostarczony Zamawiającemu po wyborze najkorzystniejszej oferty a przed podpisaniem umowy (dotyczy 3 sztuk komputerów – stacji graficznej oraz 75 sztuk komputerów – stacji graficznej),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3765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3765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376535">
        <w:rPr>
          <w:sz w:val="22"/>
          <w:szCs w:val="22"/>
        </w:rPr>
        <w:t>późn</w:t>
      </w:r>
      <w:proofErr w:type="spellEnd"/>
      <w:r w:rsidRPr="00376535">
        <w:rPr>
          <w:sz w:val="22"/>
          <w:szCs w:val="22"/>
        </w:rPr>
        <w:t xml:space="preserve">. zm.) </w:t>
      </w:r>
      <w:r w:rsidRPr="00376535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376535">
        <w:rPr>
          <w:b/>
          <w:color w:val="000000"/>
          <w:sz w:val="22"/>
          <w:szCs w:val="22"/>
          <w:lang w:eastAsia="ar-SA"/>
        </w:rPr>
        <w:t xml:space="preserve">na zestawy komputerowe </w:t>
      </w:r>
      <w:r w:rsidRPr="00376535">
        <w:rPr>
          <w:sz w:val="22"/>
          <w:szCs w:val="22"/>
        </w:rPr>
        <w:t xml:space="preserve">w zakresie objętym zwolnieniem – zgodnie z art. 83 ust. 1 pkt 26 przywołanej ustawy. </w:t>
      </w:r>
    </w:p>
    <w:p w:rsidR="00ED6094" w:rsidRPr="00376535" w:rsidRDefault="00ED6094" w:rsidP="00ED609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376535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376535">
        <w:rPr>
          <w:b/>
          <w:color w:val="000000"/>
          <w:sz w:val="22"/>
          <w:szCs w:val="22"/>
          <w:lang w:eastAsia="ar-SA"/>
        </w:rPr>
        <w:t xml:space="preserve">zestawy komputerowe </w:t>
      </w:r>
      <w:r w:rsidRPr="00376535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376535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376535">
        <w:rPr>
          <w:sz w:val="22"/>
          <w:szCs w:val="22"/>
        </w:rPr>
        <w:t>późn</w:t>
      </w:r>
      <w:proofErr w:type="spellEnd"/>
      <w:r w:rsidRPr="00376535">
        <w:rPr>
          <w:sz w:val="22"/>
          <w:szCs w:val="22"/>
        </w:rPr>
        <w:t>. zm.)</w:t>
      </w:r>
    </w:p>
    <w:p w:rsidR="00ED6094" w:rsidRPr="00376535" w:rsidRDefault="00ED6094" w:rsidP="00ED6094">
      <w:pPr>
        <w:numPr>
          <w:ilvl w:val="0"/>
          <w:numId w:val="1"/>
        </w:numPr>
        <w:jc w:val="both"/>
        <w:rPr>
          <w:sz w:val="22"/>
          <w:szCs w:val="22"/>
        </w:rPr>
      </w:pPr>
      <w:r w:rsidRPr="0037653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D6094" w:rsidRPr="00376535" w:rsidRDefault="00ED6094" w:rsidP="00ED6094">
      <w:pPr>
        <w:ind w:left="360"/>
        <w:jc w:val="both"/>
        <w:rPr>
          <w:i/>
          <w:sz w:val="22"/>
          <w:szCs w:val="22"/>
        </w:rPr>
      </w:pPr>
      <w:r w:rsidRPr="0037653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D6094" w:rsidRPr="00376535" w:rsidRDefault="00ED6094" w:rsidP="00ED6094">
      <w:pPr>
        <w:ind w:left="360"/>
        <w:jc w:val="both"/>
        <w:rPr>
          <w:i/>
          <w:sz w:val="22"/>
          <w:szCs w:val="22"/>
        </w:rPr>
      </w:pPr>
      <w:r w:rsidRPr="0037653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D6094" w:rsidRPr="00376535" w:rsidRDefault="00ED6094" w:rsidP="00ED6094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ED6094" w:rsidRPr="00376535" w:rsidRDefault="00ED6094" w:rsidP="00ED6094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po zakończeniu postępowania wadium należy zwrócić.</w:t>
      </w:r>
      <w:r w:rsidRPr="00376535">
        <w:rPr>
          <w:rStyle w:val="Odwoanieprzypisudolnego"/>
          <w:sz w:val="22"/>
          <w:szCs w:val="22"/>
        </w:rPr>
        <w:footnoteReference w:id="1"/>
      </w:r>
    </w:p>
    <w:p w:rsidR="00ED6094" w:rsidRPr="00376535" w:rsidRDefault="00ED6094" w:rsidP="00ED609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Bank: ........................................................................</w:t>
      </w:r>
    </w:p>
    <w:p w:rsidR="00ED6094" w:rsidRPr="00376535" w:rsidRDefault="00ED6094" w:rsidP="00ED609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lastRenderedPageBreak/>
        <w:t>Nr konta ....................................................................</w:t>
      </w:r>
    </w:p>
    <w:p w:rsidR="00ED6094" w:rsidRPr="00376535" w:rsidRDefault="00ED6094" w:rsidP="00ED609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Inne ...........................................................................</w:t>
      </w:r>
    </w:p>
    <w:p w:rsidR="00ED6094" w:rsidRPr="00376535" w:rsidRDefault="00ED6094" w:rsidP="00ED609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6094" w:rsidRPr="00376535" w:rsidTr="003C14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7653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76535">
              <w:rPr>
                <w:sz w:val="22"/>
                <w:szCs w:val="22"/>
              </w:rPr>
              <w:t xml:space="preserve">Opis części zamówienia, którą wykonawca </w:t>
            </w:r>
          </w:p>
          <w:p w:rsidR="00ED6094" w:rsidRPr="00376535" w:rsidRDefault="00ED6094" w:rsidP="003C14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7653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76535">
              <w:rPr>
                <w:sz w:val="22"/>
                <w:szCs w:val="22"/>
              </w:rPr>
              <w:t>Nazwa podwykonawcy</w:t>
            </w:r>
            <w:r w:rsidRPr="00376535">
              <w:rPr>
                <w:sz w:val="22"/>
                <w:szCs w:val="22"/>
              </w:rPr>
              <w:br/>
              <w:t>(o ile jest znana)</w:t>
            </w:r>
          </w:p>
        </w:tc>
      </w:tr>
      <w:tr w:rsidR="00ED6094" w:rsidRPr="00376535" w:rsidTr="003C14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D6094" w:rsidRPr="00376535" w:rsidTr="003C14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D6094" w:rsidRPr="00376535" w:rsidRDefault="00ED6094" w:rsidP="00ED6094">
      <w:pPr>
        <w:numPr>
          <w:ilvl w:val="0"/>
          <w:numId w:val="1"/>
        </w:num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Upoważnionymi do reprezentowania naszej firmy są następujące osoby:</w:t>
      </w:r>
    </w:p>
    <w:p w:rsidR="00ED6094" w:rsidRPr="00376535" w:rsidRDefault="00ED6094" w:rsidP="00ED609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7653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</w:p>
    <w:p w:rsidR="00ED6094" w:rsidRPr="00376535" w:rsidRDefault="00ED6094" w:rsidP="00ED609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ED6094" w:rsidRPr="00376535" w:rsidRDefault="00ED6094" w:rsidP="00ED609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7653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76535">
        <w:rPr>
          <w:sz w:val="22"/>
          <w:szCs w:val="22"/>
        </w:rPr>
        <w:tab/>
      </w:r>
      <w:r w:rsidRPr="00376535">
        <w:rPr>
          <w:sz w:val="22"/>
          <w:szCs w:val="22"/>
        </w:rPr>
        <w:tab/>
        <w:t xml:space="preserve"> </w:t>
      </w:r>
    </w:p>
    <w:p w:rsidR="00ED6094" w:rsidRPr="00376535" w:rsidRDefault="00ED6094" w:rsidP="00ED609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ED6094" w:rsidRPr="00376535" w:rsidRDefault="00ED6094" w:rsidP="00ED609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ED6094" w:rsidRPr="00376535" w:rsidRDefault="00ED6094" w:rsidP="00ED6094">
      <w:pPr>
        <w:numPr>
          <w:ilvl w:val="0"/>
          <w:numId w:val="1"/>
        </w:num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upoważnienie dla powyżej wskazanych osób wynika z następującego (</w:t>
      </w:r>
      <w:proofErr w:type="spellStart"/>
      <w:r w:rsidRPr="00376535">
        <w:rPr>
          <w:sz w:val="22"/>
          <w:szCs w:val="22"/>
        </w:rPr>
        <w:t>ych</w:t>
      </w:r>
      <w:proofErr w:type="spellEnd"/>
      <w:r w:rsidRPr="00376535">
        <w:rPr>
          <w:sz w:val="22"/>
          <w:szCs w:val="22"/>
        </w:rPr>
        <w:t>) dokumentu(ów)</w:t>
      </w:r>
    </w:p>
    <w:p w:rsidR="00ED6094" w:rsidRPr="00376535" w:rsidRDefault="00ED6094" w:rsidP="00ED6094">
      <w:p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D6094" w:rsidRPr="00376535" w:rsidRDefault="00ED6094" w:rsidP="00ED6094">
      <w:pPr>
        <w:numPr>
          <w:ilvl w:val="0"/>
          <w:numId w:val="1"/>
        </w:num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załącznikami do niniejszej oferty są: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………………………………………………………………………………………….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……………………………………………..……………………………………………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………………………………………………………………………………………….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……………………………………………..……………………………………………</w:t>
      </w:r>
    </w:p>
    <w:p w:rsidR="00ED6094" w:rsidRPr="00376535" w:rsidRDefault="00ED6094" w:rsidP="00ED6094">
      <w:pPr>
        <w:jc w:val="both"/>
        <w:rPr>
          <w:sz w:val="22"/>
          <w:szCs w:val="22"/>
        </w:rPr>
      </w:pPr>
    </w:p>
    <w:p w:rsidR="00ED6094" w:rsidRPr="00376535" w:rsidRDefault="00ED6094" w:rsidP="00ED6094">
      <w:pPr>
        <w:jc w:val="both"/>
        <w:rPr>
          <w:sz w:val="22"/>
          <w:szCs w:val="22"/>
        </w:rPr>
      </w:pPr>
    </w:p>
    <w:p w:rsidR="00ED6094" w:rsidRPr="00376535" w:rsidRDefault="00ED6094" w:rsidP="00ED6094">
      <w:p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Miejscowość, ……………………., dnia …………………………… r.</w:t>
      </w:r>
    </w:p>
    <w:p w:rsidR="00ED6094" w:rsidRPr="00376535" w:rsidRDefault="00ED6094" w:rsidP="00ED6094">
      <w:pPr>
        <w:jc w:val="both"/>
        <w:rPr>
          <w:sz w:val="22"/>
          <w:szCs w:val="22"/>
        </w:rPr>
      </w:pPr>
    </w:p>
    <w:p w:rsidR="00ED6094" w:rsidRPr="00376535" w:rsidRDefault="00ED6094" w:rsidP="00ED6094">
      <w:pPr>
        <w:tabs>
          <w:tab w:val="left" w:pos="5040"/>
        </w:tabs>
        <w:ind w:left="708"/>
        <w:rPr>
          <w:sz w:val="22"/>
          <w:szCs w:val="22"/>
        </w:rPr>
      </w:pPr>
      <w:r w:rsidRPr="00376535">
        <w:rPr>
          <w:sz w:val="22"/>
          <w:szCs w:val="22"/>
        </w:rPr>
        <w:tab/>
        <w:t>………………………………………….</w:t>
      </w:r>
    </w:p>
    <w:p w:rsidR="00ED6094" w:rsidRPr="00376535" w:rsidRDefault="00ED6094" w:rsidP="00ED6094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Pr="00376535">
        <w:rPr>
          <w:sz w:val="22"/>
          <w:szCs w:val="22"/>
        </w:rPr>
        <w:t>podpis osoby/osób upoważnionej/upoważnionych</w:t>
      </w:r>
    </w:p>
    <w:p w:rsidR="00ED6094" w:rsidRPr="00376535" w:rsidRDefault="00ED6094" w:rsidP="00ED6094">
      <w:pPr>
        <w:jc w:val="right"/>
        <w:rPr>
          <w:sz w:val="22"/>
          <w:szCs w:val="22"/>
        </w:rPr>
      </w:pPr>
      <w:r w:rsidRPr="00376535">
        <w:rPr>
          <w:sz w:val="22"/>
          <w:szCs w:val="22"/>
        </w:rPr>
        <w:t>do reprezentowania Wykonawcy</w:t>
      </w:r>
    </w:p>
    <w:p w:rsidR="00ED6094" w:rsidRPr="00376535" w:rsidRDefault="00ED6094" w:rsidP="00ED6094">
      <w:pPr>
        <w:jc w:val="right"/>
        <w:rPr>
          <w:sz w:val="22"/>
          <w:szCs w:val="22"/>
        </w:rPr>
      </w:pPr>
    </w:p>
    <w:p w:rsidR="00ED6094" w:rsidRPr="00376535" w:rsidRDefault="00ED6094" w:rsidP="00ED6094">
      <w:pPr>
        <w:jc w:val="right"/>
        <w:rPr>
          <w:sz w:val="22"/>
          <w:szCs w:val="22"/>
        </w:rPr>
      </w:pPr>
    </w:p>
    <w:p w:rsidR="00ED6094" w:rsidRPr="00376535" w:rsidRDefault="00ED6094" w:rsidP="00ED6094">
      <w:pPr>
        <w:jc w:val="right"/>
        <w:rPr>
          <w:sz w:val="22"/>
          <w:szCs w:val="22"/>
        </w:rPr>
      </w:pPr>
    </w:p>
    <w:p w:rsidR="00ED6094" w:rsidRPr="00376535" w:rsidRDefault="00ED6094" w:rsidP="00ED6094">
      <w:pPr>
        <w:rPr>
          <w:b/>
          <w:color w:val="FF0000"/>
          <w:sz w:val="22"/>
          <w:szCs w:val="22"/>
        </w:rPr>
      </w:pPr>
      <w:r w:rsidRPr="0037653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ED6094" w:rsidRPr="00376535" w:rsidRDefault="00ED6094" w:rsidP="00ED6094">
      <w:pPr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8B4" w:rsidRDefault="00DB48B4">
      <w:r>
        <w:separator/>
      </w:r>
    </w:p>
  </w:endnote>
  <w:endnote w:type="continuationSeparator" w:id="0">
    <w:p w:rsidR="00DB48B4" w:rsidRDefault="00DB4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35" w:rsidRDefault="000F70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35" w:rsidRDefault="000F70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8B4" w:rsidRDefault="00DB48B4">
      <w:r>
        <w:separator/>
      </w:r>
    </w:p>
  </w:footnote>
  <w:footnote w:type="continuationSeparator" w:id="0">
    <w:p w:rsidR="00DB48B4" w:rsidRDefault="00DB48B4">
      <w:r>
        <w:continuationSeparator/>
      </w:r>
    </w:p>
  </w:footnote>
  <w:footnote w:id="1">
    <w:p w:rsidR="00ED6094" w:rsidRDefault="00ED6094" w:rsidP="00ED609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ED6094" w:rsidRDefault="00ED6094" w:rsidP="00ED6094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ED6094" w:rsidRDefault="00ED6094" w:rsidP="00ED609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35" w:rsidRDefault="000F70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35" w:rsidRDefault="000F70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156F3B"/>
    <w:multiLevelType w:val="hybridMultilevel"/>
    <w:tmpl w:val="E50E0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48B4"/>
    <w:rsid w:val="00012286"/>
    <w:rsid w:val="00071CCC"/>
    <w:rsid w:val="000B731D"/>
    <w:rsid w:val="000D6134"/>
    <w:rsid w:val="000E09C7"/>
    <w:rsid w:val="000E24F4"/>
    <w:rsid w:val="000F6589"/>
    <w:rsid w:val="000F7035"/>
    <w:rsid w:val="00106636"/>
    <w:rsid w:val="00116EC6"/>
    <w:rsid w:val="001801DD"/>
    <w:rsid w:val="001D4612"/>
    <w:rsid w:val="00207E98"/>
    <w:rsid w:val="002723B0"/>
    <w:rsid w:val="00315A4A"/>
    <w:rsid w:val="003425D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0D7E"/>
    <w:rsid w:val="007748F0"/>
    <w:rsid w:val="007A4321"/>
    <w:rsid w:val="00833933"/>
    <w:rsid w:val="00853083"/>
    <w:rsid w:val="008B2F0C"/>
    <w:rsid w:val="008B4928"/>
    <w:rsid w:val="008D2AB8"/>
    <w:rsid w:val="008F1C66"/>
    <w:rsid w:val="008F3EB5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48B4"/>
    <w:rsid w:val="00DC1500"/>
    <w:rsid w:val="00E44371"/>
    <w:rsid w:val="00E949B0"/>
    <w:rsid w:val="00ED609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512FA-F97E-4212-8159-85572AE4B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1027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1900-12-31T23:00:00Z</cp:lastPrinted>
  <dcterms:created xsi:type="dcterms:W3CDTF">2019-10-29T13:42:00Z</dcterms:created>
  <dcterms:modified xsi:type="dcterms:W3CDTF">2019-10-30T09:47:00Z</dcterms:modified>
</cp:coreProperties>
</file>