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135C03" w:rsidRPr="00135C03" w:rsidRDefault="00135C03" w:rsidP="00CE3270">
      <w:pPr>
        <w:spacing w:line="360" w:lineRule="auto"/>
        <w:rPr>
          <w:b/>
          <w:bCs/>
          <w:color w:val="000000"/>
          <w:sz w:val="24"/>
        </w:rPr>
      </w:pPr>
      <w:r w:rsidRPr="00135C03">
        <w:rPr>
          <w:b/>
          <w:bCs/>
          <w:color w:val="000000"/>
          <w:sz w:val="24"/>
        </w:rPr>
        <w:t>Politechnika Rzeszowska</w:t>
      </w:r>
    </w:p>
    <w:p w:rsidR="00CE3270" w:rsidRDefault="00135C03" w:rsidP="00CE3270">
      <w:pPr>
        <w:spacing w:line="360" w:lineRule="auto"/>
        <w:rPr>
          <w:b/>
          <w:bCs/>
          <w:color w:val="000000"/>
          <w:sz w:val="24"/>
        </w:rPr>
      </w:pPr>
      <w:r w:rsidRPr="00135C03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135C03" w:rsidP="00CE3270">
      <w:pPr>
        <w:spacing w:line="360" w:lineRule="auto"/>
        <w:rPr>
          <w:color w:val="000000"/>
          <w:sz w:val="24"/>
        </w:rPr>
      </w:pPr>
      <w:r w:rsidRPr="00135C03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135C03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135C03" w:rsidP="00CE3270">
      <w:pPr>
        <w:spacing w:line="360" w:lineRule="auto"/>
        <w:rPr>
          <w:color w:val="000000"/>
          <w:sz w:val="24"/>
        </w:rPr>
      </w:pPr>
      <w:r w:rsidRPr="00135C03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135C03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135C03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5C03" w:rsidRPr="00135C0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135C03" w:rsidRPr="00135C0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5C03" w:rsidRPr="00135C03">
        <w:rPr>
          <w:b/>
          <w:color w:val="000000"/>
          <w:sz w:val="24"/>
        </w:rPr>
        <w:t xml:space="preserve"> Dostawa stacji RO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35C03" w:rsidTr="00CE61E8">
        <w:trPr>
          <w:cantSplit/>
        </w:trPr>
        <w:tc>
          <w:tcPr>
            <w:tcW w:w="9640" w:type="dxa"/>
          </w:tcPr>
          <w:p w:rsidR="00135C03" w:rsidRDefault="00135C03" w:rsidP="00CE61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135C03">
              <w:rPr>
                <w:sz w:val="24"/>
              </w:rPr>
              <w:t xml:space="preserve"> Dostawa stacji RO</w:t>
            </w:r>
          </w:p>
          <w:p w:rsidR="00135C03" w:rsidRDefault="00135C03" w:rsidP="00CE61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5C03">
              <w:rPr>
                <w:b/>
                <w:sz w:val="24"/>
              </w:rPr>
              <w:t>Aqua Service</w:t>
            </w:r>
          </w:p>
          <w:p w:rsidR="00135C03" w:rsidRDefault="00135C03" w:rsidP="00CE61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5C03">
              <w:rPr>
                <w:b/>
                <w:sz w:val="24"/>
              </w:rPr>
              <w:t>37-700</w:t>
            </w:r>
            <w:r>
              <w:rPr>
                <w:b/>
                <w:sz w:val="24"/>
              </w:rPr>
              <w:t xml:space="preserve"> </w:t>
            </w:r>
            <w:r w:rsidRPr="00135C03">
              <w:rPr>
                <w:b/>
                <w:sz w:val="24"/>
              </w:rPr>
              <w:t>Przemyśl</w:t>
            </w:r>
          </w:p>
          <w:p w:rsidR="00135C03" w:rsidRDefault="00135C03" w:rsidP="00CE61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5C03">
              <w:rPr>
                <w:b/>
                <w:sz w:val="24"/>
              </w:rPr>
              <w:t>Słowackiego</w:t>
            </w:r>
            <w:r>
              <w:rPr>
                <w:b/>
                <w:sz w:val="24"/>
              </w:rPr>
              <w:t xml:space="preserve"> </w:t>
            </w:r>
            <w:r w:rsidRPr="00135C03">
              <w:rPr>
                <w:b/>
                <w:sz w:val="24"/>
              </w:rPr>
              <w:t>50</w:t>
            </w:r>
          </w:p>
          <w:p w:rsidR="00135C03" w:rsidRDefault="00135C03" w:rsidP="00CE61E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5C03">
              <w:rPr>
                <w:b/>
                <w:sz w:val="24"/>
              </w:rPr>
              <w:t>40 424.00 zł</w:t>
            </w:r>
          </w:p>
          <w:p w:rsidR="00135C03" w:rsidRPr="00253031" w:rsidRDefault="00135C03" w:rsidP="00CE61E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35C03" w:rsidRDefault="00135C03" w:rsidP="00CE61E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35C03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53"/>
        <w:gridCol w:w="1275"/>
        <w:gridCol w:w="1701"/>
        <w:gridCol w:w="1843"/>
      </w:tblGrid>
      <w:tr w:rsidR="003A238C" w:rsidRPr="003A238C" w:rsidTr="003A238C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jc w:val="center"/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jc w:val="center"/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Firma (nazwa) lub nazwisko oraz</w:t>
            </w:r>
            <w:r w:rsidRPr="003A238C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spacing w:after="120"/>
              <w:jc w:val="center"/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8C" w:rsidRPr="003A238C" w:rsidRDefault="003A238C" w:rsidP="003A238C">
            <w:pPr>
              <w:spacing w:after="120"/>
              <w:jc w:val="center"/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spacing w:after="120"/>
              <w:jc w:val="center"/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Uwagi</w:t>
            </w:r>
          </w:p>
        </w:tc>
      </w:tr>
      <w:tr w:rsidR="003A238C" w:rsidRPr="003A238C" w:rsidTr="003A238C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Aqua Service</w:t>
            </w:r>
          </w:p>
          <w:p w:rsidR="003A238C" w:rsidRPr="003A238C" w:rsidRDefault="003A238C" w:rsidP="003A238C">
            <w:pPr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Słowackiego 50</w:t>
            </w:r>
          </w:p>
          <w:p w:rsidR="003A238C" w:rsidRPr="003A238C" w:rsidRDefault="003A238C" w:rsidP="003A238C">
            <w:pPr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37-700 Przemyśl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 xml:space="preserve">  32 865,04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8C" w:rsidRPr="003A238C" w:rsidRDefault="003A238C" w:rsidP="003A238C">
            <w:pPr>
              <w:rPr>
                <w:rFonts w:ascii="Tahoma" w:hAnsi="Tahoma" w:cs="Tahoma"/>
              </w:rPr>
            </w:pPr>
            <w:r w:rsidRPr="003A238C">
              <w:rPr>
                <w:rFonts w:ascii="Tahoma" w:hAnsi="Tahoma" w:cs="Tahoma"/>
              </w:rPr>
              <w:t>40 424.00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8C" w:rsidRPr="003A238C" w:rsidRDefault="003A238C" w:rsidP="003A238C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135C03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135C03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135C03">
        <w:rPr>
          <w:sz w:val="24"/>
        </w:rPr>
        <w:t>2019-10-31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884C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19F" w:rsidRDefault="00F4019F">
      <w:r>
        <w:separator/>
      </w:r>
    </w:p>
  </w:endnote>
  <w:endnote w:type="continuationSeparator" w:id="0">
    <w:p w:rsidR="00F4019F" w:rsidRDefault="00F40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C03" w:rsidRDefault="00135C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3A238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23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23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C03" w:rsidRDefault="00135C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19F" w:rsidRDefault="00F4019F">
      <w:r>
        <w:separator/>
      </w:r>
    </w:p>
  </w:footnote>
  <w:footnote w:type="continuationSeparator" w:id="0">
    <w:p w:rsidR="00F4019F" w:rsidRDefault="00F40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C03" w:rsidRDefault="00135C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C03" w:rsidRDefault="00135C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C03" w:rsidRDefault="0013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19F"/>
    <w:rsid w:val="00022539"/>
    <w:rsid w:val="00135C03"/>
    <w:rsid w:val="00140696"/>
    <w:rsid w:val="00253031"/>
    <w:rsid w:val="002C67C0"/>
    <w:rsid w:val="00377700"/>
    <w:rsid w:val="003945C1"/>
    <w:rsid w:val="003A238C"/>
    <w:rsid w:val="0048602F"/>
    <w:rsid w:val="0053051F"/>
    <w:rsid w:val="005C147E"/>
    <w:rsid w:val="00614303"/>
    <w:rsid w:val="007124E4"/>
    <w:rsid w:val="00745012"/>
    <w:rsid w:val="00884C07"/>
    <w:rsid w:val="008F7AA7"/>
    <w:rsid w:val="00987E41"/>
    <w:rsid w:val="00AE783C"/>
    <w:rsid w:val="00C85A89"/>
    <w:rsid w:val="00CE3270"/>
    <w:rsid w:val="00D5444F"/>
    <w:rsid w:val="00E66FD0"/>
    <w:rsid w:val="00F26135"/>
    <w:rsid w:val="00F4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868BA7-BC57-457A-8DE6-6F9959F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2019-10-31T10:19:00Z</dcterms:created>
  <dcterms:modified xsi:type="dcterms:W3CDTF">2019-10-31T10:20:00Z</dcterms:modified>
</cp:coreProperties>
</file>