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E65E5E" w:rsidP="00007727">
      <w:pPr>
        <w:jc w:val="right"/>
        <w:rPr>
          <w:b/>
          <w:bCs/>
        </w:rPr>
      </w:pPr>
      <w:r w:rsidRPr="00E65E5E">
        <w:t>Kraków</w:t>
      </w:r>
      <w:r w:rsidR="00007727" w:rsidRPr="00122043">
        <w:t xml:space="preserve"> dnia: </w:t>
      </w:r>
      <w:r w:rsidRPr="00E65E5E">
        <w:t>2019-10-31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65E5E" w:rsidRPr="00E65E5E" w:rsidRDefault="00E65E5E" w:rsidP="00173B20">
      <w:pPr>
        <w:spacing w:after="40"/>
        <w:rPr>
          <w:b/>
          <w:bCs/>
          <w:sz w:val="22"/>
        </w:rPr>
      </w:pPr>
      <w:r w:rsidRPr="00E65E5E">
        <w:rPr>
          <w:b/>
          <w:bCs/>
          <w:sz w:val="22"/>
        </w:rPr>
        <w:t>Akademia Górniczo - Hutnicza</w:t>
      </w:r>
    </w:p>
    <w:p w:rsidR="00E65E5E" w:rsidRPr="00E65E5E" w:rsidRDefault="00E65E5E" w:rsidP="00173B20">
      <w:pPr>
        <w:spacing w:after="40"/>
        <w:rPr>
          <w:b/>
          <w:bCs/>
          <w:sz w:val="22"/>
        </w:rPr>
      </w:pPr>
      <w:r w:rsidRPr="00E65E5E">
        <w:rPr>
          <w:b/>
          <w:bCs/>
          <w:sz w:val="22"/>
        </w:rPr>
        <w:t>im. Stanisława Staszica w Krakowie</w:t>
      </w:r>
    </w:p>
    <w:p w:rsidR="00A80738" w:rsidRPr="00122043" w:rsidRDefault="00E65E5E" w:rsidP="00173B20">
      <w:pPr>
        <w:spacing w:after="40"/>
        <w:rPr>
          <w:b/>
          <w:bCs/>
          <w:sz w:val="22"/>
        </w:rPr>
      </w:pPr>
      <w:r w:rsidRPr="00E65E5E">
        <w:rPr>
          <w:b/>
          <w:bCs/>
          <w:sz w:val="22"/>
        </w:rPr>
        <w:t>Dział Zamówień Publicznych</w:t>
      </w:r>
    </w:p>
    <w:p w:rsidR="00A80738" w:rsidRPr="00122043" w:rsidRDefault="00E65E5E" w:rsidP="00A80738">
      <w:pPr>
        <w:rPr>
          <w:bCs/>
          <w:sz w:val="22"/>
        </w:rPr>
      </w:pPr>
      <w:r w:rsidRPr="00E65E5E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65E5E">
        <w:rPr>
          <w:bCs/>
          <w:sz w:val="22"/>
        </w:rPr>
        <w:t>30</w:t>
      </w:r>
    </w:p>
    <w:p w:rsidR="00A80738" w:rsidRPr="00122043" w:rsidRDefault="00E65E5E" w:rsidP="00A80738">
      <w:pPr>
        <w:rPr>
          <w:bCs/>
          <w:sz w:val="22"/>
        </w:rPr>
      </w:pPr>
      <w:r w:rsidRPr="00E65E5E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65E5E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65E5E" w:rsidRPr="00E65E5E">
        <w:rPr>
          <w:b/>
          <w:sz w:val="22"/>
          <w:szCs w:val="24"/>
        </w:rPr>
        <w:t>KC-zp.272-696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65E5E" w:rsidRPr="00E65E5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65E5E" w:rsidP="00C659E2">
      <w:pPr>
        <w:pStyle w:val="Tekstpodstawowywcity"/>
        <w:spacing w:before="120" w:after="240"/>
        <w:ind w:firstLine="0"/>
        <w:jc w:val="center"/>
      </w:pPr>
      <w:r w:rsidRPr="00E65E5E">
        <w:rPr>
          <w:b/>
        </w:rPr>
        <w:t xml:space="preserve">Wykonanie dokumentacji projektowej dla poprawy sprawności energetycznej budynku D-11 na terenie AGH w Krakowie umowa z </w:t>
      </w:r>
      <w:proofErr w:type="spellStart"/>
      <w:r w:rsidRPr="00E65E5E">
        <w:rPr>
          <w:b/>
        </w:rPr>
        <w:t>NFOŚiGW</w:t>
      </w:r>
      <w:proofErr w:type="spellEnd"/>
      <w:r w:rsidRPr="00E65E5E">
        <w:rPr>
          <w:b/>
        </w:rPr>
        <w:t xml:space="preserve"> o dofinansowanie nr POIS.01.03.01-00-0100/17-00 - KC-zp.272-696/19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AA28F0">
        <w:rPr>
          <w:sz w:val="24"/>
          <w:szCs w:val="24"/>
        </w:rPr>
        <w:t xml:space="preserve">na podstawie art. 86 ust. 5 </w:t>
      </w:r>
      <w:r w:rsidR="004C7E9B" w:rsidRPr="00AA28F0">
        <w:rPr>
          <w:bCs/>
          <w:sz w:val="24"/>
          <w:szCs w:val="24"/>
        </w:rPr>
        <w:t xml:space="preserve">ustawy z dnia </w:t>
      </w:r>
      <w:r w:rsidR="004C7E9B" w:rsidRPr="00AA28F0">
        <w:rPr>
          <w:sz w:val="24"/>
          <w:szCs w:val="24"/>
        </w:rPr>
        <w:t xml:space="preserve">29 stycznia 2004 roku Prawo Zamówień Publicznych </w:t>
      </w:r>
      <w:r w:rsidR="00C941B3" w:rsidRPr="00AA28F0">
        <w:rPr>
          <w:sz w:val="24"/>
          <w:szCs w:val="24"/>
        </w:rPr>
        <w:t>(Dz. U. z 201</w:t>
      </w:r>
      <w:r w:rsidR="00560D33" w:rsidRPr="00AA28F0">
        <w:rPr>
          <w:sz w:val="24"/>
          <w:szCs w:val="24"/>
        </w:rPr>
        <w:t>9</w:t>
      </w:r>
      <w:r w:rsidR="00C941B3" w:rsidRPr="00AA28F0">
        <w:rPr>
          <w:sz w:val="24"/>
          <w:szCs w:val="24"/>
        </w:rPr>
        <w:t xml:space="preserve"> r. poz. </w:t>
      </w:r>
      <w:r w:rsidR="00560D33" w:rsidRPr="00AA28F0">
        <w:rPr>
          <w:sz w:val="24"/>
          <w:szCs w:val="24"/>
        </w:rPr>
        <w:t>1843</w:t>
      </w:r>
      <w:r w:rsidR="00C941B3" w:rsidRPr="00AA28F0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65E5E" w:rsidRPr="00E65E5E">
        <w:rPr>
          <w:sz w:val="24"/>
          <w:szCs w:val="24"/>
        </w:rPr>
        <w:t>31/10/2019</w:t>
      </w:r>
      <w:r w:rsidR="00FF4AB1" w:rsidRPr="00FF4AB1">
        <w:rPr>
          <w:sz w:val="24"/>
          <w:szCs w:val="24"/>
        </w:rPr>
        <w:t xml:space="preserve"> o godz. </w:t>
      </w:r>
      <w:r w:rsidR="00E65E5E" w:rsidRPr="00E65E5E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E65E5E" w:rsidP="00A80738">
      <w:pPr>
        <w:spacing w:before="120" w:after="120"/>
        <w:jc w:val="both"/>
        <w:rPr>
          <w:b/>
          <w:sz w:val="24"/>
          <w:szCs w:val="24"/>
        </w:rPr>
      </w:pPr>
      <w:r w:rsidRPr="00E65E5E">
        <w:rPr>
          <w:b/>
          <w:sz w:val="24"/>
          <w:szCs w:val="24"/>
        </w:rPr>
        <w:t>133 270.50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"/>
        <w:gridCol w:w="3477"/>
        <w:gridCol w:w="1559"/>
        <w:gridCol w:w="2189"/>
        <w:gridCol w:w="1176"/>
      </w:tblGrid>
      <w:tr w:rsidR="00AA28F0" w:rsidRPr="00493F8C" w:rsidTr="006E48C5">
        <w:tc>
          <w:tcPr>
            <w:tcW w:w="0" w:type="auto"/>
            <w:shd w:val="clear" w:color="auto" w:fill="auto"/>
            <w:vAlign w:val="center"/>
          </w:tcPr>
          <w:p w:rsidR="00AA28F0" w:rsidRPr="00490DC0" w:rsidRDefault="00AA28F0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77" w:type="dxa"/>
            <w:shd w:val="clear" w:color="auto" w:fill="auto"/>
            <w:vAlign w:val="center"/>
          </w:tcPr>
          <w:p w:rsidR="00AA28F0" w:rsidRDefault="00AA28F0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A28F0" w:rsidRPr="00490DC0" w:rsidRDefault="00AA28F0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28F0" w:rsidRPr="00490DC0" w:rsidRDefault="00AA28F0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AA28F0" w:rsidRPr="00490DC0" w:rsidRDefault="00AA28F0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28F0" w:rsidRPr="00490DC0" w:rsidRDefault="00AA28F0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A28F0" w:rsidRPr="00493F8C" w:rsidTr="006E48C5">
        <w:tc>
          <w:tcPr>
            <w:tcW w:w="0" w:type="auto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center"/>
            </w:pPr>
            <w:r w:rsidRPr="00E65E5E">
              <w:t>1</w:t>
            </w:r>
          </w:p>
        </w:tc>
        <w:tc>
          <w:tcPr>
            <w:tcW w:w="3477" w:type="dxa"/>
            <w:shd w:val="clear" w:color="auto" w:fill="auto"/>
          </w:tcPr>
          <w:p w:rsidR="00AA28F0" w:rsidRPr="00490DC0" w:rsidRDefault="00AA28F0" w:rsidP="00BC6053">
            <w:pPr>
              <w:spacing w:before="40"/>
            </w:pPr>
            <w:r w:rsidRPr="00E65E5E">
              <w:t>POWERSUN Sp. z o.o.</w:t>
            </w:r>
          </w:p>
          <w:p w:rsidR="00AA28F0" w:rsidRPr="00490DC0" w:rsidRDefault="00AA28F0" w:rsidP="00BC6053">
            <w:r w:rsidRPr="00E65E5E">
              <w:t>ul. Kowalska</w:t>
            </w:r>
            <w:r w:rsidRPr="00490DC0">
              <w:t xml:space="preserve"> </w:t>
            </w:r>
            <w:r w:rsidRPr="00E65E5E">
              <w:t>9/2</w:t>
            </w:r>
            <w:r w:rsidRPr="00490DC0">
              <w:t xml:space="preserve"> </w:t>
            </w:r>
          </w:p>
          <w:p w:rsidR="00AA28F0" w:rsidRPr="00490DC0" w:rsidRDefault="00AA28F0" w:rsidP="00BC6053">
            <w:pPr>
              <w:spacing w:after="40"/>
              <w:jc w:val="both"/>
            </w:pPr>
            <w:r w:rsidRPr="00E65E5E">
              <w:t>20-115</w:t>
            </w:r>
            <w:r w:rsidRPr="00490DC0">
              <w:t xml:space="preserve"> </w:t>
            </w:r>
            <w:r w:rsidRPr="00E65E5E">
              <w:t>Lublin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both"/>
            </w:pPr>
            <w:r w:rsidRPr="00E65E5E">
              <w:t>119 064</w:t>
            </w:r>
            <w:bookmarkStart w:id="0" w:name="_GoBack"/>
            <w:bookmarkEnd w:id="0"/>
            <w:r w:rsidRPr="00E65E5E">
              <w:t>.00 zł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both"/>
            </w:pPr>
            <w:r w:rsidRPr="00E65E5E">
              <w:t>od daty podpisania umowy do 31.12.2021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both"/>
            </w:pPr>
            <w:r w:rsidRPr="00E65E5E">
              <w:t>21 dni</w:t>
            </w:r>
          </w:p>
        </w:tc>
      </w:tr>
      <w:tr w:rsidR="00AA28F0" w:rsidRPr="00493F8C" w:rsidTr="006E48C5">
        <w:tc>
          <w:tcPr>
            <w:tcW w:w="0" w:type="auto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center"/>
            </w:pPr>
            <w:r w:rsidRPr="00E65E5E">
              <w:t>2</w:t>
            </w:r>
          </w:p>
        </w:tc>
        <w:tc>
          <w:tcPr>
            <w:tcW w:w="3477" w:type="dxa"/>
            <w:shd w:val="clear" w:color="auto" w:fill="auto"/>
          </w:tcPr>
          <w:p w:rsidR="00AA28F0" w:rsidRPr="00490DC0" w:rsidRDefault="00AA28F0" w:rsidP="00BC6053">
            <w:pPr>
              <w:spacing w:before="40"/>
            </w:pPr>
            <w:r w:rsidRPr="00E65E5E">
              <w:t>ENEPROJEKT  Adam Dziamski</w:t>
            </w:r>
          </w:p>
          <w:p w:rsidR="00AA28F0" w:rsidRPr="00490DC0" w:rsidRDefault="00AA28F0" w:rsidP="00BC6053">
            <w:r w:rsidRPr="00E65E5E">
              <w:t>Unii Lubelskiej</w:t>
            </w:r>
            <w:r w:rsidRPr="00490DC0">
              <w:t xml:space="preserve"> </w:t>
            </w:r>
            <w:r w:rsidRPr="00E65E5E">
              <w:t>3/lok.413</w:t>
            </w:r>
            <w:r w:rsidRPr="00490DC0">
              <w:t xml:space="preserve"> </w:t>
            </w:r>
          </w:p>
          <w:p w:rsidR="00AA28F0" w:rsidRPr="00490DC0" w:rsidRDefault="00AA28F0" w:rsidP="00BC6053">
            <w:pPr>
              <w:spacing w:after="40"/>
              <w:jc w:val="both"/>
            </w:pPr>
            <w:r w:rsidRPr="00E65E5E">
              <w:t>61-249</w:t>
            </w:r>
            <w:r w:rsidRPr="00490DC0">
              <w:t xml:space="preserve"> </w:t>
            </w:r>
            <w:r w:rsidRPr="00E65E5E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both"/>
            </w:pPr>
            <w:r w:rsidRPr="00E65E5E">
              <w:t>231 240.00 zł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both"/>
            </w:pPr>
            <w:r w:rsidRPr="00E65E5E">
              <w:t>od daty podpisania umowy do 31.12.2021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both"/>
            </w:pPr>
            <w:r w:rsidRPr="00E65E5E">
              <w:t>21 dni</w:t>
            </w:r>
          </w:p>
        </w:tc>
      </w:tr>
      <w:tr w:rsidR="00AA28F0" w:rsidRPr="00493F8C" w:rsidTr="006E48C5">
        <w:tc>
          <w:tcPr>
            <w:tcW w:w="0" w:type="auto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center"/>
            </w:pPr>
            <w:r w:rsidRPr="00E65E5E">
              <w:t>3</w:t>
            </w:r>
          </w:p>
        </w:tc>
        <w:tc>
          <w:tcPr>
            <w:tcW w:w="3477" w:type="dxa"/>
            <w:shd w:val="clear" w:color="auto" w:fill="auto"/>
          </w:tcPr>
          <w:p w:rsidR="00AA28F0" w:rsidRPr="00490DC0" w:rsidRDefault="00AA28F0" w:rsidP="00BC6053">
            <w:pPr>
              <w:spacing w:before="40"/>
            </w:pPr>
            <w:r w:rsidRPr="00E65E5E">
              <w:t>Konsorcjum AML Architekci  Pra</w:t>
            </w:r>
            <w:r w:rsidR="00C015BE">
              <w:t>c</w:t>
            </w:r>
            <w:r w:rsidRPr="00E65E5E">
              <w:t xml:space="preserve">ownia Projektowa Rafał </w:t>
            </w:r>
            <w:proofErr w:type="spellStart"/>
            <w:r w:rsidRPr="00E65E5E">
              <w:t>Grzywarczyk</w:t>
            </w:r>
            <w:proofErr w:type="spellEnd"/>
            <w:r w:rsidRPr="00E65E5E">
              <w:t xml:space="preserve"> i Olga Kaczmarek Firma Projektowo Informatyczna K3</w:t>
            </w:r>
          </w:p>
          <w:p w:rsidR="00AA28F0" w:rsidRPr="00490DC0" w:rsidRDefault="00AA28F0" w:rsidP="00BC6053">
            <w:r w:rsidRPr="00E65E5E">
              <w:t>Kronikarza Galla</w:t>
            </w:r>
            <w:r w:rsidRPr="00490DC0">
              <w:t xml:space="preserve"> </w:t>
            </w:r>
            <w:r w:rsidRPr="00E65E5E">
              <w:t>17/12</w:t>
            </w:r>
            <w:r w:rsidRPr="00490DC0">
              <w:t xml:space="preserve"> </w:t>
            </w:r>
          </w:p>
          <w:p w:rsidR="00AA28F0" w:rsidRPr="00490DC0" w:rsidRDefault="00AA28F0" w:rsidP="00BC6053">
            <w:pPr>
              <w:spacing w:after="40"/>
              <w:jc w:val="both"/>
            </w:pPr>
            <w:r w:rsidRPr="00E65E5E">
              <w:t>30-053</w:t>
            </w:r>
            <w:r w:rsidRPr="00490DC0">
              <w:t xml:space="preserve"> </w:t>
            </w:r>
            <w:r w:rsidRPr="00E65E5E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both"/>
            </w:pPr>
            <w:r w:rsidRPr="00E65E5E">
              <w:t>121 327.20 zł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both"/>
            </w:pPr>
            <w:r w:rsidRPr="00E65E5E">
              <w:t>od daty podpisania umowy do 31.12.2021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28F0" w:rsidRPr="00490DC0" w:rsidRDefault="00AA28F0" w:rsidP="00BC6053">
            <w:pPr>
              <w:spacing w:before="120" w:after="120"/>
              <w:jc w:val="both"/>
            </w:pPr>
            <w:r w:rsidRPr="00E65E5E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 w:rsidR="00AA28F0">
        <w:rPr>
          <w:b/>
          <w:sz w:val="22"/>
          <w:szCs w:val="22"/>
        </w:rPr>
        <w:t>oświadczenie o </w:t>
      </w:r>
      <w:r>
        <w:rPr>
          <w:b/>
          <w:sz w:val="22"/>
          <w:szCs w:val="22"/>
        </w:rPr>
        <w:t>przynależności lub braku przynależności do tej samej grupy kapitałowej</w:t>
      </w:r>
      <w:r w:rsidR="00AA28F0">
        <w:rPr>
          <w:sz w:val="22"/>
          <w:szCs w:val="22"/>
        </w:rPr>
        <w:t>, o której mowa w art. </w:t>
      </w:r>
      <w:r>
        <w:rPr>
          <w:sz w:val="22"/>
          <w:szCs w:val="22"/>
        </w:rPr>
        <w:t xml:space="preserve">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BF2" w:rsidRDefault="005F2BF2">
      <w:r>
        <w:separator/>
      </w:r>
    </w:p>
  </w:endnote>
  <w:endnote w:type="continuationSeparator" w:id="0">
    <w:p w:rsidR="005F2BF2" w:rsidRDefault="005F2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78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78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78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BF2" w:rsidRDefault="005F2BF2">
      <w:r>
        <w:separator/>
      </w:r>
    </w:p>
  </w:footnote>
  <w:footnote w:type="continuationSeparator" w:id="0">
    <w:p w:rsidR="005F2BF2" w:rsidRDefault="005F2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E5E" w:rsidRDefault="00E65E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E5E" w:rsidRDefault="00E65E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E5E" w:rsidRDefault="00E65E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2BF2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F2BF2"/>
    <w:rsid w:val="0069085C"/>
    <w:rsid w:val="006E48C5"/>
    <w:rsid w:val="00722D76"/>
    <w:rsid w:val="007278C0"/>
    <w:rsid w:val="00843263"/>
    <w:rsid w:val="00861E75"/>
    <w:rsid w:val="0087304B"/>
    <w:rsid w:val="00894E7A"/>
    <w:rsid w:val="008A7870"/>
    <w:rsid w:val="009D19BD"/>
    <w:rsid w:val="009F189D"/>
    <w:rsid w:val="00A45542"/>
    <w:rsid w:val="00A80738"/>
    <w:rsid w:val="00AA28F0"/>
    <w:rsid w:val="00AF3AE3"/>
    <w:rsid w:val="00BD5534"/>
    <w:rsid w:val="00C015BE"/>
    <w:rsid w:val="00C236D3"/>
    <w:rsid w:val="00C659E2"/>
    <w:rsid w:val="00C941B3"/>
    <w:rsid w:val="00CB0802"/>
    <w:rsid w:val="00D7128F"/>
    <w:rsid w:val="00E21788"/>
    <w:rsid w:val="00E43939"/>
    <w:rsid w:val="00E65E5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2019-10-31T10:50:00Z</cp:lastPrinted>
  <dcterms:created xsi:type="dcterms:W3CDTF">2019-10-31T10:50:00Z</dcterms:created>
  <dcterms:modified xsi:type="dcterms:W3CDTF">2019-10-31T10:50:00Z</dcterms:modified>
</cp:coreProperties>
</file>