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F3185" w:rsidRPr="001F3185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1F3185" w:rsidRPr="001F3185">
        <w:rPr>
          <w:sz w:val="24"/>
        </w:rPr>
        <w:t>Kraków</w:t>
      </w:r>
      <w:r>
        <w:rPr>
          <w:sz w:val="24"/>
        </w:rPr>
        <w:t xml:space="preserve"> dnia: </w:t>
      </w:r>
      <w:r w:rsidR="001F3185" w:rsidRPr="001F3185">
        <w:rPr>
          <w:sz w:val="24"/>
        </w:rPr>
        <w:t>2019-10-</w:t>
      </w:r>
      <w:r w:rsidR="0030798F">
        <w:rPr>
          <w:sz w:val="24"/>
        </w:rPr>
        <w:t>30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4B3BBC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4B3BBC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4B3BBC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4B3BBC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4B3BBC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4B3BBC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70B67">
        <w:rPr>
          <w:rFonts w:ascii="Times New Roman" w:hAnsi="Times New Roman"/>
        </w:rPr>
        <w:t>-13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F3185" w:rsidRPr="001F3185">
        <w:rPr>
          <w:sz w:val="24"/>
        </w:rPr>
        <w:t>2019-10-28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1F3185" w:rsidRPr="001F3185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1F3185" w:rsidRPr="001F3185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D70B67" w:rsidRPr="00D70B67" w:rsidRDefault="00D70B67" w:rsidP="00E86398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1F3185" w:rsidRPr="00D70B67" w:rsidRDefault="001F318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D70B67">
        <w:rPr>
          <w:b/>
          <w:bCs/>
          <w:sz w:val="24"/>
        </w:rPr>
        <w:t>1. Pakiet 7 poz. 1</w:t>
      </w:r>
    </w:p>
    <w:p w:rsidR="006D4AB3" w:rsidRDefault="001F3185" w:rsidP="00095B30">
      <w:pPr>
        <w:pStyle w:val="Tekstpodstawowywcity3"/>
        <w:spacing w:line="240" w:lineRule="auto"/>
        <w:ind w:firstLine="0"/>
        <w:rPr>
          <w:sz w:val="24"/>
        </w:rPr>
      </w:pPr>
      <w:r w:rsidRPr="001F3185">
        <w:rPr>
          <w:sz w:val="24"/>
        </w:rPr>
        <w:t>Biorąc pod uwagę, że produkty opisane przez Zamawiającego w ramach Pakietu nr 7 Pozycja nr 1 są pakowane przez wytwórcę po 3 sztuki w opakowaniu a wykonawca jest w stanie realizować dostawy wyłącznie w pełnych opakowaniach (bez podziału), to czy Zamawiający wyrazi zgodę na dodanie do treści opisu przedmiotu zamówienia zastrzeżenia, że zamówienia będą realizowane wyłącznie w pełnych opakowaniach (bez konieczności dostarczania pojedynczych sztuk)?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922639">
        <w:rPr>
          <w:b/>
          <w:sz w:val="24"/>
        </w:rPr>
        <w:t xml:space="preserve"> Zgodnie z SIWZ.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1F3185" w:rsidP="00A65EBE">
      <w:pPr>
        <w:ind w:left="3117" w:firstLine="2"/>
        <w:jc w:val="center"/>
        <w:rPr>
          <w:sz w:val="24"/>
        </w:rPr>
      </w:pPr>
      <w:r w:rsidRPr="001F3185">
        <w:rPr>
          <w:sz w:val="24"/>
        </w:rPr>
        <w:t>Agnieszka</w:t>
      </w:r>
      <w:r w:rsidR="006D4AB3">
        <w:rPr>
          <w:sz w:val="24"/>
        </w:rPr>
        <w:t xml:space="preserve"> </w:t>
      </w:r>
      <w:r w:rsidRPr="001F3185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BBC" w:rsidRDefault="004B3BBC">
      <w:r>
        <w:separator/>
      </w:r>
    </w:p>
  </w:endnote>
  <w:endnote w:type="continuationSeparator" w:id="0">
    <w:p w:rsidR="004B3BBC" w:rsidRDefault="004B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226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BBC" w:rsidRDefault="004B3BBC">
      <w:r>
        <w:separator/>
      </w:r>
    </w:p>
  </w:footnote>
  <w:footnote w:type="continuationSeparator" w:id="0">
    <w:p w:rsidR="004B3BBC" w:rsidRDefault="004B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BBC"/>
    <w:rsid w:val="00031374"/>
    <w:rsid w:val="00095B30"/>
    <w:rsid w:val="000E4550"/>
    <w:rsid w:val="0013298D"/>
    <w:rsid w:val="00180C6E"/>
    <w:rsid w:val="001F3185"/>
    <w:rsid w:val="00275897"/>
    <w:rsid w:val="002C1E62"/>
    <w:rsid w:val="0030798F"/>
    <w:rsid w:val="003745FD"/>
    <w:rsid w:val="00394171"/>
    <w:rsid w:val="004B3BBC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22639"/>
    <w:rsid w:val="009C5A14"/>
    <w:rsid w:val="00A22275"/>
    <w:rsid w:val="00A65EBE"/>
    <w:rsid w:val="00A739DC"/>
    <w:rsid w:val="00AC2693"/>
    <w:rsid w:val="00BF6F6C"/>
    <w:rsid w:val="00CF2117"/>
    <w:rsid w:val="00D70B6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89F2EF"/>
  <w15:chartTrackingRefBased/>
  <w15:docId w15:val="{367BE039-1C90-4504-85FA-1BC60E43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5</cp:revision>
  <cp:lastPrinted>2001-02-10T14:28:00Z</cp:lastPrinted>
  <dcterms:created xsi:type="dcterms:W3CDTF">2019-10-28T11:58:00Z</dcterms:created>
  <dcterms:modified xsi:type="dcterms:W3CDTF">2019-10-29T11:28:00Z</dcterms:modified>
</cp:coreProperties>
</file>