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D041D" w:rsidRPr="007D041D">
        <w:rPr>
          <w:b/>
          <w:bCs/>
          <w:sz w:val="24"/>
        </w:rPr>
        <w:t>ZP/36/2019</w:t>
      </w:r>
      <w:r>
        <w:rPr>
          <w:sz w:val="24"/>
        </w:rPr>
        <w:tab/>
        <w:t xml:space="preserve"> </w:t>
      </w:r>
      <w:r w:rsidR="007D041D" w:rsidRPr="007D041D">
        <w:rPr>
          <w:sz w:val="24"/>
        </w:rPr>
        <w:t>Kraków</w:t>
      </w:r>
      <w:r>
        <w:rPr>
          <w:sz w:val="24"/>
        </w:rPr>
        <w:t xml:space="preserve"> dnia: </w:t>
      </w:r>
      <w:r w:rsidR="007D041D" w:rsidRPr="007D041D">
        <w:rPr>
          <w:sz w:val="24"/>
        </w:rPr>
        <w:t>2019-10-</w:t>
      </w:r>
      <w:r w:rsidR="00AD5FF6">
        <w:rPr>
          <w:sz w:val="24"/>
        </w:rPr>
        <w:t>30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B70F36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B70F36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B70F36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B70F36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B70F36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B70F36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1175B3">
        <w:rPr>
          <w:rFonts w:ascii="Times New Roman" w:hAnsi="Times New Roman"/>
        </w:rPr>
        <w:t>-10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D041D" w:rsidRPr="007D041D">
        <w:rPr>
          <w:sz w:val="24"/>
        </w:rPr>
        <w:t>2019-10-28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7D041D" w:rsidRPr="007D041D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7D041D" w:rsidRPr="007D041D">
        <w:rPr>
          <w:b/>
          <w:sz w:val="24"/>
        </w:rPr>
        <w:t>Zakup i dostawa różnych wyrobów medycznych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5F5BE0" w:rsidRDefault="005F5BE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D041D" w:rsidRPr="005F5BE0" w:rsidRDefault="007D041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F5BE0">
        <w:rPr>
          <w:b/>
          <w:bCs/>
          <w:sz w:val="24"/>
        </w:rPr>
        <w:t>Pakiet 11, poz</w:t>
      </w:r>
      <w:r w:rsidR="00B8109A">
        <w:rPr>
          <w:b/>
          <w:bCs/>
          <w:sz w:val="24"/>
        </w:rPr>
        <w:t>.</w:t>
      </w:r>
      <w:bookmarkStart w:id="0" w:name="_GoBack"/>
      <w:bookmarkEnd w:id="0"/>
      <w:r w:rsidRPr="005F5BE0">
        <w:rPr>
          <w:b/>
          <w:bCs/>
          <w:sz w:val="24"/>
        </w:rPr>
        <w:t xml:space="preserve"> 1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  <w:r w:rsidRPr="007D041D">
        <w:rPr>
          <w:sz w:val="24"/>
        </w:rPr>
        <w:t xml:space="preserve">Czy Zamawiający wyrazi zgodę na dopuszczenie przyrządu do aspiracji leków bez zastawki </w:t>
      </w:r>
      <w:proofErr w:type="spellStart"/>
      <w:r w:rsidRPr="007D041D">
        <w:rPr>
          <w:sz w:val="24"/>
        </w:rPr>
        <w:t>antyzwrotnej</w:t>
      </w:r>
      <w:proofErr w:type="spellEnd"/>
      <w:r w:rsidRPr="007D041D">
        <w:rPr>
          <w:sz w:val="24"/>
        </w:rPr>
        <w:t>?</w:t>
      </w:r>
    </w:p>
    <w:p w:rsidR="005F5BE0" w:rsidRPr="00CC0578" w:rsidRDefault="005F5BE0" w:rsidP="005F5BE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8109A">
        <w:rPr>
          <w:b/>
          <w:sz w:val="24"/>
        </w:rPr>
        <w:t xml:space="preserve"> Nie dopuszcza się.</w:t>
      </w:r>
    </w:p>
    <w:p w:rsidR="007D041D" w:rsidRPr="005F5BE0" w:rsidRDefault="007D041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7D041D" w:rsidRPr="005F5BE0" w:rsidRDefault="007D041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F5BE0">
        <w:rPr>
          <w:b/>
          <w:bCs/>
          <w:sz w:val="24"/>
        </w:rPr>
        <w:t>Pakiet 11, poz</w:t>
      </w:r>
      <w:r w:rsidR="00B8109A">
        <w:rPr>
          <w:b/>
          <w:bCs/>
          <w:sz w:val="24"/>
        </w:rPr>
        <w:t>.</w:t>
      </w:r>
      <w:r w:rsidRPr="005F5BE0">
        <w:rPr>
          <w:b/>
          <w:bCs/>
          <w:sz w:val="24"/>
        </w:rPr>
        <w:t xml:space="preserve"> 1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  <w:r w:rsidRPr="007D041D">
        <w:rPr>
          <w:sz w:val="24"/>
        </w:rPr>
        <w:t xml:space="preserve">Czy Zamawiający wyrazi zgodę na dopuszczenie przyrządu do aspiracji leków z filtrem antybakteryjnym 1,2 </w:t>
      </w:r>
      <w:proofErr w:type="spellStart"/>
      <w:r w:rsidRPr="007D041D">
        <w:rPr>
          <w:sz w:val="24"/>
        </w:rPr>
        <w:t>um</w:t>
      </w:r>
      <w:proofErr w:type="spellEnd"/>
      <w:r w:rsidRPr="007D041D">
        <w:rPr>
          <w:sz w:val="24"/>
        </w:rPr>
        <w:t>?</w:t>
      </w:r>
    </w:p>
    <w:p w:rsidR="005F5BE0" w:rsidRPr="00CC0578" w:rsidRDefault="005F5BE0" w:rsidP="005F5BE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8109A">
        <w:rPr>
          <w:b/>
          <w:sz w:val="24"/>
        </w:rPr>
        <w:t xml:space="preserve"> Nie dopuszcza się.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D041D" w:rsidRPr="005F5BE0" w:rsidRDefault="007D041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F5BE0">
        <w:rPr>
          <w:b/>
          <w:bCs/>
          <w:sz w:val="24"/>
        </w:rPr>
        <w:t>Pakiet 20, poz</w:t>
      </w:r>
      <w:r w:rsidR="00B8109A">
        <w:rPr>
          <w:b/>
          <w:bCs/>
          <w:sz w:val="24"/>
        </w:rPr>
        <w:t>.</w:t>
      </w:r>
      <w:r w:rsidRPr="005F5BE0">
        <w:rPr>
          <w:b/>
          <w:bCs/>
          <w:sz w:val="24"/>
        </w:rPr>
        <w:t xml:space="preserve"> 1-4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  <w:r w:rsidRPr="007D041D">
        <w:rPr>
          <w:sz w:val="24"/>
        </w:rPr>
        <w:t>Czy Zamawiający wyrazi zgodę na dopuszczenie strzykawki 3-częściowej posiadającej cylinder z polipropylenu a tłok z polietylenu?</w:t>
      </w:r>
    </w:p>
    <w:p w:rsidR="005F5BE0" w:rsidRPr="00CC0578" w:rsidRDefault="005F5BE0" w:rsidP="005F5BE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8109A">
        <w:rPr>
          <w:b/>
          <w:sz w:val="24"/>
        </w:rPr>
        <w:t xml:space="preserve"> Dopuszcza się.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D041D" w:rsidRPr="005F5BE0" w:rsidRDefault="007D041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F5BE0">
        <w:rPr>
          <w:b/>
          <w:bCs/>
          <w:sz w:val="24"/>
        </w:rPr>
        <w:t>Pakiet 20, poz</w:t>
      </w:r>
      <w:r w:rsidR="00B8109A">
        <w:rPr>
          <w:b/>
          <w:bCs/>
          <w:sz w:val="24"/>
        </w:rPr>
        <w:t>.</w:t>
      </w:r>
      <w:r w:rsidRPr="005F5BE0">
        <w:rPr>
          <w:b/>
          <w:bCs/>
          <w:sz w:val="24"/>
        </w:rPr>
        <w:t xml:space="preserve"> 1-4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  <w:r w:rsidRPr="007D041D">
        <w:rPr>
          <w:sz w:val="24"/>
        </w:rPr>
        <w:t xml:space="preserve">Czy Zamawiający wymaga strzykawki trzyczęściowej </w:t>
      </w:r>
      <w:proofErr w:type="spellStart"/>
      <w:r w:rsidRPr="007D041D">
        <w:rPr>
          <w:sz w:val="24"/>
        </w:rPr>
        <w:t>j.u</w:t>
      </w:r>
      <w:proofErr w:type="spellEnd"/>
      <w:r w:rsidRPr="007D041D">
        <w:rPr>
          <w:sz w:val="24"/>
        </w:rPr>
        <w:t>.  z Nazwą producenta na cylindrze?</w:t>
      </w:r>
    </w:p>
    <w:p w:rsidR="005F5BE0" w:rsidRPr="00CC0578" w:rsidRDefault="005F5BE0" w:rsidP="005F5BE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8109A">
        <w:rPr>
          <w:b/>
          <w:sz w:val="24"/>
        </w:rPr>
        <w:t xml:space="preserve"> Zgodnie z SIWZ.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D041D" w:rsidRPr="005F5BE0" w:rsidRDefault="007D041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F5BE0">
        <w:rPr>
          <w:b/>
          <w:bCs/>
          <w:sz w:val="24"/>
        </w:rPr>
        <w:t>Pakiet 20, poz</w:t>
      </w:r>
      <w:r w:rsidR="00B8109A">
        <w:rPr>
          <w:b/>
          <w:bCs/>
          <w:sz w:val="24"/>
        </w:rPr>
        <w:t>.</w:t>
      </w:r>
      <w:r w:rsidRPr="005F5BE0">
        <w:rPr>
          <w:b/>
          <w:bCs/>
          <w:sz w:val="24"/>
        </w:rPr>
        <w:t xml:space="preserve"> 1-4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  <w:r w:rsidRPr="007D041D">
        <w:rPr>
          <w:sz w:val="24"/>
        </w:rPr>
        <w:t xml:space="preserve">Czy Zamawiający wymaga strzykawki </w:t>
      </w:r>
      <w:proofErr w:type="spellStart"/>
      <w:r w:rsidRPr="007D041D">
        <w:rPr>
          <w:sz w:val="24"/>
        </w:rPr>
        <w:t>j.u</w:t>
      </w:r>
      <w:proofErr w:type="spellEnd"/>
      <w:r w:rsidRPr="007D041D">
        <w:rPr>
          <w:sz w:val="24"/>
        </w:rPr>
        <w:t xml:space="preserve">. z informacją na opakowaniu: wolną od </w:t>
      </w:r>
      <w:proofErr w:type="spellStart"/>
      <w:r w:rsidRPr="007D041D">
        <w:rPr>
          <w:sz w:val="24"/>
        </w:rPr>
        <w:t>ftalanów</w:t>
      </w:r>
      <w:proofErr w:type="spellEnd"/>
      <w:r w:rsidRPr="007D041D">
        <w:rPr>
          <w:sz w:val="24"/>
        </w:rPr>
        <w:t xml:space="preserve">, lateksu i PVC? </w:t>
      </w:r>
    </w:p>
    <w:p w:rsidR="005F5BE0" w:rsidRPr="00CC0578" w:rsidRDefault="005F5BE0" w:rsidP="005F5BE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8109A">
        <w:rPr>
          <w:b/>
          <w:sz w:val="24"/>
        </w:rPr>
        <w:t xml:space="preserve"> Zgodnie z SIWZ.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F5BE0" w:rsidRDefault="005F5BE0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7D041D" w:rsidRPr="005F5BE0" w:rsidRDefault="007D041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F5BE0">
        <w:rPr>
          <w:b/>
          <w:bCs/>
          <w:sz w:val="24"/>
        </w:rPr>
        <w:lastRenderedPageBreak/>
        <w:t>Pakiet 20, poz</w:t>
      </w:r>
      <w:r w:rsidR="00B8109A">
        <w:rPr>
          <w:b/>
          <w:bCs/>
          <w:sz w:val="24"/>
        </w:rPr>
        <w:t>.</w:t>
      </w:r>
      <w:r w:rsidRPr="005F5BE0">
        <w:rPr>
          <w:b/>
          <w:bCs/>
          <w:sz w:val="24"/>
        </w:rPr>
        <w:t xml:space="preserve"> 1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  <w:r w:rsidRPr="007D041D">
        <w:rPr>
          <w:sz w:val="24"/>
        </w:rPr>
        <w:t xml:space="preserve">Czy Zamawiający wyrazi zgodę na dopuszczenie strzykawki trzyczęściowej  </w:t>
      </w:r>
      <w:proofErr w:type="spellStart"/>
      <w:r w:rsidRPr="007D041D">
        <w:rPr>
          <w:sz w:val="24"/>
        </w:rPr>
        <w:t>j.u</w:t>
      </w:r>
      <w:proofErr w:type="spellEnd"/>
      <w:r w:rsidRPr="007D041D">
        <w:rPr>
          <w:sz w:val="24"/>
        </w:rPr>
        <w:t>. z rozszerzoną skalą 5-6 ml?</w:t>
      </w:r>
    </w:p>
    <w:p w:rsidR="005F5BE0" w:rsidRPr="00CC0578" w:rsidRDefault="005F5BE0" w:rsidP="005F5BE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8109A">
        <w:rPr>
          <w:b/>
          <w:sz w:val="24"/>
        </w:rPr>
        <w:t xml:space="preserve"> Dopuszcza się.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D041D" w:rsidRPr="005F5BE0" w:rsidRDefault="007D041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F5BE0">
        <w:rPr>
          <w:b/>
          <w:bCs/>
          <w:sz w:val="24"/>
        </w:rPr>
        <w:t>Pakiet 20, poz</w:t>
      </w:r>
      <w:r w:rsidR="00B8109A">
        <w:rPr>
          <w:b/>
          <w:bCs/>
          <w:sz w:val="24"/>
        </w:rPr>
        <w:t>.</w:t>
      </w:r>
      <w:r w:rsidRPr="005F5BE0">
        <w:rPr>
          <w:b/>
          <w:bCs/>
          <w:sz w:val="24"/>
        </w:rPr>
        <w:t xml:space="preserve"> 2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  <w:r w:rsidRPr="007D041D">
        <w:rPr>
          <w:sz w:val="24"/>
        </w:rPr>
        <w:t>Czy Zamawiający wyrazi zgod</w:t>
      </w:r>
      <w:r w:rsidR="00B8109A">
        <w:rPr>
          <w:sz w:val="24"/>
        </w:rPr>
        <w:t>ę</w:t>
      </w:r>
      <w:r w:rsidRPr="007D041D">
        <w:rPr>
          <w:sz w:val="24"/>
        </w:rPr>
        <w:t xml:space="preserve"> na dopuszczenie strzykawki trzyczęściowej </w:t>
      </w:r>
      <w:proofErr w:type="spellStart"/>
      <w:r w:rsidRPr="007D041D">
        <w:rPr>
          <w:sz w:val="24"/>
        </w:rPr>
        <w:t>j.u</w:t>
      </w:r>
      <w:proofErr w:type="spellEnd"/>
      <w:r w:rsidRPr="007D041D">
        <w:rPr>
          <w:sz w:val="24"/>
        </w:rPr>
        <w:t>. z podziałką co 0,2 ml?</w:t>
      </w:r>
    </w:p>
    <w:p w:rsidR="005F5BE0" w:rsidRPr="00CC0578" w:rsidRDefault="005F5BE0" w:rsidP="005F5BE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8109A">
        <w:rPr>
          <w:b/>
          <w:sz w:val="24"/>
        </w:rPr>
        <w:t xml:space="preserve"> Dopuszcza się.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D041D" w:rsidRPr="005F5BE0" w:rsidRDefault="007D041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F5BE0">
        <w:rPr>
          <w:b/>
          <w:bCs/>
          <w:sz w:val="24"/>
        </w:rPr>
        <w:t>Pakiet 20, poz</w:t>
      </w:r>
      <w:r w:rsidR="00B8109A">
        <w:rPr>
          <w:b/>
          <w:bCs/>
          <w:sz w:val="24"/>
        </w:rPr>
        <w:t>.</w:t>
      </w:r>
      <w:r w:rsidRPr="005F5BE0">
        <w:rPr>
          <w:b/>
          <w:bCs/>
          <w:sz w:val="24"/>
        </w:rPr>
        <w:t xml:space="preserve"> 3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  <w:r w:rsidRPr="007D041D">
        <w:rPr>
          <w:sz w:val="24"/>
        </w:rPr>
        <w:t xml:space="preserve">Czy Zamawiający wyrazi zgodę na dopuszczenie strzykawki trzyczęściowej  </w:t>
      </w:r>
      <w:proofErr w:type="spellStart"/>
      <w:r w:rsidRPr="007D041D">
        <w:rPr>
          <w:sz w:val="24"/>
        </w:rPr>
        <w:t>j.u</w:t>
      </w:r>
      <w:proofErr w:type="spellEnd"/>
      <w:r w:rsidRPr="007D041D">
        <w:rPr>
          <w:sz w:val="24"/>
        </w:rPr>
        <w:t xml:space="preserve">. z rozszerzoną skalą 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  <w:r w:rsidRPr="007D041D">
        <w:rPr>
          <w:sz w:val="24"/>
        </w:rPr>
        <w:t>20-22ml?</w:t>
      </w:r>
    </w:p>
    <w:p w:rsidR="005F5BE0" w:rsidRPr="00CC0578" w:rsidRDefault="005F5BE0" w:rsidP="005F5BE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8109A">
        <w:rPr>
          <w:b/>
          <w:sz w:val="24"/>
        </w:rPr>
        <w:t xml:space="preserve"> Dopuszcza się.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D041D" w:rsidRPr="005F5BE0" w:rsidRDefault="007D041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F5BE0">
        <w:rPr>
          <w:b/>
          <w:bCs/>
          <w:sz w:val="24"/>
        </w:rPr>
        <w:t>Pakiet 20, poz</w:t>
      </w:r>
      <w:r w:rsidR="00B8109A">
        <w:rPr>
          <w:b/>
          <w:bCs/>
          <w:sz w:val="24"/>
        </w:rPr>
        <w:t>.</w:t>
      </w:r>
      <w:r w:rsidRPr="005F5BE0">
        <w:rPr>
          <w:b/>
          <w:bCs/>
          <w:sz w:val="24"/>
        </w:rPr>
        <w:t xml:space="preserve"> 4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  <w:r w:rsidRPr="007D041D">
        <w:rPr>
          <w:sz w:val="24"/>
        </w:rPr>
        <w:t xml:space="preserve">Czy Zamawiający wyrazi zgodę na dopuszczenie strzykawki trzyczęściowej  </w:t>
      </w:r>
      <w:proofErr w:type="spellStart"/>
      <w:r w:rsidRPr="007D041D">
        <w:rPr>
          <w:sz w:val="24"/>
        </w:rPr>
        <w:t>j.u</w:t>
      </w:r>
      <w:proofErr w:type="spellEnd"/>
      <w:r w:rsidRPr="007D041D">
        <w:rPr>
          <w:sz w:val="24"/>
        </w:rPr>
        <w:t>. z rozszerzoną skalą 530-33 ml?</w:t>
      </w:r>
    </w:p>
    <w:p w:rsidR="005F5BE0" w:rsidRPr="00CC0578" w:rsidRDefault="005F5BE0" w:rsidP="005F5BE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8109A">
        <w:rPr>
          <w:b/>
          <w:sz w:val="24"/>
        </w:rPr>
        <w:t xml:space="preserve"> Zgodnie z SIWZ.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D041D" w:rsidRPr="00B8109A" w:rsidRDefault="007D041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B8109A">
        <w:rPr>
          <w:b/>
          <w:bCs/>
          <w:sz w:val="24"/>
        </w:rPr>
        <w:t>Pakiet 20, poz</w:t>
      </w:r>
      <w:r w:rsidR="00B8109A" w:rsidRPr="00B8109A">
        <w:rPr>
          <w:b/>
          <w:bCs/>
          <w:sz w:val="24"/>
        </w:rPr>
        <w:t>.</w:t>
      </w:r>
      <w:r w:rsidRPr="00B8109A">
        <w:rPr>
          <w:b/>
          <w:bCs/>
          <w:sz w:val="24"/>
        </w:rPr>
        <w:t xml:space="preserve"> 5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  <w:r w:rsidRPr="007D041D">
        <w:rPr>
          <w:sz w:val="24"/>
        </w:rPr>
        <w:t>Czy Zamawiający wyrazi zgodę na dopuszczenie strzykawki trzyczęściowej  3-częściowej posiadającej cylinder z polipropylenu a tłok z polietylenu?</w:t>
      </w:r>
    </w:p>
    <w:p w:rsidR="005F5BE0" w:rsidRPr="00CC0578" w:rsidRDefault="005F5BE0" w:rsidP="005F5BE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8109A">
        <w:rPr>
          <w:b/>
          <w:sz w:val="24"/>
        </w:rPr>
        <w:t xml:space="preserve"> Dopuszcza się.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D041D" w:rsidRPr="005F5BE0" w:rsidRDefault="007D041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F5BE0">
        <w:rPr>
          <w:b/>
          <w:bCs/>
          <w:sz w:val="24"/>
        </w:rPr>
        <w:t>Pakiet 20, poz</w:t>
      </w:r>
      <w:r w:rsidR="00B8109A">
        <w:rPr>
          <w:b/>
          <w:bCs/>
          <w:sz w:val="24"/>
        </w:rPr>
        <w:t>.</w:t>
      </w:r>
      <w:r w:rsidRPr="005F5BE0">
        <w:rPr>
          <w:b/>
          <w:bCs/>
          <w:sz w:val="24"/>
        </w:rPr>
        <w:t xml:space="preserve"> 5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  <w:r w:rsidRPr="007D041D">
        <w:rPr>
          <w:sz w:val="24"/>
        </w:rPr>
        <w:t xml:space="preserve">Czy Zamawiający wymaga strzykawki trzyczęściowej </w:t>
      </w:r>
      <w:proofErr w:type="spellStart"/>
      <w:r w:rsidRPr="007D041D">
        <w:rPr>
          <w:sz w:val="24"/>
        </w:rPr>
        <w:t>j.u</w:t>
      </w:r>
      <w:proofErr w:type="spellEnd"/>
      <w:r w:rsidRPr="007D041D">
        <w:rPr>
          <w:sz w:val="24"/>
        </w:rPr>
        <w:t>. 50/60 ml  z Nazwą producenta na cylindrze?</w:t>
      </w:r>
    </w:p>
    <w:p w:rsidR="005F5BE0" w:rsidRPr="00CC0578" w:rsidRDefault="005F5BE0" w:rsidP="005F5BE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8109A">
        <w:rPr>
          <w:b/>
          <w:sz w:val="24"/>
        </w:rPr>
        <w:t xml:space="preserve"> Zgodnie z SIWZ.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D041D" w:rsidRPr="005F5BE0" w:rsidRDefault="007D041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F5BE0">
        <w:rPr>
          <w:b/>
          <w:bCs/>
          <w:sz w:val="24"/>
        </w:rPr>
        <w:t>Pakiet 20, poz</w:t>
      </w:r>
      <w:r w:rsidR="00B8109A">
        <w:rPr>
          <w:b/>
          <w:bCs/>
          <w:sz w:val="24"/>
        </w:rPr>
        <w:t>.</w:t>
      </w:r>
      <w:r w:rsidRPr="005F5BE0">
        <w:rPr>
          <w:b/>
          <w:bCs/>
          <w:sz w:val="24"/>
        </w:rPr>
        <w:t xml:space="preserve"> 5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  <w:r w:rsidRPr="007D041D">
        <w:rPr>
          <w:sz w:val="24"/>
        </w:rPr>
        <w:t xml:space="preserve">Czy Zamawiający wymaga strzykawki </w:t>
      </w:r>
      <w:proofErr w:type="spellStart"/>
      <w:r w:rsidRPr="007D041D">
        <w:rPr>
          <w:sz w:val="24"/>
        </w:rPr>
        <w:t>j.u</w:t>
      </w:r>
      <w:proofErr w:type="spellEnd"/>
      <w:r w:rsidRPr="007D041D">
        <w:rPr>
          <w:sz w:val="24"/>
        </w:rPr>
        <w:t xml:space="preserve">. z informacją na opakowaniu: wolną od </w:t>
      </w:r>
      <w:proofErr w:type="spellStart"/>
      <w:r w:rsidRPr="007D041D">
        <w:rPr>
          <w:sz w:val="24"/>
        </w:rPr>
        <w:t>ftalanów</w:t>
      </w:r>
      <w:proofErr w:type="spellEnd"/>
      <w:r w:rsidRPr="007D041D">
        <w:rPr>
          <w:sz w:val="24"/>
        </w:rPr>
        <w:t xml:space="preserve">, lateksu i PVC? </w:t>
      </w:r>
    </w:p>
    <w:p w:rsidR="005F5BE0" w:rsidRPr="00CC0578" w:rsidRDefault="005F5BE0" w:rsidP="005F5BE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8109A">
        <w:rPr>
          <w:b/>
          <w:sz w:val="24"/>
        </w:rPr>
        <w:t xml:space="preserve"> Zgodnie z SIWZ.</w:t>
      </w:r>
    </w:p>
    <w:p w:rsidR="007D041D" w:rsidRPr="007D041D" w:rsidRDefault="007D041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D041D" w:rsidRPr="005F5BE0" w:rsidRDefault="007D041D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F5BE0">
        <w:rPr>
          <w:b/>
          <w:bCs/>
          <w:sz w:val="24"/>
        </w:rPr>
        <w:t>Pakiet 20, poz</w:t>
      </w:r>
      <w:r w:rsidR="00B8109A">
        <w:rPr>
          <w:b/>
          <w:bCs/>
          <w:sz w:val="24"/>
        </w:rPr>
        <w:t>.</w:t>
      </w:r>
      <w:r w:rsidRPr="005F5BE0">
        <w:rPr>
          <w:b/>
          <w:bCs/>
          <w:sz w:val="24"/>
        </w:rPr>
        <w:t xml:space="preserve"> 6</w:t>
      </w:r>
    </w:p>
    <w:p w:rsidR="006D4AB3" w:rsidRDefault="007D041D" w:rsidP="00095B30">
      <w:pPr>
        <w:pStyle w:val="Tekstpodstawowywcity3"/>
        <w:spacing w:line="240" w:lineRule="auto"/>
        <w:ind w:firstLine="0"/>
        <w:rPr>
          <w:sz w:val="24"/>
        </w:rPr>
      </w:pPr>
      <w:r w:rsidRPr="007D041D">
        <w:rPr>
          <w:sz w:val="24"/>
        </w:rPr>
        <w:t>Czy Zamawiający wymaga koreczka do zamykania połączeń z trzpieniem poniżej krawędzi korka?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8109A">
        <w:rPr>
          <w:b/>
          <w:sz w:val="24"/>
        </w:rPr>
        <w:t xml:space="preserve"> Wymaga.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7D041D" w:rsidP="005F5BE0">
      <w:pPr>
        <w:ind w:left="3117" w:firstLine="2"/>
        <w:jc w:val="center"/>
        <w:rPr>
          <w:sz w:val="24"/>
        </w:rPr>
      </w:pPr>
      <w:r w:rsidRPr="007D041D">
        <w:rPr>
          <w:sz w:val="24"/>
        </w:rPr>
        <w:t>Agnieszka</w:t>
      </w:r>
      <w:r w:rsidR="006D4AB3">
        <w:rPr>
          <w:sz w:val="24"/>
        </w:rPr>
        <w:t xml:space="preserve"> </w:t>
      </w:r>
      <w:r w:rsidRPr="007D041D">
        <w:rPr>
          <w:sz w:val="24"/>
        </w:rPr>
        <w:t>Biel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0F36" w:rsidRDefault="00B70F36">
      <w:r>
        <w:separator/>
      </w:r>
    </w:p>
  </w:endnote>
  <w:endnote w:type="continuationSeparator" w:id="0">
    <w:p w:rsidR="00B70F36" w:rsidRDefault="00B70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8109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0F36" w:rsidRDefault="00B70F36">
      <w:r>
        <w:separator/>
      </w:r>
    </w:p>
  </w:footnote>
  <w:footnote w:type="continuationSeparator" w:id="0">
    <w:p w:rsidR="00B70F36" w:rsidRDefault="00B70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0F36"/>
    <w:rsid w:val="00031374"/>
    <w:rsid w:val="00095B30"/>
    <w:rsid w:val="000E4550"/>
    <w:rsid w:val="001175B3"/>
    <w:rsid w:val="0013298D"/>
    <w:rsid w:val="00180C6E"/>
    <w:rsid w:val="00260370"/>
    <w:rsid w:val="00275897"/>
    <w:rsid w:val="002C1E62"/>
    <w:rsid w:val="003745FD"/>
    <w:rsid w:val="00394171"/>
    <w:rsid w:val="004C557F"/>
    <w:rsid w:val="00511522"/>
    <w:rsid w:val="0059664F"/>
    <w:rsid w:val="005F5BE0"/>
    <w:rsid w:val="006A2EEE"/>
    <w:rsid w:val="006D4AB3"/>
    <w:rsid w:val="00744F73"/>
    <w:rsid w:val="007D041D"/>
    <w:rsid w:val="00832820"/>
    <w:rsid w:val="008719F0"/>
    <w:rsid w:val="008F1114"/>
    <w:rsid w:val="009C5A14"/>
    <w:rsid w:val="00A22275"/>
    <w:rsid w:val="00A65EBE"/>
    <w:rsid w:val="00A739DC"/>
    <w:rsid w:val="00AC2693"/>
    <w:rsid w:val="00AD5FF6"/>
    <w:rsid w:val="00B70F36"/>
    <w:rsid w:val="00B8109A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FB56BB"/>
  <w15:chartTrackingRefBased/>
  <w15:docId w15:val="{BBFC74D7-FD5A-46FA-AEFC-DA33A5E68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374</Words>
  <Characters>2622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Kędzierska</dc:creator>
  <cp:keywords/>
  <cp:lastModifiedBy>Katarzyna Kędzierska</cp:lastModifiedBy>
  <cp:revision>7</cp:revision>
  <cp:lastPrinted>2019-10-29T11:25:00Z</cp:lastPrinted>
  <dcterms:created xsi:type="dcterms:W3CDTF">2019-10-28T09:48:00Z</dcterms:created>
  <dcterms:modified xsi:type="dcterms:W3CDTF">2019-10-29T11:25:00Z</dcterms:modified>
</cp:coreProperties>
</file>