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331051" w:rsidRPr="00331051" w:rsidRDefault="00331051" w:rsidP="00CE3270">
      <w:pPr>
        <w:spacing w:line="360" w:lineRule="auto"/>
        <w:rPr>
          <w:b/>
          <w:bCs/>
          <w:color w:val="000000"/>
          <w:sz w:val="24"/>
        </w:rPr>
      </w:pPr>
      <w:r w:rsidRPr="00331051">
        <w:rPr>
          <w:b/>
          <w:bCs/>
          <w:color w:val="000000"/>
          <w:sz w:val="24"/>
        </w:rPr>
        <w:t>Politechnika Rzeszowska</w:t>
      </w:r>
    </w:p>
    <w:p w:rsidR="00CE3270" w:rsidRDefault="00331051" w:rsidP="00CE3270">
      <w:pPr>
        <w:spacing w:line="360" w:lineRule="auto"/>
        <w:rPr>
          <w:b/>
          <w:bCs/>
          <w:color w:val="000000"/>
          <w:sz w:val="24"/>
        </w:rPr>
      </w:pPr>
      <w:r w:rsidRPr="00331051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331051" w:rsidP="00CE3270">
      <w:pPr>
        <w:spacing w:line="360" w:lineRule="auto"/>
        <w:rPr>
          <w:color w:val="000000"/>
          <w:sz w:val="24"/>
        </w:rPr>
      </w:pPr>
      <w:r w:rsidRPr="00331051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331051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331051" w:rsidP="00CE3270">
      <w:pPr>
        <w:spacing w:line="360" w:lineRule="auto"/>
        <w:rPr>
          <w:color w:val="000000"/>
          <w:sz w:val="24"/>
        </w:rPr>
      </w:pPr>
      <w:r w:rsidRPr="00331051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331051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331051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31051" w:rsidRPr="00331051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331051" w:rsidRPr="00331051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31051" w:rsidRPr="00331051">
        <w:rPr>
          <w:b/>
          <w:color w:val="000000"/>
          <w:sz w:val="24"/>
        </w:rPr>
        <w:t>Dostawa stołu wibracyjnego do zagęszczania próbek zaprawy cementowej.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31051" w:rsidTr="008A16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31051" w:rsidRDefault="00331051" w:rsidP="008A16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31051">
              <w:rPr>
                <w:sz w:val="24"/>
              </w:rPr>
              <w:t>Dostawa stołu wibracyjnego do zagęszczania próbek zaprawy cementowej</w:t>
            </w:r>
          </w:p>
          <w:p w:rsidR="00331051" w:rsidRDefault="00331051" w:rsidP="008A16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31051">
              <w:rPr>
                <w:b/>
                <w:sz w:val="24"/>
              </w:rPr>
              <w:t>GEOLAB Paweł Szkurłat</w:t>
            </w:r>
          </w:p>
          <w:p w:rsidR="00331051" w:rsidRDefault="00331051" w:rsidP="008A16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31051">
              <w:rPr>
                <w:b/>
                <w:sz w:val="24"/>
              </w:rPr>
              <w:t>05-077</w:t>
            </w:r>
            <w:r>
              <w:rPr>
                <w:b/>
                <w:sz w:val="24"/>
              </w:rPr>
              <w:t xml:space="preserve"> </w:t>
            </w:r>
            <w:r w:rsidRPr="00331051">
              <w:rPr>
                <w:b/>
                <w:sz w:val="24"/>
              </w:rPr>
              <w:t>Warszawa</w:t>
            </w:r>
          </w:p>
          <w:p w:rsidR="00331051" w:rsidRDefault="00331051" w:rsidP="008A167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31051">
              <w:rPr>
                <w:b/>
                <w:sz w:val="24"/>
              </w:rPr>
              <w:t>ul. Szosa Lubelska</w:t>
            </w:r>
            <w:r>
              <w:rPr>
                <w:b/>
                <w:sz w:val="24"/>
              </w:rPr>
              <w:t xml:space="preserve"> </w:t>
            </w:r>
            <w:r w:rsidRPr="00331051">
              <w:rPr>
                <w:b/>
                <w:sz w:val="24"/>
              </w:rPr>
              <w:t>4</w:t>
            </w:r>
          </w:p>
          <w:p w:rsidR="00331051" w:rsidRDefault="00331051" w:rsidP="008A167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31051">
              <w:rPr>
                <w:b/>
                <w:sz w:val="24"/>
              </w:rPr>
              <w:t>26 008.65 zł</w:t>
            </w:r>
          </w:p>
          <w:p w:rsidR="00331051" w:rsidRPr="00253031" w:rsidRDefault="00331051" w:rsidP="008A167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31051" w:rsidRDefault="00331051" w:rsidP="008A167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31051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CE3270" w:rsidRPr="00C63DA0" w:rsidTr="00022539">
        <w:tc>
          <w:tcPr>
            <w:tcW w:w="540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3270" w:rsidRPr="00C63DA0" w:rsidRDefault="0033105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3270" w:rsidRPr="00C63DA0" w:rsidRDefault="0033105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E3270" w:rsidRPr="00C63DA0" w:rsidRDefault="00331051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E3270" w:rsidRPr="00C63DA0" w:rsidRDefault="00CE327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31051" w:rsidRPr="00C63DA0" w:rsidTr="008A1677">
        <w:tc>
          <w:tcPr>
            <w:tcW w:w="540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bCs/>
                <w:sz w:val="18"/>
                <w:szCs w:val="18"/>
              </w:rPr>
              <w:t>GEOLAB Paweł Szkurłat</w:t>
            </w:r>
          </w:p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bCs/>
                <w:sz w:val="18"/>
                <w:szCs w:val="18"/>
              </w:rPr>
              <w:t>ul. Szosa Lubelska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105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bCs/>
                <w:sz w:val="18"/>
                <w:szCs w:val="18"/>
              </w:rPr>
              <w:t>05-077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105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3105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31051" w:rsidRPr="00C63DA0" w:rsidRDefault="00331051" w:rsidP="008A16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105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331051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331051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331051">
        <w:rPr>
          <w:sz w:val="24"/>
        </w:rPr>
        <w:t>2019-10-30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7463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24E" w:rsidRDefault="0000424E">
      <w:r>
        <w:separator/>
      </w:r>
    </w:p>
  </w:endnote>
  <w:endnote w:type="continuationSeparator" w:id="0">
    <w:p w:rsidR="0000424E" w:rsidRDefault="00004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051" w:rsidRDefault="003310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634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634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051" w:rsidRDefault="003310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24E" w:rsidRDefault="0000424E">
      <w:r>
        <w:separator/>
      </w:r>
    </w:p>
  </w:footnote>
  <w:footnote w:type="continuationSeparator" w:id="0">
    <w:p w:rsidR="0000424E" w:rsidRDefault="000042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051" w:rsidRDefault="003310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051" w:rsidRDefault="003310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051" w:rsidRDefault="003310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24E"/>
    <w:rsid w:val="0000424E"/>
    <w:rsid w:val="00022539"/>
    <w:rsid w:val="00140696"/>
    <w:rsid w:val="00253031"/>
    <w:rsid w:val="002C67C0"/>
    <w:rsid w:val="00331051"/>
    <w:rsid w:val="00377700"/>
    <w:rsid w:val="003945C1"/>
    <w:rsid w:val="0048602F"/>
    <w:rsid w:val="0053051F"/>
    <w:rsid w:val="005C147E"/>
    <w:rsid w:val="00614303"/>
    <w:rsid w:val="007124E4"/>
    <w:rsid w:val="00745012"/>
    <w:rsid w:val="00746349"/>
    <w:rsid w:val="008F7AA7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C2B013-965C-4361-B7E6-10D54670F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1601-01-01T00:00:00Z</cp:lastPrinted>
  <dcterms:created xsi:type="dcterms:W3CDTF">2019-10-30T07:42:00Z</dcterms:created>
  <dcterms:modified xsi:type="dcterms:W3CDTF">2019-10-30T07:42:00Z</dcterms:modified>
</cp:coreProperties>
</file>