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24D7B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103E4D" w:rsidRPr="00103E4D">
        <w:rPr>
          <w:rFonts w:ascii="Times New Roman" w:hAnsi="Times New Roman"/>
          <w:b/>
        </w:rPr>
        <w:t>NA/P/342/2019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03E4D" w:rsidRPr="00103E4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03E4D" w:rsidRPr="00103E4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103E4D" w:rsidRPr="00103E4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03E4D" w:rsidRPr="00103E4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103E4D" w:rsidRPr="00103E4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103E4D" w:rsidRPr="00103E4D">
        <w:rPr>
          <w:rFonts w:ascii="Times New Roman" w:hAnsi="Times New Roman"/>
        </w:rPr>
        <w:t>(</w:t>
      </w:r>
      <w:proofErr w:type="spellStart"/>
      <w:r w:rsidR="00103E4D" w:rsidRPr="00103E4D">
        <w:rPr>
          <w:rFonts w:ascii="Times New Roman" w:hAnsi="Times New Roman"/>
        </w:rPr>
        <w:t>t.j</w:t>
      </w:r>
      <w:proofErr w:type="spellEnd"/>
      <w:r w:rsidR="00103E4D" w:rsidRPr="00103E4D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103E4D" w:rsidRPr="00103E4D">
        <w:rPr>
          <w:rFonts w:ascii="Times New Roman" w:hAnsi="Times New Roman"/>
          <w:b/>
        </w:rPr>
        <w:t>Dostawa przenośnego analizatora oraz generatora sygnałów testowych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103E4D" w:rsidRPr="00103E4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103E4D" w:rsidRPr="00997D0F" w:rsidRDefault="00103E4D" w:rsidP="00103E4D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103E4D" w:rsidRPr="00023477" w:rsidRDefault="00103E4D" w:rsidP="00103E4D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103E4D" w:rsidRPr="00997D0F" w:rsidRDefault="00103E4D" w:rsidP="00103E4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103E4D" w:rsidRPr="000247FF" w:rsidRDefault="00103E4D" w:rsidP="00103E4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103E4D" w:rsidRPr="000247FF" w:rsidRDefault="00103E4D" w:rsidP="00103E4D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5685" w:rsidRDefault="006A5685" w:rsidP="0038231F">
      <w:pPr>
        <w:spacing w:after="0" w:line="240" w:lineRule="auto"/>
      </w:pPr>
      <w:r>
        <w:separator/>
      </w:r>
    </w:p>
  </w:endnote>
  <w:endnote w:type="continuationSeparator" w:id="0">
    <w:p w:rsidR="006A5685" w:rsidRDefault="006A56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E4D" w:rsidRDefault="00103E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24D7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24D7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E4D" w:rsidRDefault="00103E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5685" w:rsidRDefault="006A5685" w:rsidP="0038231F">
      <w:pPr>
        <w:spacing w:after="0" w:line="240" w:lineRule="auto"/>
      </w:pPr>
      <w:r>
        <w:separator/>
      </w:r>
    </w:p>
  </w:footnote>
  <w:footnote w:type="continuationSeparator" w:id="0">
    <w:p w:rsidR="006A5685" w:rsidRDefault="006A56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E4D" w:rsidRDefault="00103E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E4D" w:rsidRDefault="00103E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3E4D" w:rsidRDefault="00103E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568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03E4D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24D7B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A5685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8BA8B83-3742-4F0E-87FE-9CBC3DBD0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80D06-C4E3-47CB-BC80-61D943981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650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2016-07-26T11:32:00Z</cp:lastPrinted>
  <dcterms:created xsi:type="dcterms:W3CDTF">2019-10-29T10:21:00Z</dcterms:created>
  <dcterms:modified xsi:type="dcterms:W3CDTF">2019-10-29T10:21:00Z</dcterms:modified>
</cp:coreProperties>
</file>