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4568" w:rsidRDefault="00114568" w:rsidP="00114568"/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    <v:textbox inset="1pt,1pt,1pt,1pt">
                  <w:txbxContent>
                    <w:p w:rsidR="00114568" w:rsidRDefault="00114568" w:rsidP="00114568"/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995967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C437AC" w:rsidP="0011456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</w:t>
      </w:r>
      <w:r w:rsidR="004F5D8F" w:rsidRPr="00905CC0">
        <w:rPr>
          <w:b/>
        </w:rPr>
        <w:t xml:space="preserve">Zakup, dostawa i uruchomienie sprzętu </w:t>
      </w:r>
      <w:r w:rsidR="00995967">
        <w:rPr>
          <w:b/>
        </w:rPr>
        <w:t xml:space="preserve">i wyposażenia </w:t>
      </w:r>
      <w:r w:rsidR="004F5D8F" w:rsidRPr="00905CC0">
        <w:rPr>
          <w:b/>
        </w:rPr>
        <w:t xml:space="preserve">medycznego wraz z przeszkoleniem pracowników </w:t>
      </w:r>
      <w:r w:rsidR="00995967">
        <w:rPr>
          <w:b/>
        </w:rPr>
        <w:t xml:space="preserve">dla potrzeb oddziałów szpitalnych </w:t>
      </w:r>
      <w:r w:rsidR="004F5D8F">
        <w:rPr>
          <w:b/>
        </w:rPr>
        <w:t xml:space="preserve">– </w:t>
      </w:r>
      <w:r w:rsidR="00995967">
        <w:rPr>
          <w:b/>
        </w:rPr>
        <w:t xml:space="preserve"> </w:t>
      </w:r>
      <w:r w:rsidR="004F5D8F">
        <w:rPr>
          <w:b/>
        </w:rPr>
        <w:t xml:space="preserve">ZP </w:t>
      </w:r>
      <w:r w:rsidR="00995967">
        <w:rPr>
          <w:b/>
        </w:rPr>
        <w:t>35</w:t>
      </w:r>
      <w:r w:rsidR="004F5D8F">
        <w:rPr>
          <w:b/>
        </w:rPr>
        <w:t xml:space="preserve">/2019 </w:t>
      </w:r>
      <w:r w:rsidR="00114568"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995967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Łóżko szpitalne elektryczne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32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95967" w:rsidTr="004F030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Normalny1"/>
              <w:snapToGrid w:val="0"/>
            </w:pPr>
            <w:r>
              <w:t>Szafka przyłóżkowa z blatem bocznym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r w:rsidRPr="00B13BB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95967" w:rsidTr="004F030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Normalny1"/>
              <w:snapToGrid w:val="0"/>
            </w:pPr>
            <w:r>
              <w:t>Łóżko szpitalne elektryczne dwusekcyjne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20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r w:rsidRPr="00B13BB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95967" w:rsidTr="004F030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Normalny1"/>
              <w:snapToGrid w:val="0"/>
            </w:pPr>
            <w:r>
              <w:t>Szafka przyłóżkowa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r w:rsidRPr="00B13BB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95967" w:rsidTr="004F030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Normalny1"/>
              <w:snapToGrid w:val="0"/>
            </w:pPr>
            <w:r>
              <w:t>Łóżko dziecięce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r w:rsidRPr="00B13BB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87EC6" w:rsidTr="00A87EC6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480118" w:rsidRDefault="00480118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4F5D8F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:rsidTr="000836EF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522B8" w:rsidRDefault="00D522B8" w:rsidP="000836EF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995967" w:rsidP="004F5D8F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Artroskop, narzędzia artroskopowe, napęd ortopedyczny do dużych zabiegów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41131B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D522B8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995967">
              <w:rPr>
                <w:rFonts w:ascii="Calibri Light" w:hAnsi="Calibri Light" w:cs="Calibri Light"/>
                <w:sz w:val="20"/>
                <w:szCs w:val="20"/>
              </w:rPr>
              <w:t>komplet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F43C37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995967" w:rsidRDefault="00995967" w:rsidP="00995967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3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995967" w:rsidTr="001A464D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995967" w:rsidTr="001A464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5967" w:rsidRDefault="00995967" w:rsidP="001A464D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995967" w:rsidTr="001A464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Laser do zabiegów urologicznych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95967" w:rsidTr="001A464D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95967" w:rsidRDefault="00995967" w:rsidP="001A464D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995967" w:rsidRDefault="00995967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995967" w:rsidRDefault="00995967" w:rsidP="00995967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995967" w:rsidTr="001A464D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995967" w:rsidTr="001A464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5967" w:rsidRDefault="00995967" w:rsidP="001A464D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995967" w:rsidTr="001A464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Monitor hemodynamiczny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99596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5967" w:rsidRDefault="00995967" w:rsidP="001A464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95967" w:rsidTr="001A464D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5967" w:rsidRDefault="00995967" w:rsidP="001A464D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95967" w:rsidRDefault="00995967" w:rsidP="001A464D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5967" w:rsidRDefault="00995967" w:rsidP="001A464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995967" w:rsidRPr="00457E10" w:rsidRDefault="00995967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D522B8" w:rsidRDefault="00D522B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>
        <w:rPr>
          <w:sz w:val="22"/>
        </w:rPr>
        <w:t xml:space="preserve">zamówienie wykonamy </w:t>
      </w:r>
      <w:r w:rsidR="00995967">
        <w:rPr>
          <w:sz w:val="22"/>
        </w:rPr>
        <w:t xml:space="preserve">max. </w:t>
      </w:r>
      <w:r>
        <w:rPr>
          <w:sz w:val="22"/>
        </w:rPr>
        <w:t xml:space="preserve">do </w:t>
      </w:r>
      <w:r w:rsidR="004F5D8F">
        <w:rPr>
          <w:sz w:val="22"/>
        </w:rPr>
        <w:t>1</w:t>
      </w:r>
      <w:r w:rsidR="00995967">
        <w:rPr>
          <w:sz w:val="22"/>
        </w:rPr>
        <w:t>3</w:t>
      </w:r>
      <w:r w:rsidR="004F5D8F">
        <w:rPr>
          <w:sz w:val="22"/>
        </w:rPr>
        <w:t>.1</w:t>
      </w:r>
      <w:r w:rsidR="00995967">
        <w:rPr>
          <w:sz w:val="22"/>
        </w:rPr>
        <w:t>2</w:t>
      </w:r>
      <w:r w:rsidR="004F5D8F">
        <w:rPr>
          <w:sz w:val="22"/>
        </w:rPr>
        <w:t>.2019</w:t>
      </w:r>
      <w:r w:rsidR="00995967">
        <w:rPr>
          <w:sz w:val="22"/>
        </w:rPr>
        <w:t xml:space="preserve"> roku.</w:t>
      </w:r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 xml:space="preserve">zapoznaliśmy się z istotnymi postanowieniami umowy, które zostały zawarte w Specyfikacji Istotnych Warunków Zamówienia i zobowiązujemy się w przypadku wyboru naszej oferty do </w:t>
      </w:r>
      <w:r w:rsidRPr="00114568">
        <w:rPr>
          <w:sz w:val="22"/>
        </w:rPr>
        <w:lastRenderedPageBreak/>
        <w:t>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PROSIMY</w:t>
      </w:r>
      <w:r w:rsidRPr="00114568">
        <w:rPr>
          <w:sz w:val="22"/>
          <w:szCs w:val="22"/>
        </w:rPr>
        <w:t xml:space="preserve"> o zwrot pieniędzy wniesionych tytułem wadium na rachunek bankowy o numerze:</w:t>
      </w:r>
      <w:r w:rsidRPr="00114568">
        <w:rPr>
          <w:b/>
          <w:sz w:val="22"/>
          <w:szCs w:val="22"/>
        </w:rPr>
        <w:t xml:space="preserve">___________________________________________________ </w:t>
      </w:r>
      <w:r w:rsidRPr="00114568">
        <w:rPr>
          <w:sz w:val="22"/>
          <w:szCs w:val="22"/>
        </w:rPr>
        <w:t>prowadzony przez bank</w:t>
      </w:r>
      <w:r w:rsidRPr="00114568">
        <w:rPr>
          <w:b/>
          <w:sz w:val="22"/>
          <w:szCs w:val="22"/>
        </w:rPr>
        <w:t xml:space="preserve"> _______________________________________</w:t>
      </w:r>
      <w:r w:rsidRPr="00114568">
        <w:rPr>
          <w:b/>
          <w:sz w:val="22"/>
          <w:szCs w:val="22"/>
          <w:vertAlign w:val="superscript"/>
        </w:rPr>
        <w:footnoteReference w:id="4"/>
      </w:r>
      <w:r w:rsidRPr="00114568">
        <w:rPr>
          <w:b/>
          <w:sz w:val="22"/>
          <w:szCs w:val="22"/>
        </w:rPr>
        <w:t>.</w:t>
      </w: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C2F" w:rsidRDefault="00063C2F">
      <w:r>
        <w:separator/>
      </w:r>
    </w:p>
  </w:endnote>
  <w:endnote w:type="continuationSeparator" w:id="0">
    <w:p w:rsidR="00063C2F" w:rsidRDefault="00063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3D9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C2F" w:rsidRDefault="00063C2F">
      <w:r>
        <w:separator/>
      </w:r>
    </w:p>
  </w:footnote>
  <w:footnote w:type="continuationSeparator" w:id="0">
    <w:p w:rsidR="00063C2F" w:rsidRDefault="00063C2F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114568" w:rsidRDefault="00114568" w:rsidP="001145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 w:rsidR="000F2C92"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C92" w:rsidRPr="000F2C92" w:rsidRDefault="000F2C92" w:rsidP="000F2C92">
    <w:pPr>
      <w:pStyle w:val="Nagwek"/>
    </w:pPr>
    <w:r w:rsidRPr="000F2C92">
      <w:t xml:space="preserve">Znak sprawy </w:t>
    </w:r>
    <w:r w:rsidR="00DB30F2">
      <w:t>ZP</w:t>
    </w:r>
    <w:r w:rsidR="00803633">
      <w:t xml:space="preserve"> </w:t>
    </w:r>
    <w:r w:rsidR="00995967">
      <w:t>35</w:t>
    </w:r>
    <w:r w:rsidR="00DB30F2">
      <w:t>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4CF"/>
    <w:rsid w:val="00063C2F"/>
    <w:rsid w:val="000A07AB"/>
    <w:rsid w:val="000D3D01"/>
    <w:rsid w:val="000F18FA"/>
    <w:rsid w:val="000F2C92"/>
    <w:rsid w:val="00114568"/>
    <w:rsid w:val="00133D9C"/>
    <w:rsid w:val="002210A4"/>
    <w:rsid w:val="002F04CF"/>
    <w:rsid w:val="00306360"/>
    <w:rsid w:val="003075AC"/>
    <w:rsid w:val="00354AC4"/>
    <w:rsid w:val="003F0331"/>
    <w:rsid w:val="0041131B"/>
    <w:rsid w:val="00457E10"/>
    <w:rsid w:val="00480118"/>
    <w:rsid w:val="004F5D8F"/>
    <w:rsid w:val="00562AB5"/>
    <w:rsid w:val="006247C7"/>
    <w:rsid w:val="00637863"/>
    <w:rsid w:val="006703E0"/>
    <w:rsid w:val="00703495"/>
    <w:rsid w:val="007123C5"/>
    <w:rsid w:val="00733F44"/>
    <w:rsid w:val="00754090"/>
    <w:rsid w:val="00803633"/>
    <w:rsid w:val="00866E4F"/>
    <w:rsid w:val="008A7069"/>
    <w:rsid w:val="008E60C4"/>
    <w:rsid w:val="00914714"/>
    <w:rsid w:val="00995967"/>
    <w:rsid w:val="00A30385"/>
    <w:rsid w:val="00A77662"/>
    <w:rsid w:val="00A87EC6"/>
    <w:rsid w:val="00B21345"/>
    <w:rsid w:val="00B70888"/>
    <w:rsid w:val="00C33979"/>
    <w:rsid w:val="00C437AC"/>
    <w:rsid w:val="00C57DDD"/>
    <w:rsid w:val="00D274F5"/>
    <w:rsid w:val="00D522B8"/>
    <w:rsid w:val="00DB30F2"/>
    <w:rsid w:val="00DF3193"/>
    <w:rsid w:val="00E54E5A"/>
    <w:rsid w:val="00EA24FB"/>
    <w:rsid w:val="00EB3C67"/>
    <w:rsid w:val="00F43C37"/>
    <w:rsid w:val="00F46EEC"/>
    <w:rsid w:val="00F52B87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2019-10-23T07:46:00Z</dcterms:created>
  <dcterms:modified xsi:type="dcterms:W3CDTF">2019-10-23T07:46:00Z</dcterms:modified>
</cp:coreProperties>
</file>