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3F1DE" w14:textId="5818B6C7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30BB7D9E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12678E65" w14:textId="77777777" w:rsidR="00CB6204" w:rsidRDefault="00CB6204" w:rsidP="00CB6204"/>
                <w:p w14:paraId="29CE80B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22C1BDB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1358FAE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ED5C81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A694DC8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04D9B313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EB782F8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51283E3B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FE84AFB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63661">
        <w:rPr>
          <w:b/>
          <w:i w:val="0"/>
        </w:rPr>
        <w:t>4</w:t>
      </w:r>
      <w:bookmarkStart w:id="0" w:name="_GoBack"/>
      <w:bookmarkEnd w:id="0"/>
    </w:p>
    <w:p w14:paraId="15D2AA37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D8CE48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6E72E1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5539E998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342AD" w:rsidRPr="00F342AD">
        <w:rPr>
          <w:b/>
          <w:sz w:val="24"/>
        </w:rPr>
        <w:t>BZP/271/54/2019</w:t>
      </w:r>
    </w:p>
    <w:p w14:paraId="29C34D7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4801251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004B94D5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6E9955F7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0B83D37B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B54C304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5DCA462B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3F2D808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342AD" w:rsidRPr="00F342AD">
        <w:rPr>
          <w:b/>
        </w:rPr>
        <w:t>przetarg nieograniczony</w:t>
      </w:r>
      <w:r w:rsidR="00753DC1">
        <w:t xml:space="preserve"> na:</w:t>
      </w:r>
    </w:p>
    <w:p w14:paraId="065680C7" w14:textId="77777777" w:rsidR="0000184A" w:rsidRDefault="00F342A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342AD">
        <w:rPr>
          <w:b/>
          <w:sz w:val="24"/>
          <w:szCs w:val="24"/>
        </w:rPr>
        <w:t>Rozbudowa placu sportowo-rekreacyjnego w miejscowości Jawornik na działce nr 1320/2   w ramach projektu "Małopolska infrastruktura rekreacyjno-sportowa MIRS"</w:t>
      </w:r>
    </w:p>
    <w:p w14:paraId="3F970BEA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0B0DDA3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342AD" w:rsidRPr="00F342AD">
        <w:rPr>
          <w:sz w:val="24"/>
          <w:szCs w:val="24"/>
        </w:rPr>
        <w:t>(</w:t>
      </w:r>
      <w:proofErr w:type="spellStart"/>
      <w:r w:rsidR="00F342AD" w:rsidRPr="00F342AD">
        <w:rPr>
          <w:sz w:val="24"/>
          <w:szCs w:val="24"/>
        </w:rPr>
        <w:t>t.j</w:t>
      </w:r>
      <w:proofErr w:type="spellEnd"/>
      <w:r w:rsidR="00F342AD" w:rsidRPr="00F342AD">
        <w:rPr>
          <w:sz w:val="24"/>
          <w:szCs w:val="24"/>
        </w:rPr>
        <w:t xml:space="preserve">. Dz. U. z  2018 r. poz. 1986 z </w:t>
      </w:r>
      <w:proofErr w:type="spellStart"/>
      <w:r w:rsidR="00F342AD" w:rsidRPr="00F342AD">
        <w:rPr>
          <w:sz w:val="24"/>
          <w:szCs w:val="24"/>
        </w:rPr>
        <w:t>późn</w:t>
      </w:r>
      <w:proofErr w:type="spellEnd"/>
      <w:r w:rsidR="00F342AD" w:rsidRPr="00F342A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3C337096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C72F114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009743CB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61066B6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342AD" w:rsidRPr="00F342AD">
        <w:rPr>
          <w:sz w:val="24"/>
          <w:szCs w:val="24"/>
        </w:rPr>
        <w:t>(</w:t>
      </w:r>
      <w:proofErr w:type="spellStart"/>
      <w:r w:rsidR="00F342AD" w:rsidRPr="00F342AD">
        <w:rPr>
          <w:sz w:val="24"/>
          <w:szCs w:val="24"/>
        </w:rPr>
        <w:t>t.j</w:t>
      </w:r>
      <w:proofErr w:type="spellEnd"/>
      <w:r w:rsidR="00F342AD" w:rsidRPr="00F342AD">
        <w:rPr>
          <w:sz w:val="24"/>
          <w:szCs w:val="24"/>
        </w:rPr>
        <w:t xml:space="preserve">. Dz. U. z  2018 r. poz. 1986 z </w:t>
      </w:r>
      <w:proofErr w:type="spellStart"/>
      <w:r w:rsidR="00F342AD" w:rsidRPr="00F342AD">
        <w:rPr>
          <w:sz w:val="24"/>
          <w:szCs w:val="24"/>
        </w:rPr>
        <w:t>późn</w:t>
      </w:r>
      <w:proofErr w:type="spellEnd"/>
      <w:r w:rsidR="00F342AD" w:rsidRPr="00F342A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14:paraId="7E413526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342AD" w:rsidRPr="00F342AD">
        <w:rPr>
          <w:sz w:val="24"/>
          <w:szCs w:val="24"/>
        </w:rPr>
        <w:t>(</w:t>
      </w:r>
      <w:proofErr w:type="spellStart"/>
      <w:r w:rsidR="00F342AD" w:rsidRPr="00F342AD">
        <w:rPr>
          <w:sz w:val="24"/>
          <w:szCs w:val="24"/>
        </w:rPr>
        <w:t>t.j</w:t>
      </w:r>
      <w:proofErr w:type="spellEnd"/>
      <w:r w:rsidR="00F342AD" w:rsidRPr="00F342AD">
        <w:rPr>
          <w:sz w:val="24"/>
          <w:szCs w:val="24"/>
        </w:rPr>
        <w:t xml:space="preserve">. Dz. U. z  2018 r. poz. 1986 z </w:t>
      </w:r>
      <w:proofErr w:type="spellStart"/>
      <w:r w:rsidR="00F342AD" w:rsidRPr="00F342AD">
        <w:rPr>
          <w:sz w:val="24"/>
          <w:szCs w:val="24"/>
        </w:rPr>
        <w:t>późn</w:t>
      </w:r>
      <w:proofErr w:type="spellEnd"/>
      <w:r w:rsidR="00F342AD" w:rsidRPr="00F342A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26A0E0BA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2EBF8B80" w14:textId="77777777" w:rsidTr="00C527C7">
        <w:tc>
          <w:tcPr>
            <w:tcW w:w="543" w:type="dxa"/>
          </w:tcPr>
          <w:p w14:paraId="04DA050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3AFFC5F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015B830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71BC6D26" w14:textId="77777777" w:rsidTr="00C527C7">
        <w:tc>
          <w:tcPr>
            <w:tcW w:w="543" w:type="dxa"/>
          </w:tcPr>
          <w:p w14:paraId="0557780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07A58C2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4FEE5A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3C21E15" w14:textId="77777777" w:rsidTr="00C527C7">
        <w:tc>
          <w:tcPr>
            <w:tcW w:w="543" w:type="dxa"/>
          </w:tcPr>
          <w:p w14:paraId="64B4459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72DF66C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F77032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021A0F35" w14:textId="77777777" w:rsidTr="00C527C7">
        <w:tc>
          <w:tcPr>
            <w:tcW w:w="543" w:type="dxa"/>
          </w:tcPr>
          <w:p w14:paraId="1908D6C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0324979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DD93D8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3CC62059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7D3C3BD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3208E621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1A7149DF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072BA73D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87EFD0" w14:textId="77777777" w:rsidR="00B661BE" w:rsidRDefault="00B661BE">
      <w:r>
        <w:separator/>
      </w:r>
    </w:p>
  </w:endnote>
  <w:endnote w:type="continuationSeparator" w:id="0">
    <w:p w14:paraId="118C507C" w14:textId="77777777" w:rsidR="00B661BE" w:rsidRDefault="00B66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16D0B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651A1B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7FE0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7888CDC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368A903E">
        <v:line id="_x0000_s2049" style="position:absolute;left:0;text-align:left;z-index:251657728" from="-3.85pt,8.7pt" to="455.15pt,8.7pt"/>
      </w:pict>
    </w:r>
  </w:p>
  <w:p w14:paraId="0C90B09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1B97EA" w14:textId="77777777" w:rsidR="00F342AD" w:rsidRDefault="00F342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AFBF2E" w14:textId="77777777" w:rsidR="00B661BE" w:rsidRDefault="00B661BE">
      <w:r>
        <w:separator/>
      </w:r>
    </w:p>
  </w:footnote>
  <w:footnote w:type="continuationSeparator" w:id="0">
    <w:p w14:paraId="0CC12D0E" w14:textId="77777777" w:rsidR="00B661BE" w:rsidRDefault="00B661BE">
      <w:r>
        <w:continuationSeparator/>
      </w:r>
    </w:p>
  </w:footnote>
  <w:footnote w:id="1">
    <w:p w14:paraId="7CCC6A78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491D7687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44D48" w14:textId="77777777" w:rsidR="00F342AD" w:rsidRDefault="00F342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FB00FB" w14:textId="77777777" w:rsidR="00F342AD" w:rsidRDefault="00F342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A6A9D3" w14:textId="77777777" w:rsidR="00F342AD" w:rsidRDefault="00F342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61B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3661"/>
    <w:rsid w:val="00A807A7"/>
    <w:rsid w:val="00AB6C06"/>
    <w:rsid w:val="00AB7377"/>
    <w:rsid w:val="00AD329C"/>
    <w:rsid w:val="00B26102"/>
    <w:rsid w:val="00B45ED4"/>
    <w:rsid w:val="00B54FB4"/>
    <w:rsid w:val="00B661BE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42AD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23DAE4"/>
  <w15:chartTrackingRefBased/>
  <w15:docId w15:val="{742E276D-0908-46F7-8679-0A63D6107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0F451-C061-479C-AB58-669D306FA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2010-01-07T09:39:00Z</cp:lastPrinted>
  <dcterms:created xsi:type="dcterms:W3CDTF">2019-10-17T10:39:00Z</dcterms:created>
  <dcterms:modified xsi:type="dcterms:W3CDTF">2019-10-17T10:39:00Z</dcterms:modified>
</cp:coreProperties>
</file>