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12B" w:rsidRDefault="006C7A71" w:rsidP="00BB512B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0" t="0" r="19050" b="1905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6" style="position:absolute;margin-left:0;margin-top:-9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O46XYC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BB512B">
        <w:rPr>
          <w:b/>
          <w:sz w:val="24"/>
          <w:szCs w:val="24"/>
        </w:rPr>
        <w:t xml:space="preserve">Załącznik nr </w:t>
      </w:r>
      <w:r w:rsidR="00BB512B" w:rsidRPr="001A127A">
        <w:rPr>
          <w:b/>
          <w:sz w:val="24"/>
          <w:szCs w:val="24"/>
        </w:rPr>
        <w:t>5</w:t>
      </w:r>
    </w:p>
    <w:p w:rsidR="00BB512B" w:rsidRDefault="00BB512B" w:rsidP="00BB512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BB512B" w:rsidRDefault="00BB512B" w:rsidP="00BB512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BB512B" w:rsidRDefault="006C7A71" w:rsidP="00BB512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512B" w:rsidRDefault="00BB512B" w:rsidP="00BB512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okpew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" stroked="f">
                <v:textbox inset="0,0,0,0">
                  <w:txbxContent>
                    <w:p w:rsidR="00BB512B" w:rsidRDefault="00BB512B" w:rsidP="00BB512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BB512B" w:rsidRDefault="00BB512B" w:rsidP="00BB512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BB512B" w:rsidRDefault="00BB512B" w:rsidP="00BB512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BB512B" w:rsidRDefault="00BB512B" w:rsidP="00BB512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  <w:bookmarkStart w:id="0" w:name="_GoBack"/>
      <w:bookmarkEnd w:id="0"/>
    </w:p>
    <w:p w:rsidR="00BB512B" w:rsidRDefault="00BB512B" w:rsidP="00BB512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BB512B" w:rsidRDefault="00BB512B" w:rsidP="00BB512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BB512B" w:rsidRPr="00A530E6" w:rsidRDefault="00BB512B" w:rsidP="00BB512B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1A127A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E61EE0">
        <w:rPr>
          <w:rFonts w:ascii="Arial" w:hAnsi="Arial" w:cs="Arial"/>
          <w:b/>
        </w:rPr>
        <w:t>skład komputerowy i komputerowe opracowanie rysunków do pozycji wydawniczych, w których wzory, tabele i rysunki stanow</w:t>
      </w:r>
      <w:r w:rsidR="00E61EE0">
        <w:rPr>
          <w:rFonts w:ascii="Arial" w:hAnsi="Arial" w:cs="Arial"/>
          <w:b/>
        </w:rPr>
        <w:t>ią 65% objętości książek wraz z </w:t>
      </w:r>
      <w:r w:rsidR="00E61EE0">
        <w:rPr>
          <w:rFonts w:ascii="Arial" w:hAnsi="Arial" w:cs="Arial"/>
          <w:b/>
        </w:rPr>
        <w:t>przygotowaniem plików do druku - KC-zp.272-625/19</w:t>
      </w:r>
      <w:r>
        <w:rPr>
          <w:b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</w:t>
      </w:r>
      <w:r w:rsidR="00E61EE0">
        <w:rPr>
          <w:sz w:val="24"/>
          <w:szCs w:val="24"/>
        </w:rPr>
        <w:t> </w:t>
      </w:r>
      <w:r>
        <w:rPr>
          <w:sz w:val="24"/>
          <w:szCs w:val="24"/>
        </w:rPr>
        <w:t>lat</w:t>
      </w:r>
      <w:r w:rsidR="00E61EE0">
        <w:rPr>
          <w:sz w:val="24"/>
          <w:szCs w:val="24"/>
        </w:rPr>
        <w:t xml:space="preserve"> </w:t>
      </w:r>
      <w:r>
        <w:rPr>
          <w:sz w:val="24"/>
          <w:szCs w:val="24"/>
        </w:rPr>
        <w:t>przed upływem terminu składania ofert zrealizow</w:t>
      </w:r>
      <w:r w:rsidR="00E61EE0">
        <w:rPr>
          <w:sz w:val="24"/>
          <w:szCs w:val="24"/>
        </w:rPr>
        <w:t>aliśmy następujące zamówienia o </w:t>
      </w:r>
      <w:r>
        <w:rPr>
          <w:sz w:val="24"/>
          <w:szCs w:val="24"/>
        </w:rPr>
        <w:t>podobnym zakresie i charakterze:</w:t>
      </w:r>
    </w:p>
    <w:tbl>
      <w:tblPr>
        <w:tblW w:w="9612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2533"/>
        <w:gridCol w:w="1627"/>
        <w:gridCol w:w="2410"/>
        <w:gridCol w:w="2409"/>
      </w:tblGrid>
      <w:tr w:rsidR="00BB512B" w:rsidTr="00EB603E">
        <w:trPr>
          <w:cantSplit/>
          <w:trHeight w:val="782"/>
        </w:trPr>
        <w:tc>
          <w:tcPr>
            <w:tcW w:w="633" w:type="dxa"/>
            <w:vAlign w:val="center"/>
          </w:tcPr>
          <w:p w:rsidR="00BB512B" w:rsidRDefault="00BB512B" w:rsidP="00EB603E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33" w:type="dxa"/>
            <w:vAlign w:val="center"/>
          </w:tcPr>
          <w:p w:rsidR="00BB512B" w:rsidRDefault="00BB512B" w:rsidP="00EB603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vAlign w:val="center"/>
          </w:tcPr>
          <w:p w:rsidR="00BB512B" w:rsidRDefault="00BB512B" w:rsidP="00EB603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vAlign w:val="center"/>
          </w:tcPr>
          <w:p w:rsidR="00BB512B" w:rsidRDefault="00BB512B" w:rsidP="00EB603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</w:tcPr>
          <w:p w:rsidR="00BB512B" w:rsidRDefault="00BB512B" w:rsidP="00EB603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BB512B" w:rsidRDefault="00BB512B" w:rsidP="00EB603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BB512B" w:rsidTr="00EB603E">
        <w:trPr>
          <w:cantSplit/>
          <w:trHeight w:hRule="exact" w:val="281"/>
        </w:trPr>
        <w:tc>
          <w:tcPr>
            <w:tcW w:w="633" w:type="dxa"/>
            <w:vAlign w:val="center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3" w:type="dxa"/>
            <w:vAlign w:val="center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vAlign w:val="center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vAlign w:val="center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BB512B" w:rsidTr="00EB603E">
        <w:trPr>
          <w:cantSplit/>
          <w:trHeight w:val="921"/>
        </w:trPr>
        <w:tc>
          <w:tcPr>
            <w:tcW w:w="633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B512B" w:rsidTr="00EB603E">
        <w:trPr>
          <w:cantSplit/>
          <w:trHeight w:val="906"/>
        </w:trPr>
        <w:tc>
          <w:tcPr>
            <w:tcW w:w="633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B512B" w:rsidTr="00EB603E">
        <w:trPr>
          <w:cantSplit/>
          <w:trHeight w:val="906"/>
        </w:trPr>
        <w:tc>
          <w:tcPr>
            <w:tcW w:w="633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B512B" w:rsidTr="00EB603E">
        <w:trPr>
          <w:cantSplit/>
          <w:trHeight w:val="921"/>
        </w:trPr>
        <w:tc>
          <w:tcPr>
            <w:tcW w:w="633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BB512B" w:rsidRDefault="00BB512B" w:rsidP="00EB603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BB512B" w:rsidRPr="00BB5634" w:rsidRDefault="00BB512B" w:rsidP="00BB512B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BB512B" w:rsidRDefault="00BB512B" w:rsidP="00BB512B">
      <w:pPr>
        <w:spacing w:line="360" w:lineRule="auto"/>
        <w:jc w:val="both"/>
      </w:pPr>
    </w:p>
    <w:p w:rsidR="00BB512B" w:rsidRDefault="00BB512B" w:rsidP="00BB512B">
      <w:pPr>
        <w:spacing w:line="360" w:lineRule="auto"/>
        <w:jc w:val="both"/>
      </w:pPr>
      <w:r>
        <w:t>Miejscowość, ……………………., dnia ………………………….. r.</w:t>
      </w:r>
    </w:p>
    <w:p w:rsidR="00BB512B" w:rsidRDefault="00BB512B" w:rsidP="00BB512B">
      <w:pPr>
        <w:spacing w:line="360" w:lineRule="auto"/>
        <w:jc w:val="both"/>
      </w:pPr>
    </w:p>
    <w:p w:rsidR="00BB512B" w:rsidRDefault="00BB512B" w:rsidP="00BB512B">
      <w:pPr>
        <w:spacing w:line="360" w:lineRule="auto"/>
        <w:jc w:val="both"/>
      </w:pPr>
    </w:p>
    <w:p w:rsidR="00BB512B" w:rsidRDefault="00BB512B" w:rsidP="00BB512B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BB512B" w:rsidRDefault="00BB512B" w:rsidP="00BB512B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BB512B" w:rsidRDefault="00BB512B" w:rsidP="00BB512B">
      <w:pPr>
        <w:tabs>
          <w:tab w:val="left" w:pos="5040"/>
        </w:tabs>
        <w:ind w:left="708"/>
      </w:pPr>
      <w:r>
        <w:tab/>
        <w:t>do reprezentowania Wykonawcy</w:t>
      </w:r>
    </w:p>
    <w:p w:rsidR="00BB512B" w:rsidRDefault="00BB512B" w:rsidP="00BB512B"/>
    <w:p w:rsidR="00BB512B" w:rsidRPr="00C254C7" w:rsidRDefault="00BB512B" w:rsidP="00BB512B">
      <w:pPr>
        <w:pStyle w:val="Zwykytekst"/>
      </w:pPr>
    </w:p>
    <w:p w:rsidR="00BB512B" w:rsidRPr="00B73C09" w:rsidRDefault="00BB512B" w:rsidP="00BB512B"/>
    <w:p w:rsidR="00F213FB" w:rsidRPr="00BB512B" w:rsidRDefault="00F213FB" w:rsidP="00BB512B"/>
    <w:sectPr w:rsidR="00F213FB" w:rsidRPr="00BB51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BFA" w:rsidRDefault="00124BFA">
      <w:r>
        <w:separator/>
      </w:r>
    </w:p>
  </w:endnote>
  <w:endnote w:type="continuationSeparator" w:id="0">
    <w:p w:rsidR="00124BFA" w:rsidRDefault="00124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69D" w:rsidRDefault="001906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69D" w:rsidRDefault="0019069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69D" w:rsidRDefault="001906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BFA" w:rsidRDefault="00124BFA">
      <w:r>
        <w:separator/>
      </w:r>
    </w:p>
  </w:footnote>
  <w:footnote w:type="continuationSeparator" w:id="0">
    <w:p w:rsidR="00124BFA" w:rsidRDefault="00124BFA">
      <w:r>
        <w:continuationSeparator/>
      </w:r>
    </w:p>
  </w:footnote>
  <w:footnote w:id="1">
    <w:p w:rsidR="00BB512B" w:rsidRDefault="00BB512B" w:rsidP="00BB512B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Pr="007F4890">
        <w:rPr>
          <w:b/>
          <w:u w:val="single"/>
        </w:rPr>
        <w:t>V.1.3</w:t>
      </w:r>
      <w:r>
        <w:rPr>
          <w:b/>
          <w:u w:val="single"/>
        </w:rPr>
        <w:t xml:space="preserve">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69D" w:rsidRDefault="001906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69D" w:rsidRDefault="001906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E67"/>
    <w:rsid w:val="00082E0F"/>
    <w:rsid w:val="00124BFA"/>
    <w:rsid w:val="0019069D"/>
    <w:rsid w:val="00210E8E"/>
    <w:rsid w:val="00276C10"/>
    <w:rsid w:val="006B7E67"/>
    <w:rsid w:val="006C7A71"/>
    <w:rsid w:val="00702A72"/>
    <w:rsid w:val="007132B0"/>
    <w:rsid w:val="00BB512B"/>
    <w:rsid w:val="00C049BA"/>
    <w:rsid w:val="00C254C7"/>
    <w:rsid w:val="00C34B2E"/>
    <w:rsid w:val="00D11BC3"/>
    <w:rsid w:val="00DD5BF2"/>
    <w:rsid w:val="00E61EE0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1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906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069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512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512B"/>
  </w:style>
  <w:style w:type="character" w:styleId="Odwoanieprzypisudolnego">
    <w:name w:val="footnote reference"/>
    <w:uiPriority w:val="99"/>
    <w:semiHidden/>
    <w:unhideWhenUsed/>
    <w:rsid w:val="00BB512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1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906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069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512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512B"/>
  </w:style>
  <w:style w:type="character" w:styleId="Odwoanieprzypisudolnego">
    <w:name w:val="footnote reference"/>
    <w:uiPriority w:val="99"/>
    <w:semiHidden/>
    <w:unhideWhenUsed/>
    <w:rsid w:val="00BB51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2</cp:revision>
  <cp:lastPrinted>2019-09-23T11:57:00Z</cp:lastPrinted>
  <dcterms:created xsi:type="dcterms:W3CDTF">2019-09-23T11:57:00Z</dcterms:created>
  <dcterms:modified xsi:type="dcterms:W3CDTF">2019-09-23T11:57:00Z</dcterms:modified>
</cp:coreProperties>
</file>