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120" w:rsidRPr="00DD0120" w:rsidRDefault="00DD0120" w:rsidP="00DD0120">
      <w:pPr>
        <w:pStyle w:val="Nagwek1"/>
        <w:jc w:val="right"/>
        <w:rPr>
          <w:sz w:val="22"/>
          <w:szCs w:val="22"/>
        </w:rPr>
      </w:pPr>
      <w:r w:rsidRPr="00DD0120">
        <w:rPr>
          <w:sz w:val="22"/>
          <w:szCs w:val="22"/>
        </w:rPr>
        <w:t>Załącznik nr 4</w:t>
      </w:r>
    </w:p>
    <w:p w:rsidR="00DD0120" w:rsidRPr="00DD0120" w:rsidRDefault="00DD0120" w:rsidP="00DD0120">
      <w:pPr>
        <w:rPr>
          <w:sz w:val="22"/>
          <w:szCs w:val="22"/>
        </w:rPr>
      </w:pPr>
    </w:p>
    <w:p w:rsidR="00DD0120" w:rsidRPr="00DD0120" w:rsidRDefault="00DD0120" w:rsidP="00DD0120">
      <w:pPr>
        <w:pStyle w:val="Nagwek1"/>
        <w:rPr>
          <w:sz w:val="22"/>
          <w:szCs w:val="22"/>
        </w:rPr>
      </w:pPr>
      <w:r w:rsidRPr="00DD0120">
        <w:rPr>
          <w:sz w:val="22"/>
          <w:szCs w:val="22"/>
        </w:rPr>
        <w:t>WZÓR UMOWY O ŚWIADCZENIE USŁUG</w:t>
      </w:r>
    </w:p>
    <w:p w:rsidR="00DD0120" w:rsidRPr="00DD0120" w:rsidRDefault="00DD0120" w:rsidP="00DD0120">
      <w:pPr>
        <w:jc w:val="center"/>
        <w:rPr>
          <w:b/>
          <w:i/>
          <w:sz w:val="22"/>
          <w:szCs w:val="22"/>
        </w:rPr>
      </w:pPr>
      <w:r w:rsidRPr="00DD0120">
        <w:rPr>
          <w:b/>
          <w:i/>
          <w:sz w:val="22"/>
          <w:szCs w:val="22"/>
        </w:rPr>
        <w:t>Ostateczna treść umowy może ulec zmianie w zakresie niezmieniającym istotnych postanowień wzoru umowy i SIWZ.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</w:p>
    <w:p w:rsidR="00DD0120" w:rsidRPr="00DD0120" w:rsidRDefault="00DD0120" w:rsidP="00DD0120">
      <w:pPr>
        <w:jc w:val="both"/>
        <w:rPr>
          <w:sz w:val="22"/>
          <w:szCs w:val="22"/>
        </w:rPr>
      </w:pPr>
    </w:p>
    <w:p w:rsidR="00DD0120" w:rsidRPr="00DD0120" w:rsidRDefault="00DD0120" w:rsidP="00DD0120">
      <w:pPr>
        <w:pStyle w:val="Tekstpodstawowy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Zawarta w dniu …………………………..</w:t>
      </w:r>
      <w:r w:rsidRPr="00DD0120">
        <w:rPr>
          <w:b/>
          <w:sz w:val="22"/>
          <w:szCs w:val="22"/>
        </w:rPr>
        <w:t xml:space="preserve"> </w:t>
      </w:r>
      <w:r w:rsidRPr="00DD0120">
        <w:rPr>
          <w:sz w:val="22"/>
          <w:szCs w:val="22"/>
        </w:rPr>
        <w:t>r. w Krakowie w wyniku przeprowadzonego postępowania o zamówienie publiczne w trybie „</w:t>
      </w:r>
      <w:r w:rsidRPr="00DD0120">
        <w:rPr>
          <w:b/>
          <w:sz w:val="22"/>
          <w:szCs w:val="22"/>
        </w:rPr>
        <w:t>przetarg nieograniczony</w:t>
      </w:r>
      <w:r w:rsidRPr="00DD0120">
        <w:rPr>
          <w:sz w:val="22"/>
          <w:szCs w:val="22"/>
        </w:rPr>
        <w:t>”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pomiędzy :</w:t>
      </w:r>
    </w:p>
    <w:p w:rsidR="00DD0120" w:rsidRPr="00DD0120" w:rsidRDefault="00DD0120" w:rsidP="00DD0120">
      <w:pPr>
        <w:pStyle w:val="Tekstpodstawowy"/>
        <w:ind w:right="-47"/>
        <w:jc w:val="both"/>
        <w:rPr>
          <w:b/>
          <w:sz w:val="22"/>
          <w:szCs w:val="22"/>
        </w:rPr>
      </w:pPr>
      <w:r w:rsidRPr="00DD0120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DD0120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DD0120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DD0120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>, 30-059 Kraków,</w:t>
      </w:r>
      <w:r w:rsidRPr="00DD0120">
        <w:rPr>
          <w:b/>
          <w:sz w:val="22"/>
          <w:szCs w:val="22"/>
        </w:rPr>
        <w:t xml:space="preserve"> </w:t>
      </w:r>
      <w:r w:rsidRPr="00DD0120">
        <w:rPr>
          <w:sz w:val="22"/>
          <w:szCs w:val="22"/>
        </w:rPr>
        <w:t>Wydział /Instytut, inna jednostka/....................................................</w:t>
      </w:r>
    </w:p>
    <w:p w:rsidR="00DD0120" w:rsidRPr="00DD0120" w:rsidRDefault="00DD0120" w:rsidP="00DD0120">
      <w:pPr>
        <w:pStyle w:val="Tekstpodstawowy"/>
        <w:ind w:right="-47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reprezentowana przez:</w:t>
      </w:r>
    </w:p>
    <w:p w:rsidR="00DD0120" w:rsidRPr="00DD0120" w:rsidRDefault="00DD0120" w:rsidP="00DD0120">
      <w:pPr>
        <w:pStyle w:val="Tekstpodstawowy"/>
        <w:ind w:right="-47"/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1.Dziekana Wydziału /Kierownika Jednostki/............................................... 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2.Kwestora/Z-</w:t>
      </w:r>
      <w:proofErr w:type="spellStart"/>
      <w:r w:rsidRPr="00DD0120">
        <w:rPr>
          <w:sz w:val="22"/>
          <w:szCs w:val="22"/>
        </w:rPr>
        <w:t>cę</w:t>
      </w:r>
      <w:proofErr w:type="spellEnd"/>
      <w:r w:rsidRPr="00DD0120"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zwaną dalej ZLECENIODAWCĄ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a</w:t>
      </w:r>
    </w:p>
    <w:p w:rsidR="00DD0120" w:rsidRPr="00DD0120" w:rsidRDefault="00DD0120" w:rsidP="00DD0120">
      <w:pPr>
        <w:pStyle w:val="Tekstpodstawowy"/>
        <w:rPr>
          <w:sz w:val="22"/>
          <w:szCs w:val="22"/>
        </w:rPr>
      </w:pPr>
      <w:r w:rsidRPr="00DD0120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DD0120" w:rsidRPr="00DD0120" w:rsidRDefault="00DD0120" w:rsidP="00DD0120">
      <w:pPr>
        <w:pStyle w:val="Tekstpodstawowy"/>
        <w:ind w:right="-47"/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/nazwa i siedziba firmy lub osoby prowadzącej działalność gospodarczą oraz jej adres/. </w:t>
      </w:r>
    </w:p>
    <w:p w:rsidR="00DD0120" w:rsidRPr="00DD0120" w:rsidRDefault="00DD0120" w:rsidP="00DD0120">
      <w:pPr>
        <w:pStyle w:val="Tekstpodstawowy"/>
        <w:ind w:right="-47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reprezentowaną przez:</w:t>
      </w:r>
    </w:p>
    <w:p w:rsidR="00DD0120" w:rsidRPr="00DD0120" w:rsidRDefault="00DD0120" w:rsidP="00DD0120">
      <w:pPr>
        <w:pStyle w:val="Tekstpodstawowy"/>
        <w:ind w:right="-47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zwanym dalej ZLECENIOBIORCĄ</w:t>
      </w:r>
      <w:r>
        <w:rPr>
          <w:sz w:val="22"/>
          <w:szCs w:val="22"/>
        </w:rPr>
        <w:t>.</w:t>
      </w: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>§ 1</w:t>
      </w:r>
    </w:p>
    <w:p w:rsidR="00DD0120" w:rsidRPr="00DD0120" w:rsidRDefault="00DD0120" w:rsidP="00DD0120">
      <w:pPr>
        <w:pStyle w:val="Tekstpodstawowy"/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1. Zleceniodawca powierza, a Zleceniobiorca przyjmuje do wykonania skład komputerowy </w:t>
      </w:r>
      <w:r w:rsidRPr="00DD0120">
        <w:rPr>
          <w:sz w:val="22"/>
          <w:szCs w:val="22"/>
        </w:rPr>
        <w:br/>
        <w:t>i komputerowe opracowanie rysunków do pozycji wydawniczych, w których wzory, tabele i rysunki stanowią ………… ……. objętości książki wraz z przygotowaniem plików do druku.</w:t>
      </w:r>
    </w:p>
    <w:p w:rsidR="00DD0120" w:rsidRPr="00DD0120" w:rsidRDefault="00DD0120" w:rsidP="00DD0120">
      <w:pPr>
        <w:pStyle w:val="Tekstpodstawowy"/>
        <w:rPr>
          <w:sz w:val="22"/>
          <w:szCs w:val="22"/>
        </w:rPr>
      </w:pPr>
      <w:r w:rsidRPr="00DD0120">
        <w:rPr>
          <w:sz w:val="22"/>
          <w:szCs w:val="22"/>
        </w:rPr>
        <w:t xml:space="preserve">2. Zakres zlecenia obejmuje: </w:t>
      </w:r>
    </w:p>
    <w:p w:rsidR="00DD0120" w:rsidRPr="00DD0120" w:rsidRDefault="00DD0120" w:rsidP="00DD0120">
      <w:pPr>
        <w:pStyle w:val="Akapitzlist"/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- Skład i łamanie (tekstu i materiału graficznego) muszą być zgodne z podstawowymi zasadami sztuki typograficznej (wydruk nieprawidłowo złamany będzie zwracany firmie do ponownego łamania). Każdy kolejny przeskład wynikający z nieprawidłowego złamania tekstu, powodujący wydłużenie terminów umownych, spowoduje obniżenie stawki o 10% za każdy arkusz, w którym występują błędy składu. </w:t>
      </w:r>
    </w:p>
    <w:p w:rsidR="00DD0120" w:rsidRPr="00DD0120" w:rsidRDefault="00DD0120" w:rsidP="00DD0120">
      <w:pPr>
        <w:ind w:left="720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Naniesienie wszystkich korekt redakcyjnych i autorskich.</w:t>
      </w:r>
    </w:p>
    <w:p w:rsidR="00DD0120" w:rsidRPr="00DD0120" w:rsidRDefault="00DD0120" w:rsidP="00DD0120">
      <w:pPr>
        <w:ind w:left="720"/>
        <w:contextualSpacing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Wykonanie korekty wewnętrznej przez Zleceniobiorcę, tj. sprawdzenie zgodności wydruku z materiałem autorskim i opracowaniem edytorskim.</w:t>
      </w:r>
    </w:p>
    <w:p w:rsidR="00DD0120" w:rsidRPr="00DD0120" w:rsidRDefault="00DD0120" w:rsidP="00DD0120">
      <w:pPr>
        <w:ind w:left="720"/>
        <w:contextualSpacing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Do każdej podstawy korektowej Zleceniobiorca zobowiązany jest dostarczyć plik PDF.</w:t>
      </w:r>
    </w:p>
    <w:p w:rsidR="00DD0120" w:rsidRPr="00DD0120" w:rsidRDefault="00DD0120" w:rsidP="00DD0120">
      <w:pPr>
        <w:ind w:left="720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Przygotowanie wydruków do korekt redakcyjnych i autorskich. Zleceniobiorca zobowiązany jest przygotować wydruki dobrej jakości (nie w trybie ekonomicznym drukarki).</w:t>
      </w:r>
    </w:p>
    <w:p w:rsidR="00DD0120" w:rsidRPr="00DD0120" w:rsidRDefault="00DD0120" w:rsidP="00DD0120">
      <w:pPr>
        <w:ind w:left="720"/>
        <w:contextualSpacing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Rewizje wybranych stron.</w:t>
      </w:r>
    </w:p>
    <w:p w:rsidR="00DD0120" w:rsidRPr="00DD0120" w:rsidRDefault="00DD0120" w:rsidP="00DD0120">
      <w:pPr>
        <w:tabs>
          <w:tab w:val="left" w:pos="720"/>
        </w:tabs>
        <w:ind w:left="720"/>
        <w:contextualSpacing/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- Przygotowanie PDF-u do druku </w:t>
      </w:r>
      <w:r w:rsidRPr="00DD0120">
        <w:rPr>
          <w:bCs/>
          <w:sz w:val="22"/>
          <w:szCs w:val="22"/>
        </w:rPr>
        <w:t xml:space="preserve">(pliki kompozytowe, paleta barw CMYK, rozdzielczość obrazów 300 </w:t>
      </w:r>
      <w:proofErr w:type="spellStart"/>
      <w:r w:rsidRPr="00DD0120">
        <w:rPr>
          <w:bCs/>
          <w:sz w:val="22"/>
          <w:szCs w:val="22"/>
        </w:rPr>
        <w:t>dpi</w:t>
      </w:r>
      <w:proofErr w:type="spellEnd"/>
      <w:r w:rsidRPr="00DD0120">
        <w:rPr>
          <w:bCs/>
          <w:sz w:val="22"/>
          <w:szCs w:val="22"/>
        </w:rPr>
        <w:t>, format netto)</w:t>
      </w:r>
      <w:r w:rsidRPr="00DD0120">
        <w:rPr>
          <w:sz w:val="22"/>
          <w:szCs w:val="22"/>
        </w:rPr>
        <w:t xml:space="preserve"> na CD lub DVD.</w:t>
      </w:r>
    </w:p>
    <w:p w:rsidR="00DD0120" w:rsidRPr="00DD0120" w:rsidRDefault="00DD0120" w:rsidP="00DD0120">
      <w:pPr>
        <w:ind w:left="720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:rsidR="00DD0120" w:rsidRPr="00DD0120" w:rsidRDefault="00DD0120" w:rsidP="00DD0120">
      <w:pPr>
        <w:ind w:left="720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Realizacja zlecenia oznacza dostarczanie do siedziby Zleceniodawcy wydruków wraz z podstawą kolejnych korekt oraz na etapie końcowym przekazanie Zleceniodawcy pliku PDF do druku, a także plików źródłowych do wykonanego PDF-u.</w:t>
      </w:r>
    </w:p>
    <w:p w:rsidR="00DD0120" w:rsidRPr="00DD0120" w:rsidRDefault="00DD0120" w:rsidP="00DD0120">
      <w:pPr>
        <w:ind w:left="720"/>
        <w:contextualSpacing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Zleceniobiorca jest zobowiązany dostarczać wydruki, korekty i pliki we wskazanych terminach do siedziby Zleceniodawcy w godzinach jego pracy (pn.–pt. 9</w:t>
      </w:r>
      <w:r w:rsidRPr="00DD0120">
        <w:rPr>
          <w:sz w:val="22"/>
          <w:szCs w:val="22"/>
          <w:vertAlign w:val="superscript"/>
        </w:rPr>
        <w:t>00</w:t>
      </w:r>
      <w:r w:rsidRPr="00DD0120">
        <w:rPr>
          <w:sz w:val="22"/>
          <w:szCs w:val="22"/>
        </w:rPr>
        <w:t>–15</w:t>
      </w:r>
      <w:r w:rsidRPr="00DD0120">
        <w:rPr>
          <w:sz w:val="22"/>
          <w:szCs w:val="22"/>
          <w:vertAlign w:val="superscript"/>
        </w:rPr>
        <w:t>00</w:t>
      </w:r>
      <w:r w:rsidRPr="00DD0120">
        <w:rPr>
          <w:sz w:val="22"/>
          <w:szCs w:val="22"/>
        </w:rPr>
        <w:t>).</w:t>
      </w:r>
    </w:p>
    <w:p w:rsidR="00DD0120" w:rsidRPr="00DD0120" w:rsidRDefault="00DD0120" w:rsidP="00DD0120">
      <w:pPr>
        <w:ind w:left="720"/>
        <w:contextualSpacing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Zleceniobiorca zobowiązany jest odebrać materiały przeznaczone do składu (których nie można wysłać pocztą elektroniczną) w czasie nie dłuższym niż 1 godzina od zawiadomienia pocztą e-mailową lub telefonicznie przez Zleceniodawcę. W przypadku plików przesyłanych elektronicznie Zleceniobiorca musi przesłać mail potwierdzający odebranie ww. materiałów.</w:t>
      </w:r>
    </w:p>
    <w:p w:rsidR="00DD0120" w:rsidRPr="00DD0120" w:rsidRDefault="00DD0120" w:rsidP="00DD0120">
      <w:pPr>
        <w:ind w:left="720" w:hanging="360"/>
        <w:jc w:val="both"/>
        <w:rPr>
          <w:sz w:val="22"/>
          <w:szCs w:val="22"/>
        </w:rPr>
      </w:pPr>
    </w:p>
    <w:p w:rsidR="0091566E" w:rsidRDefault="0091566E" w:rsidP="00DD0120">
      <w:pPr>
        <w:jc w:val="center"/>
        <w:rPr>
          <w:sz w:val="22"/>
          <w:szCs w:val="22"/>
        </w:rPr>
      </w:pP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lastRenderedPageBreak/>
        <w:t>§ 2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1. Umowa zostaje zawarta na okres 12 miesięcy od  daty podpisania umowy.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2. W przypadku zakończenia czasu realizacji  umowy następuje zamknięcie umowy bez względu   na stopień wykorzystania kwoty zawartej umowy.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3. Przedmiot umowy zlecany będzie sukcesywnie w miarę potrzeby w czasie trwania umowy.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4. Zamówienie musi być zrealizowane w terminie od podpisania umowy do wykonania całości przedmiotu zamówienia zleconego w ciągu obowiązywania tejże umowy.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5. Zleceniodawca prześle każdorazowo materiały do opracowania, na podstawie których Zleceniobiorca wykona przedmiot zamówienia.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6. Zleceniobiorca jest zobowiązany do wprowadzenia do składu wszelkich poprawek na żądanie Zleceniodawcy.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7. W przypadku składu czasopism wymagane jest zachowanie identycznego z poprzednimi zeszytami stylu składu (kolumny, czcionki, style </w:t>
      </w:r>
      <w:proofErr w:type="spellStart"/>
      <w:r w:rsidRPr="00DD0120">
        <w:rPr>
          <w:sz w:val="22"/>
          <w:szCs w:val="22"/>
        </w:rPr>
        <w:t>akapitowania</w:t>
      </w:r>
      <w:proofErr w:type="spellEnd"/>
      <w:r w:rsidRPr="00DD0120">
        <w:rPr>
          <w:sz w:val="22"/>
          <w:szCs w:val="22"/>
        </w:rPr>
        <w:t xml:space="preserve"> itp.). Zleceniobiorca zobowiązany jest przygotować oprócz pliku PDF do druku również pliki do wydania internetowego z aktywnymi </w:t>
      </w:r>
      <w:proofErr w:type="spellStart"/>
      <w:r w:rsidRPr="00DD0120">
        <w:rPr>
          <w:sz w:val="22"/>
          <w:szCs w:val="22"/>
        </w:rPr>
        <w:t>hiperlinkami</w:t>
      </w:r>
      <w:proofErr w:type="spellEnd"/>
      <w:r w:rsidRPr="00DD0120">
        <w:rPr>
          <w:sz w:val="22"/>
          <w:szCs w:val="22"/>
        </w:rPr>
        <w:t xml:space="preserve"> (DOI, adresy e-mailowe, adresy stron WWW).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8. Decyzja o przystąpieniu do wykonania PDF-u następuje po zaakceptowaniu ostatniej korekty przez autora i Zleceniodawcę.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9. Zleceniobiorca zobowiązany jest przekazać do Wydawnictw AGH plik źródłowy do wykonanego PDF-u.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10. W przypadku składu utworu, do którego nie ma zapisu elektronicznego, będzie stosowany współczynnik zwiększający o 20% cenę składu za 1 AW.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11.</w:t>
      </w:r>
      <w:r w:rsidRPr="00DD0120">
        <w:rPr>
          <w:sz w:val="22"/>
          <w:szCs w:val="22"/>
        </w:rPr>
        <w:tab/>
        <w:t xml:space="preserve"> Do wybranych pozycji, na życzenie Zleceniodawcy, Zleceniobiorca zobowiązany jest przygotować, oprócz PDF-ów do druku, PDF-y do Internetu (bez paserów i innych znaków dla drukarni, bez kodowania uniemożliwiającego przeszukiwanie i konwersję do formatu EPUB, rozmiar maks. 400 MB).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12. Termin realizacji każdorazowego zlecenia do I korekty w przypadku:</w:t>
      </w:r>
    </w:p>
    <w:p w:rsidR="00DD0120" w:rsidRPr="00DD0120" w:rsidRDefault="00DD0120" w:rsidP="00DD0120">
      <w:pPr>
        <w:ind w:left="426" w:hanging="142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opracowania edytorskiego wykonanego w pliku - do …. dni roboczych dla pozycji o obj. do 10 AW, dla pozycji o obj. 10 do 30 AW do ….. dni roboczych, a prace o obj. powyżej 30 AW w terminie powyżej 12 dni roboczych, po akceptacji Zleceniodawcy.</w:t>
      </w:r>
    </w:p>
    <w:p w:rsidR="00DD0120" w:rsidRPr="00DD0120" w:rsidRDefault="00DD0120" w:rsidP="00DD0120">
      <w:pPr>
        <w:ind w:left="426" w:hanging="142"/>
        <w:jc w:val="both"/>
        <w:rPr>
          <w:sz w:val="22"/>
          <w:szCs w:val="22"/>
        </w:rPr>
      </w:pPr>
      <w:r w:rsidRPr="00DD0120">
        <w:rPr>
          <w:sz w:val="22"/>
          <w:szCs w:val="22"/>
        </w:rPr>
        <w:t>- opracowania edytorskiego wykonanego na wydruku autorskim - do ….. dni roboczych dla pozycji o obj. do 10 AW, dla pozycji o obj. 10 do 30 AW do ….. dni roboczych, a prace o obj. powyżej 30 AW, w terminie powyżej 12 dni roboczych, po akceptacji Zleceniodawcy.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13. Termin wykonania pierwszej i drugiej korekty dla pozycji o obj. do 10 AW do …….. dni roboczych, a dla pozycji powyżej 10 AW do …….. dni roboczych. 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14. Termin wykonania rewizji wybranych stron: do …… dni roboczych dla pozycji o obj. do 10 AW, a dla pozycji powyżej 10 AW do ………. dni roboczych.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15. Termin wykonania PDF-u do druku - do 2 dni roboczych (pliki kompozytowe, paleta barw CMYK). 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>§ 3</w:t>
      </w:r>
    </w:p>
    <w:p w:rsidR="00DD0120" w:rsidRPr="00DD0120" w:rsidRDefault="00DD0120" w:rsidP="00DD0120">
      <w:pPr>
        <w:jc w:val="both"/>
        <w:rPr>
          <w:i/>
          <w:sz w:val="22"/>
          <w:szCs w:val="22"/>
        </w:rPr>
      </w:pPr>
      <w:r w:rsidRPr="00DD0120">
        <w:rPr>
          <w:sz w:val="22"/>
          <w:szCs w:val="22"/>
        </w:rPr>
        <w:t xml:space="preserve">1. Wartość umowy nie może przekroczyć …………… złotych brutto / słownie: …………………..0/100/ </w:t>
      </w:r>
      <w:r w:rsidRPr="00DD0120">
        <w:rPr>
          <w:i/>
          <w:sz w:val="22"/>
          <w:szCs w:val="22"/>
        </w:rPr>
        <w:t>(dla każdego zadania częściowego).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2. Zapłata wynagrodzenia nastąpi za faktycznie wykonane zlecenia.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:rsidR="00DD0120" w:rsidRPr="00DD0120" w:rsidRDefault="00DD0120" w:rsidP="00DD0120">
      <w:pPr>
        <w:jc w:val="both"/>
        <w:rPr>
          <w:i/>
          <w:sz w:val="22"/>
          <w:szCs w:val="22"/>
        </w:rPr>
      </w:pPr>
      <w:r w:rsidRPr="00DD0120">
        <w:rPr>
          <w:sz w:val="22"/>
          <w:szCs w:val="22"/>
        </w:rPr>
        <w:t xml:space="preserve">4. Przedmiot umowy zgodnie z zapotrzebowaniem - nie więcej niż …………… zł brutto </w:t>
      </w:r>
      <w:r w:rsidRPr="00DD0120">
        <w:rPr>
          <w:i/>
          <w:sz w:val="22"/>
          <w:szCs w:val="22"/>
        </w:rPr>
        <w:t>(dla każdego zadania częściowego).</w:t>
      </w:r>
    </w:p>
    <w:p w:rsidR="00DD0120" w:rsidRPr="00DD0120" w:rsidRDefault="00DD0120" w:rsidP="00DD0120">
      <w:pPr>
        <w:jc w:val="both"/>
        <w:rPr>
          <w:i/>
          <w:sz w:val="22"/>
          <w:szCs w:val="22"/>
        </w:rPr>
      </w:pPr>
      <w:r w:rsidRPr="00DD0120">
        <w:rPr>
          <w:sz w:val="22"/>
          <w:szCs w:val="22"/>
        </w:rPr>
        <w:t xml:space="preserve">5. Niniejsza umowa nie stanowi gwarancji zlecenia usług na łączną kwotę ……………… zł </w:t>
      </w:r>
      <w:r w:rsidRPr="00DD0120">
        <w:rPr>
          <w:i/>
          <w:sz w:val="22"/>
          <w:szCs w:val="22"/>
        </w:rPr>
        <w:t>(dla każdego zadania częściowego).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6. Niniejsza umowa wygasa przed upływem czasu jej trwania oraz z dniem wyczerpania środków, o których mowa w § 3 ust. 1.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7. Jeżeli w trakcie trwania umowy zlecone usługi nie wyczerpią wartości określonej w § 3 ust.1 to Zleceniobiorcy nie  przysługują z tego powodu żadne roszczenia względem Zamawiającego. 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8. Minimalna gwarantowana kwota zamówienia wyniesie 40% kwoty umownej pod warunkiem, że czas realizacji umowy obejmie cały okres umowy.</w:t>
      </w:r>
    </w:p>
    <w:p w:rsidR="00DD0120" w:rsidRPr="00DD0120" w:rsidRDefault="00DD0120" w:rsidP="00DD0120">
      <w:pPr>
        <w:rPr>
          <w:sz w:val="22"/>
          <w:szCs w:val="22"/>
        </w:rPr>
      </w:pPr>
    </w:p>
    <w:p w:rsidR="0091566E" w:rsidRDefault="0091566E" w:rsidP="00DD0120">
      <w:pPr>
        <w:jc w:val="center"/>
        <w:rPr>
          <w:sz w:val="22"/>
          <w:szCs w:val="22"/>
        </w:rPr>
      </w:pP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lastRenderedPageBreak/>
        <w:t>§ 4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2. Strony uzgodniły, że zapłata należności będzie dokonana w formie przelewu na konto Zleceniobiorcy...........................................................................................................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3. Strony postanawiają, że zapłata następuje w dniu obciążenia rachunku bankowego Zleceniodawcy. 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4. W przypadku nieterminowej płatności należności Zleceniobiorca ma prawo naliczyć Zleceniodawcy odsetki ustawowe za każdy dzień zwłoki.</w:t>
      </w: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>§ 5</w:t>
      </w:r>
    </w:p>
    <w:p w:rsidR="00DD0120" w:rsidRPr="00DD0120" w:rsidRDefault="00DD0120" w:rsidP="00DD0120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DD0120">
        <w:rPr>
          <w:sz w:val="22"/>
          <w:szCs w:val="22"/>
        </w:rPr>
        <w:t>1. Strony ustanawiają odpowiedzialność za niewykonanie lub nienależyte wykonanie umowy w formie kar umownych.</w:t>
      </w:r>
    </w:p>
    <w:p w:rsidR="00DD0120" w:rsidRPr="00DD0120" w:rsidRDefault="00DD0120" w:rsidP="00DD0120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2. Zleceniobiorca zapłaci Zleceniodawcy kary umowne: </w:t>
      </w:r>
    </w:p>
    <w:p w:rsidR="00DD0120" w:rsidRPr="00DD0120" w:rsidRDefault="00DD0120" w:rsidP="00DD0120">
      <w:pPr>
        <w:numPr>
          <w:ilvl w:val="0"/>
          <w:numId w:val="3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za zwłokę w wykonaniu zleconych każdorazowo prac, w wysokości </w:t>
      </w:r>
      <w:r w:rsidRPr="00DD0120">
        <w:rPr>
          <w:b/>
          <w:sz w:val="22"/>
          <w:szCs w:val="22"/>
        </w:rPr>
        <w:t>5%</w:t>
      </w:r>
      <w:r w:rsidRPr="00DD0120">
        <w:rPr>
          <w:sz w:val="22"/>
          <w:szCs w:val="22"/>
        </w:rPr>
        <w:t xml:space="preserve"> ich wartości, za każdy dzień zwłoki liczony od dnia, w którym prace miały być wykonane;</w:t>
      </w:r>
    </w:p>
    <w:p w:rsidR="00DD0120" w:rsidRPr="00DD0120" w:rsidRDefault="00DD0120" w:rsidP="00DD0120">
      <w:pPr>
        <w:numPr>
          <w:ilvl w:val="0"/>
          <w:numId w:val="3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z tytułu wypowiedzenia umowy z przyczyn występujących po stronie Zleceniobiorcy wysokości </w:t>
      </w:r>
      <w:r w:rsidRPr="00DD0120">
        <w:rPr>
          <w:b/>
          <w:sz w:val="22"/>
          <w:szCs w:val="22"/>
        </w:rPr>
        <w:t>10%</w:t>
      </w:r>
      <w:r w:rsidRPr="00DD0120">
        <w:rPr>
          <w:sz w:val="22"/>
          <w:szCs w:val="22"/>
        </w:rPr>
        <w:t xml:space="preserve"> wynagrodzenia określonego w § 3 ust. 1.</w:t>
      </w:r>
    </w:p>
    <w:p w:rsidR="00F442E0" w:rsidRDefault="00DD0120" w:rsidP="00860D5E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DD0120">
        <w:rPr>
          <w:sz w:val="22"/>
          <w:szCs w:val="22"/>
        </w:rPr>
        <w:t>3. Zleceniodawca potrąci Zleceniobiorcy kary umowne odliczając je od kwoty wystawionej na  fakturze VAT.</w:t>
      </w:r>
    </w:p>
    <w:p w:rsidR="00F442E0" w:rsidRDefault="00F442E0" w:rsidP="00F442E0">
      <w:pPr>
        <w:ind w:left="360"/>
        <w:jc w:val="center"/>
        <w:rPr>
          <w:sz w:val="22"/>
          <w:szCs w:val="22"/>
        </w:rPr>
      </w:pPr>
      <w:r w:rsidRPr="00DD0120">
        <w:rPr>
          <w:sz w:val="22"/>
          <w:szCs w:val="22"/>
        </w:rPr>
        <w:t xml:space="preserve">§ </w:t>
      </w:r>
      <w:r w:rsidR="00860D5E">
        <w:rPr>
          <w:sz w:val="22"/>
          <w:szCs w:val="22"/>
        </w:rPr>
        <w:t>6</w:t>
      </w:r>
    </w:p>
    <w:p w:rsidR="00DD0120" w:rsidRPr="00DD0120" w:rsidRDefault="00DD0120" w:rsidP="00DD0120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DD0120">
        <w:rPr>
          <w:sz w:val="22"/>
          <w:szCs w:val="22"/>
        </w:rPr>
        <w:t>1.Zleceniodawca może wypowiedzieć umowę w razie wystąpienia trzykrotnej zwłoki w realizacji zamówienia częściowego.</w:t>
      </w:r>
    </w:p>
    <w:p w:rsidR="00DD0120" w:rsidRPr="00DD0120" w:rsidRDefault="00DD0120" w:rsidP="00DD0120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DD0120">
        <w:rPr>
          <w:sz w:val="22"/>
          <w:szCs w:val="22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 xml:space="preserve">§ </w:t>
      </w:r>
      <w:r w:rsidR="00860D5E">
        <w:rPr>
          <w:sz w:val="22"/>
          <w:szCs w:val="22"/>
        </w:rPr>
        <w:t>7</w:t>
      </w:r>
    </w:p>
    <w:p w:rsidR="00DD0120" w:rsidRPr="00DD0120" w:rsidRDefault="00DD0120" w:rsidP="00DD0120">
      <w:pPr>
        <w:tabs>
          <w:tab w:val="center" w:pos="4536"/>
          <w:tab w:val="right" w:pos="9072"/>
        </w:tabs>
        <w:jc w:val="both"/>
        <w:rPr>
          <w:color w:val="000000"/>
          <w:kern w:val="2"/>
          <w:sz w:val="22"/>
          <w:szCs w:val="22"/>
        </w:rPr>
      </w:pPr>
      <w:r w:rsidRPr="00DD0120">
        <w:rPr>
          <w:sz w:val="22"/>
          <w:szCs w:val="22"/>
        </w:rPr>
        <w:t>1.</w:t>
      </w:r>
      <w:r w:rsidRPr="00DD0120">
        <w:rPr>
          <w:color w:val="000000"/>
          <w:kern w:val="2"/>
          <w:sz w:val="22"/>
          <w:szCs w:val="22"/>
        </w:rPr>
        <w:t xml:space="preserve"> Wszelkie zmiany umowy wymagają zgody obu Stron i zachowania formy pisemnej pod rygorem nieważności.</w:t>
      </w:r>
    </w:p>
    <w:p w:rsidR="00DD0120" w:rsidRPr="00DD0120" w:rsidRDefault="00DD0120" w:rsidP="00DD0120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DD0120" w:rsidRPr="00DD0120" w:rsidRDefault="00DD0120" w:rsidP="00DD0120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:rsidR="00DD0120" w:rsidRPr="00DD0120" w:rsidRDefault="00DD0120" w:rsidP="00DD0120">
      <w:pPr>
        <w:numPr>
          <w:ilvl w:val="0"/>
          <w:numId w:val="14"/>
        </w:numPr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>terminu realizacji przedmiotu zamówienia, gdy jest ona spowodowana:</w:t>
      </w:r>
    </w:p>
    <w:p w:rsidR="00DD0120" w:rsidRPr="00DD0120" w:rsidRDefault="00DD0120" w:rsidP="00DD012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:rsidR="00DD0120" w:rsidRPr="00DD0120" w:rsidRDefault="00DD0120" w:rsidP="00DD012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 warunkami pogodowymi uniemożliwiającymi wykonanie dostawy</w:t>
      </w:r>
    </w:p>
    <w:p w:rsidR="00DD0120" w:rsidRPr="00DD0120" w:rsidRDefault="00DD0120" w:rsidP="00DD012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 trudnościami w nabyciu materiałów i urządzeń wynikającymi z długotrwałego spadku podaży tych towarów lub innych przyczyn niezależnych od oby stron umowy, </w:t>
      </w:r>
    </w:p>
    <w:p w:rsidR="00DD0120" w:rsidRPr="00DD0120" w:rsidRDefault="00DD0120" w:rsidP="00DD012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 następstwem okoliczności leżących po stronie Zleceniodawcy lub przeszkodami dającymi się przypisać Zleceniodawcy, </w:t>
      </w:r>
    </w:p>
    <w:p w:rsidR="00DD0120" w:rsidRPr="00DD0120" w:rsidRDefault="00DD0120" w:rsidP="00DD012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:rsidR="00DD0120" w:rsidRPr="00DD0120" w:rsidRDefault="00DD0120" w:rsidP="00DD0120">
      <w:pPr>
        <w:numPr>
          <w:ilvl w:val="0"/>
          <w:numId w:val="14"/>
        </w:numPr>
        <w:ind w:left="714" w:hanging="357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>wysokości wynagrodzenia w przypadku:</w:t>
      </w:r>
    </w:p>
    <w:p w:rsidR="00DD0120" w:rsidRPr="00DD0120" w:rsidRDefault="00DD0120" w:rsidP="00DD0120">
      <w:pPr>
        <w:numPr>
          <w:ilvl w:val="0"/>
          <w:numId w:val="16"/>
        </w:numPr>
        <w:suppressAutoHyphens/>
        <w:ind w:left="879" w:hanging="170"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 xml:space="preserve"> </w:t>
      </w:r>
      <w:r w:rsidRPr="00DD0120">
        <w:rPr>
          <w:kern w:val="2"/>
          <w:sz w:val="22"/>
          <w:szCs w:val="22"/>
        </w:rPr>
        <w:t xml:space="preserve">zmiany stawki podatku VAT, w odniesieniu do tej części wynagrodzenia, której zmiana dotyczy, </w:t>
      </w:r>
    </w:p>
    <w:p w:rsidR="00DD0120" w:rsidRPr="00DD0120" w:rsidRDefault="00DD0120" w:rsidP="00DD0120">
      <w:pPr>
        <w:numPr>
          <w:ilvl w:val="0"/>
          <w:numId w:val="14"/>
        </w:numPr>
        <w:suppressAutoHyphens/>
        <w:jc w:val="both"/>
        <w:rPr>
          <w:kern w:val="2"/>
          <w:sz w:val="22"/>
          <w:szCs w:val="22"/>
        </w:rPr>
      </w:pPr>
      <w:r w:rsidRPr="00DD0120">
        <w:rPr>
          <w:sz w:val="22"/>
          <w:szCs w:val="22"/>
        </w:rPr>
        <w:t xml:space="preserve">zmiany </w:t>
      </w:r>
      <w:r w:rsidRPr="00DD0120">
        <w:rPr>
          <w:b/>
          <w:bCs/>
          <w:sz w:val="22"/>
          <w:szCs w:val="22"/>
        </w:rPr>
        <w:t>albo</w:t>
      </w:r>
      <w:r w:rsidRPr="00DD0120">
        <w:rPr>
          <w:sz w:val="22"/>
          <w:szCs w:val="22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DD0120">
        <w:rPr>
          <w:sz w:val="22"/>
          <w:szCs w:val="22"/>
        </w:rPr>
        <w:t>Pzp</w:t>
      </w:r>
      <w:proofErr w:type="spellEnd"/>
      <w:r w:rsidRPr="00DD0120">
        <w:rPr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DD0120">
        <w:rPr>
          <w:sz w:val="22"/>
          <w:szCs w:val="22"/>
        </w:rPr>
        <w:t>Pzp</w:t>
      </w:r>
      <w:proofErr w:type="spellEnd"/>
      <w:r w:rsidRPr="00DD0120">
        <w:rPr>
          <w:sz w:val="22"/>
          <w:szCs w:val="22"/>
        </w:rPr>
        <w:t>. Wykonawca jest obowiązany wykazać Zamawiającemu, iż proponowany inny podwykonawca lub Wykonawca samodzielnie spełnia je w stopniu nie mniejszym niż wymagany w trakcie postępowania o udzielenie zamówienia.</w:t>
      </w:r>
    </w:p>
    <w:p w:rsidR="00DD0120" w:rsidRPr="00DD0120" w:rsidRDefault="00DD0120" w:rsidP="00DD0120">
      <w:pPr>
        <w:numPr>
          <w:ilvl w:val="0"/>
          <w:numId w:val="14"/>
        </w:numPr>
        <w:suppressAutoHyphens/>
        <w:jc w:val="both"/>
        <w:rPr>
          <w:kern w:val="2"/>
          <w:sz w:val="22"/>
          <w:szCs w:val="22"/>
        </w:rPr>
      </w:pPr>
      <w:r w:rsidRPr="00DD0120">
        <w:rPr>
          <w:b/>
          <w:bCs/>
          <w:kern w:val="2"/>
          <w:sz w:val="22"/>
          <w:szCs w:val="22"/>
        </w:rPr>
        <w:t xml:space="preserve">powierzenie określonego zakresu podwykonawcy lub </w:t>
      </w:r>
      <w:r w:rsidRPr="00DD0120">
        <w:rPr>
          <w:b/>
          <w:kern w:val="2"/>
          <w:sz w:val="22"/>
          <w:szCs w:val="22"/>
        </w:rPr>
        <w:t>zmiany zakresu części prac powierzonych podwykonawcy w przypadku, gdy</w:t>
      </w:r>
      <w:r w:rsidRPr="00DD0120">
        <w:rPr>
          <w:kern w:val="2"/>
          <w:sz w:val="22"/>
          <w:szCs w:val="22"/>
        </w:rPr>
        <w:t>:</w:t>
      </w:r>
    </w:p>
    <w:p w:rsidR="00DD0120" w:rsidRPr="00DD0120" w:rsidRDefault="00DD0120" w:rsidP="00DD0120">
      <w:pPr>
        <w:tabs>
          <w:tab w:val="left" w:pos="716"/>
          <w:tab w:val="left" w:pos="1076"/>
        </w:tabs>
        <w:suppressAutoHyphens/>
        <w:ind w:left="720"/>
        <w:jc w:val="both"/>
        <w:rPr>
          <w:kern w:val="2"/>
          <w:sz w:val="22"/>
          <w:szCs w:val="22"/>
        </w:rPr>
      </w:pPr>
      <w:r w:rsidRPr="00DD0120">
        <w:rPr>
          <w:rFonts w:eastAsia="Calibri"/>
          <w:kern w:val="2"/>
          <w:sz w:val="22"/>
          <w:szCs w:val="22"/>
        </w:rPr>
        <w:t>−  </w:t>
      </w:r>
      <w:r w:rsidRPr="00DD0120">
        <w:rPr>
          <w:kern w:val="2"/>
          <w:sz w:val="22"/>
          <w:szCs w:val="22"/>
        </w:rPr>
        <w:t>wprowadzenie nowego podwykonawcy zapewni lepszą realizację danej części zamówienia.</w:t>
      </w:r>
    </w:p>
    <w:p w:rsidR="00DD0120" w:rsidRPr="00DD0120" w:rsidRDefault="00DD0120" w:rsidP="00DD0120">
      <w:pPr>
        <w:suppressAutoHyphens/>
        <w:jc w:val="both"/>
        <w:rPr>
          <w:color w:val="000000"/>
          <w:kern w:val="2"/>
          <w:sz w:val="22"/>
          <w:szCs w:val="22"/>
        </w:rPr>
      </w:pPr>
      <w:r w:rsidRPr="00DD0120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DD0120" w:rsidRPr="00DD0120" w:rsidRDefault="00DD0120" w:rsidP="00DD0120">
      <w:pPr>
        <w:jc w:val="center"/>
        <w:rPr>
          <w:sz w:val="22"/>
          <w:szCs w:val="22"/>
        </w:rPr>
      </w:pP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 xml:space="preserve">§ </w:t>
      </w:r>
      <w:r w:rsidR="00860D5E">
        <w:rPr>
          <w:sz w:val="22"/>
          <w:szCs w:val="22"/>
        </w:rPr>
        <w:t>8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Wykonawca może posługiwać się podwykonawcami, przy czym za ich działanie ponosi odpowiedzialność, na zasadach określonych Umową, jak za działanie własne.</w:t>
      </w:r>
    </w:p>
    <w:p w:rsidR="00DD0120" w:rsidRPr="00DD0120" w:rsidRDefault="00DD0120" w:rsidP="00DD0120">
      <w:pPr>
        <w:rPr>
          <w:sz w:val="22"/>
          <w:szCs w:val="22"/>
        </w:rPr>
      </w:pP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 xml:space="preserve">§ </w:t>
      </w:r>
      <w:r w:rsidR="00860D5E">
        <w:rPr>
          <w:sz w:val="22"/>
          <w:szCs w:val="22"/>
        </w:rPr>
        <w:t>9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>§ 1</w:t>
      </w:r>
      <w:r w:rsidR="00860D5E">
        <w:rPr>
          <w:sz w:val="22"/>
          <w:szCs w:val="22"/>
        </w:rPr>
        <w:t>0</w:t>
      </w:r>
    </w:p>
    <w:p w:rsidR="00DD0120" w:rsidRPr="00DD0120" w:rsidRDefault="00DD0120" w:rsidP="00DD0120">
      <w:pPr>
        <w:jc w:val="both"/>
        <w:rPr>
          <w:sz w:val="22"/>
          <w:szCs w:val="22"/>
        </w:rPr>
      </w:pPr>
      <w:r w:rsidRPr="00DD0120">
        <w:rPr>
          <w:sz w:val="22"/>
          <w:szCs w:val="22"/>
        </w:rPr>
        <w:t>W sprawach nieuregulowanych w niniejszej umowie stosuje się przepisy kodeksu cywilnego i ustawy prawo zamówień publicznych.</w:t>
      </w: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>§ 1</w:t>
      </w:r>
      <w:r w:rsidR="00860D5E">
        <w:rPr>
          <w:sz w:val="22"/>
          <w:szCs w:val="22"/>
        </w:rPr>
        <w:t>1</w:t>
      </w:r>
    </w:p>
    <w:p w:rsidR="00DD0120" w:rsidRPr="00DD0120" w:rsidRDefault="00DD0120" w:rsidP="00DD0120">
      <w:pPr>
        <w:rPr>
          <w:sz w:val="22"/>
          <w:szCs w:val="22"/>
        </w:rPr>
      </w:pPr>
      <w:r w:rsidRPr="00DD0120">
        <w:rPr>
          <w:sz w:val="22"/>
          <w:szCs w:val="22"/>
        </w:rPr>
        <w:t>Wszelkie załączniki stanowią integralną część niniejszej umowy.</w:t>
      </w:r>
    </w:p>
    <w:p w:rsidR="00DD0120" w:rsidRPr="00DD0120" w:rsidRDefault="00DD0120" w:rsidP="00DD0120">
      <w:pPr>
        <w:jc w:val="center"/>
        <w:rPr>
          <w:sz w:val="22"/>
          <w:szCs w:val="22"/>
        </w:rPr>
      </w:pPr>
    </w:p>
    <w:p w:rsidR="00DD0120" w:rsidRPr="00DD0120" w:rsidRDefault="00DD0120" w:rsidP="00DD0120">
      <w:pPr>
        <w:jc w:val="center"/>
        <w:rPr>
          <w:sz w:val="22"/>
          <w:szCs w:val="22"/>
        </w:rPr>
      </w:pPr>
      <w:r w:rsidRPr="00DD0120">
        <w:rPr>
          <w:sz w:val="22"/>
          <w:szCs w:val="22"/>
        </w:rPr>
        <w:t>§ 1</w:t>
      </w:r>
      <w:r w:rsidR="00860D5E">
        <w:rPr>
          <w:sz w:val="22"/>
          <w:szCs w:val="22"/>
        </w:rPr>
        <w:t>2</w:t>
      </w:r>
      <w:bookmarkStart w:id="0" w:name="_GoBack"/>
      <w:bookmarkEnd w:id="0"/>
    </w:p>
    <w:p w:rsidR="00DD0120" w:rsidRPr="00DD0120" w:rsidRDefault="00DD0120" w:rsidP="00DD0120">
      <w:pPr>
        <w:rPr>
          <w:sz w:val="22"/>
          <w:szCs w:val="22"/>
        </w:rPr>
      </w:pPr>
      <w:r w:rsidRPr="00DD0120">
        <w:rPr>
          <w:sz w:val="22"/>
          <w:szCs w:val="22"/>
        </w:rPr>
        <w:t xml:space="preserve">Umowę sporządzono w 2 jednobrzmiących egzemplarzach,  po1 dla każdej ze stron. </w:t>
      </w:r>
    </w:p>
    <w:p w:rsidR="00DD0120" w:rsidRPr="00DD0120" w:rsidRDefault="00DD0120" w:rsidP="00DD0120">
      <w:pPr>
        <w:rPr>
          <w:sz w:val="22"/>
          <w:szCs w:val="22"/>
        </w:rPr>
      </w:pPr>
    </w:p>
    <w:p w:rsidR="00DD0120" w:rsidRPr="00DD0120" w:rsidRDefault="00DD0120" w:rsidP="00DD0120">
      <w:pPr>
        <w:rPr>
          <w:sz w:val="22"/>
          <w:szCs w:val="22"/>
        </w:rPr>
      </w:pPr>
    </w:p>
    <w:p w:rsidR="00DD0120" w:rsidRPr="00DD0120" w:rsidRDefault="00DD0120" w:rsidP="00DD0120">
      <w:pPr>
        <w:rPr>
          <w:b/>
          <w:sz w:val="22"/>
          <w:szCs w:val="22"/>
        </w:rPr>
      </w:pPr>
      <w:r w:rsidRPr="00DD0120">
        <w:rPr>
          <w:b/>
          <w:sz w:val="22"/>
          <w:szCs w:val="22"/>
        </w:rPr>
        <w:t xml:space="preserve">Za Zleceniodawcę                                                                                                  </w:t>
      </w:r>
      <w:r w:rsidRPr="00DD0120">
        <w:rPr>
          <w:b/>
          <w:sz w:val="22"/>
          <w:szCs w:val="22"/>
        </w:rPr>
        <w:tab/>
      </w:r>
      <w:r w:rsidRPr="00DD0120">
        <w:rPr>
          <w:b/>
          <w:sz w:val="22"/>
          <w:szCs w:val="22"/>
        </w:rPr>
        <w:tab/>
        <w:t>Za Zleceniobiorcę</w:t>
      </w:r>
    </w:p>
    <w:p w:rsidR="00DD0120" w:rsidRPr="00DD0120" w:rsidRDefault="00DD0120" w:rsidP="00DD0120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DD0120" w:rsidRPr="00DD0120" w:rsidRDefault="00DD0120" w:rsidP="00DD0120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DD0120" w:rsidRPr="00DD0120" w:rsidRDefault="00DD0120" w:rsidP="00DD0120">
      <w:pPr>
        <w:rPr>
          <w:sz w:val="22"/>
          <w:szCs w:val="22"/>
        </w:rPr>
      </w:pPr>
    </w:p>
    <w:p w:rsidR="00DD0120" w:rsidRPr="00DD0120" w:rsidRDefault="00DD0120" w:rsidP="00DD0120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7007FD" w:rsidRPr="00DD0120" w:rsidRDefault="007007FD" w:rsidP="00DD0120">
      <w:pPr>
        <w:rPr>
          <w:sz w:val="22"/>
          <w:szCs w:val="22"/>
        </w:rPr>
      </w:pPr>
    </w:p>
    <w:sectPr w:rsidR="007007FD" w:rsidRPr="00DD0120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6AE" w:rsidRDefault="008B46AE">
      <w:r>
        <w:separator/>
      </w:r>
    </w:p>
  </w:endnote>
  <w:endnote w:type="continuationSeparator" w:id="0">
    <w:p w:rsidR="008B46AE" w:rsidRDefault="008B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6AE" w:rsidRDefault="008B46AE">
      <w:r>
        <w:separator/>
      </w:r>
    </w:p>
  </w:footnote>
  <w:footnote w:type="continuationSeparator" w:id="0">
    <w:p w:rsidR="008B46AE" w:rsidRDefault="008B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98D0492"/>
    <w:multiLevelType w:val="hybridMultilevel"/>
    <w:tmpl w:val="90361410"/>
    <w:lvl w:ilvl="0" w:tplc="F03E233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E26468"/>
    <w:multiLevelType w:val="hybridMultilevel"/>
    <w:tmpl w:val="8B662DC8"/>
    <w:lvl w:ilvl="0" w:tplc="DE40DCCE">
      <w:start w:val="1"/>
      <w:numFmt w:val="lowerLetter"/>
      <w:lvlText w:val="%1)"/>
      <w:lvlJc w:val="left"/>
      <w:pPr>
        <w:ind w:left="142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4A2D15"/>
    <w:multiLevelType w:val="hybridMultilevel"/>
    <w:tmpl w:val="19A0671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BF45AEA"/>
    <w:multiLevelType w:val="hybridMultilevel"/>
    <w:tmpl w:val="D910F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6127C73"/>
    <w:multiLevelType w:val="hybridMultilevel"/>
    <w:tmpl w:val="1F9ADA56"/>
    <w:lvl w:ilvl="0" w:tplc="A87E9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>
    <w:nsid w:val="55932E2C"/>
    <w:multiLevelType w:val="hybridMultilevel"/>
    <w:tmpl w:val="38849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63609B"/>
    <w:multiLevelType w:val="hybridMultilevel"/>
    <w:tmpl w:val="E76A8D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17"/>
  </w:num>
  <w:num w:numId="5">
    <w:abstractNumId w:val="22"/>
  </w:num>
  <w:num w:numId="6">
    <w:abstractNumId w:val="16"/>
  </w:num>
  <w:num w:numId="7">
    <w:abstractNumId w:val="25"/>
  </w:num>
  <w:num w:numId="8">
    <w:abstractNumId w:val="18"/>
  </w:num>
  <w:num w:numId="9">
    <w:abstractNumId w:val="2"/>
  </w:num>
  <w:num w:numId="10">
    <w:abstractNumId w:val="12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5"/>
  </w:num>
  <w:num w:numId="16">
    <w:abstractNumId w:val="24"/>
  </w:num>
  <w:num w:numId="17">
    <w:abstractNumId w:val="0"/>
  </w:num>
  <w:num w:numId="18">
    <w:abstractNumId w:val="8"/>
  </w:num>
  <w:num w:numId="19">
    <w:abstractNumId w:val="14"/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6AE"/>
    <w:rsid w:val="000E6EAF"/>
    <w:rsid w:val="00176DAD"/>
    <w:rsid w:val="001836C1"/>
    <w:rsid w:val="001E094F"/>
    <w:rsid w:val="002D5E0A"/>
    <w:rsid w:val="00446B8D"/>
    <w:rsid w:val="004973AF"/>
    <w:rsid w:val="004A0F0D"/>
    <w:rsid w:val="004C1054"/>
    <w:rsid w:val="0050385D"/>
    <w:rsid w:val="005D69AA"/>
    <w:rsid w:val="00691104"/>
    <w:rsid w:val="006D0F7E"/>
    <w:rsid w:val="007007FD"/>
    <w:rsid w:val="00774622"/>
    <w:rsid w:val="007763F3"/>
    <w:rsid w:val="007858A8"/>
    <w:rsid w:val="00860D5E"/>
    <w:rsid w:val="00892E0C"/>
    <w:rsid w:val="008B46AE"/>
    <w:rsid w:val="008C634A"/>
    <w:rsid w:val="0091566E"/>
    <w:rsid w:val="00976B68"/>
    <w:rsid w:val="009D554D"/>
    <w:rsid w:val="00A82F98"/>
    <w:rsid w:val="00AE506E"/>
    <w:rsid w:val="00AF42D3"/>
    <w:rsid w:val="00B46AF2"/>
    <w:rsid w:val="00B75500"/>
    <w:rsid w:val="00B8264E"/>
    <w:rsid w:val="00BF7967"/>
    <w:rsid w:val="00C0763B"/>
    <w:rsid w:val="00D15551"/>
    <w:rsid w:val="00D679EB"/>
    <w:rsid w:val="00D67DB9"/>
    <w:rsid w:val="00DA1BE1"/>
    <w:rsid w:val="00DB133F"/>
    <w:rsid w:val="00DC0EA1"/>
    <w:rsid w:val="00DD0120"/>
    <w:rsid w:val="00E32983"/>
    <w:rsid w:val="00E73A2C"/>
    <w:rsid w:val="00ED2BA1"/>
    <w:rsid w:val="00F16EC6"/>
    <w:rsid w:val="00F20D4C"/>
    <w:rsid w:val="00F43072"/>
    <w:rsid w:val="00F442E0"/>
    <w:rsid w:val="00F54208"/>
    <w:rsid w:val="00FE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120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43072"/>
    <w:rPr>
      <w:b/>
      <w:sz w:val="28"/>
    </w:rPr>
  </w:style>
  <w:style w:type="character" w:customStyle="1" w:styleId="TekstpodstawowyZnak">
    <w:name w:val="Tekst podstawowy Znak"/>
    <w:link w:val="Tekstpodstawowy"/>
    <w:rsid w:val="00F43072"/>
    <w:rPr>
      <w:sz w:val="24"/>
    </w:rPr>
  </w:style>
  <w:style w:type="character" w:customStyle="1" w:styleId="ZwykytekstZnak">
    <w:name w:val="Zwykły tekst Znak"/>
    <w:link w:val="Zwykytekst"/>
    <w:rsid w:val="00F43072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DD0120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0B232-C953-4EE6-9731-C4B07AF19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1559</Words>
  <Characters>10267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2019-10-09T06:38:00Z</cp:lastPrinted>
  <dcterms:created xsi:type="dcterms:W3CDTF">2019-10-09T06:38:00Z</dcterms:created>
  <dcterms:modified xsi:type="dcterms:W3CDTF">2019-10-09T06:38:00Z</dcterms:modified>
</cp:coreProperties>
</file>