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BFF" w:rsidRPr="00C8661D" w:rsidRDefault="00E84BFF" w:rsidP="00C8661D">
      <w:pPr>
        <w:rPr>
          <w:sz w:val="20"/>
          <w:szCs w:val="20"/>
        </w:rPr>
      </w:pPr>
      <w:r w:rsidRPr="00C8661D">
        <w:rPr>
          <w:sz w:val="20"/>
          <w:szCs w:val="20"/>
        </w:rPr>
        <w:t>Ogłoszenie nr 608370-N-2019 z dnia 2019-10-10 r.</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Akademia Górniczo - Hutnicza im. Stanisława Staszica: skład komputerowy i komputerowe opracowanie rysunków do pozycji wydawniczych, w których wzory, tabele i rysunki stanowią do 65% objętości książek wraz z przygotowaniem plików do druku - KC-zp.272-625/19</w:t>
      </w:r>
    </w:p>
    <w:p w:rsidR="00E84BFF" w:rsidRPr="00C8661D" w:rsidRDefault="00E84BFF" w:rsidP="00C8661D">
      <w:pPr>
        <w:rPr>
          <w:sz w:val="20"/>
          <w:szCs w:val="20"/>
        </w:rPr>
      </w:pPr>
      <w:r w:rsidRPr="00C8661D">
        <w:rPr>
          <w:sz w:val="20"/>
          <w:szCs w:val="20"/>
        </w:rPr>
        <w:t>OGŁOSZENIE O ZAMÓWIENIU - Usługi</w:t>
      </w:r>
    </w:p>
    <w:p w:rsidR="00E84BFF" w:rsidRPr="00C8661D" w:rsidRDefault="00E84BFF" w:rsidP="00C8661D">
      <w:pPr>
        <w:rPr>
          <w:sz w:val="20"/>
          <w:szCs w:val="20"/>
        </w:rPr>
      </w:pPr>
      <w:r w:rsidRPr="00C8661D">
        <w:rPr>
          <w:sz w:val="20"/>
          <w:szCs w:val="20"/>
        </w:rPr>
        <w:t>Zamieszczanie ogłoszenia: Zamieszczanie obowiązkowe</w:t>
      </w:r>
    </w:p>
    <w:p w:rsidR="00E84BFF" w:rsidRPr="00C8661D" w:rsidRDefault="00E84BFF" w:rsidP="00C8661D">
      <w:pPr>
        <w:rPr>
          <w:sz w:val="20"/>
          <w:szCs w:val="20"/>
        </w:rPr>
      </w:pPr>
      <w:r w:rsidRPr="00C8661D">
        <w:rPr>
          <w:sz w:val="20"/>
          <w:szCs w:val="20"/>
        </w:rPr>
        <w:t>Ogłoszenie dotyczy: Zamówienia publicznego</w:t>
      </w:r>
    </w:p>
    <w:p w:rsidR="00E84BFF" w:rsidRPr="00C8661D" w:rsidRDefault="00E84BFF" w:rsidP="00C8661D">
      <w:pPr>
        <w:rPr>
          <w:sz w:val="20"/>
          <w:szCs w:val="20"/>
        </w:rPr>
      </w:pPr>
      <w:r w:rsidRPr="00C8661D">
        <w:rPr>
          <w:sz w:val="20"/>
          <w:szCs w:val="20"/>
        </w:rPr>
        <w:t>Zamówienie dotyczy projektu lub programu współfinansowanego ze środków Unii Europejskiej</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Nazwa projektu lub programu</w:t>
      </w:r>
    </w:p>
    <w:p w:rsidR="00E84BFF" w:rsidRPr="00C8661D" w:rsidRDefault="00E84BFF" w:rsidP="00C8661D">
      <w:pPr>
        <w:rPr>
          <w:sz w:val="20"/>
          <w:szCs w:val="20"/>
        </w:rPr>
      </w:pPr>
      <w:r w:rsidRPr="00C8661D">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(w %)</w:t>
      </w:r>
    </w:p>
    <w:p w:rsidR="00E84BFF" w:rsidRPr="00C8661D" w:rsidRDefault="00E84BFF" w:rsidP="00C8661D">
      <w:pPr>
        <w:rPr>
          <w:sz w:val="20"/>
          <w:szCs w:val="20"/>
        </w:rPr>
      </w:pPr>
      <w:r w:rsidRPr="00C8661D">
        <w:rPr>
          <w:sz w:val="20"/>
          <w:szCs w:val="20"/>
        </w:rPr>
        <w:t>SEKCJA I: ZAMAWIAJĄCY</w:t>
      </w:r>
    </w:p>
    <w:p w:rsidR="00E84BFF" w:rsidRPr="00C8661D" w:rsidRDefault="00E84BFF" w:rsidP="00C8661D">
      <w:pPr>
        <w:rPr>
          <w:sz w:val="20"/>
          <w:szCs w:val="20"/>
        </w:rPr>
      </w:pPr>
      <w:r w:rsidRPr="00C8661D">
        <w:rPr>
          <w:sz w:val="20"/>
          <w:szCs w:val="20"/>
        </w:rPr>
        <w:t>Postępowanie przeprowadza centralny zamawiający</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Postępowanie przeprowadza podmiot, któremu zamawiający powierzył/powierzyli przeprowadzenie postępowania</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Informacje na temat podmiotu któremu zamawiający powierzył/powierzyli prowadzenie postępowania:</w:t>
      </w:r>
    </w:p>
    <w:p w:rsidR="00E84BFF" w:rsidRPr="00C8661D" w:rsidRDefault="00E84BFF" w:rsidP="00C8661D">
      <w:pPr>
        <w:rPr>
          <w:sz w:val="20"/>
          <w:szCs w:val="20"/>
        </w:rPr>
      </w:pPr>
      <w:r w:rsidRPr="00C8661D">
        <w:rPr>
          <w:sz w:val="20"/>
          <w:szCs w:val="20"/>
        </w:rPr>
        <w:t>Postępowanie jest przeprowadzane wspólnie przez zamawiających</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Jeżeli tak, należy wymienić zamawiających, którzy wspólnie przeprowadzają postępowanie oraz podać adresy ich siedzib, krajowe numery identyfikacyjne oraz osoby do kontaktów wraz z danymi do kontaktów:</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Postępowanie jest przeprowadzane wspólnie z zamawiającymi z innych państw członkowskich Unii Europejskiej</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W przypadku przeprowadzania postępowania wspólnie z zamawiającymi z innych państw członkowskich Unii Europejskiej – mające zastosowanie krajowe prawo zamówień publicznych:</w:t>
      </w: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r w:rsidRPr="00C8661D">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E84BFF" w:rsidRPr="00C8661D" w:rsidRDefault="00E84BFF" w:rsidP="00C8661D">
      <w:pPr>
        <w:rPr>
          <w:sz w:val="20"/>
          <w:szCs w:val="20"/>
        </w:rPr>
      </w:pPr>
      <w:r w:rsidRPr="00C8661D">
        <w:rPr>
          <w:sz w:val="20"/>
          <w:szCs w:val="20"/>
        </w:rPr>
        <w:t>Adres strony internetowej (URL): www.dzp.agh.edu.pl</w:t>
      </w:r>
    </w:p>
    <w:p w:rsidR="00E84BFF" w:rsidRPr="00C8661D" w:rsidRDefault="00E84BFF" w:rsidP="00C8661D">
      <w:pPr>
        <w:rPr>
          <w:sz w:val="20"/>
          <w:szCs w:val="20"/>
        </w:rPr>
      </w:pPr>
      <w:r w:rsidRPr="00C8661D">
        <w:rPr>
          <w:sz w:val="20"/>
          <w:szCs w:val="20"/>
        </w:rPr>
        <w:t>Adres profilu nabywcy:</w:t>
      </w:r>
    </w:p>
    <w:p w:rsidR="00E84BFF" w:rsidRPr="00C8661D" w:rsidRDefault="00E84BFF" w:rsidP="00C8661D">
      <w:pPr>
        <w:rPr>
          <w:sz w:val="20"/>
          <w:szCs w:val="20"/>
        </w:rPr>
      </w:pPr>
      <w:r w:rsidRPr="00C8661D">
        <w:rPr>
          <w:sz w:val="20"/>
          <w:szCs w:val="20"/>
        </w:rPr>
        <w:t>Adres strony internetowej pod którym można uzyskać dostęp do narzędzi i urządzeń lub formatów plików, które nie są ogólnie dostępne</w:t>
      </w:r>
    </w:p>
    <w:p w:rsidR="00E84BFF" w:rsidRPr="00C8661D" w:rsidRDefault="00E84BFF" w:rsidP="00C8661D">
      <w:pPr>
        <w:rPr>
          <w:sz w:val="20"/>
          <w:szCs w:val="20"/>
        </w:rPr>
      </w:pPr>
      <w:r w:rsidRPr="00C8661D">
        <w:rPr>
          <w:sz w:val="20"/>
          <w:szCs w:val="20"/>
        </w:rPr>
        <w:t>I. 2) RODZAJ ZAMAWIAJĄCEGO: Inny (proszę określić):</w:t>
      </w:r>
    </w:p>
    <w:p w:rsidR="00E84BFF" w:rsidRPr="00C8661D" w:rsidRDefault="00E84BFF" w:rsidP="00C8661D">
      <w:pPr>
        <w:rPr>
          <w:sz w:val="20"/>
          <w:szCs w:val="20"/>
        </w:rPr>
      </w:pPr>
      <w:r w:rsidRPr="00C8661D">
        <w:rPr>
          <w:sz w:val="20"/>
          <w:szCs w:val="20"/>
        </w:rPr>
        <w:t>uczelnia publiczna</w:t>
      </w:r>
    </w:p>
    <w:p w:rsidR="00E84BFF" w:rsidRPr="00C8661D" w:rsidRDefault="00E84BFF" w:rsidP="00C8661D">
      <w:pPr>
        <w:rPr>
          <w:sz w:val="20"/>
          <w:szCs w:val="20"/>
        </w:rPr>
      </w:pPr>
      <w:r w:rsidRPr="00C8661D">
        <w:rPr>
          <w:sz w:val="20"/>
          <w:szCs w:val="20"/>
        </w:rPr>
        <w:t>I.3) WSPÓLNE UDZIELANIE ZAMÓWIENIA (jeżeli dotyczy):</w:t>
      </w:r>
    </w:p>
    <w:p w:rsidR="00E84BFF" w:rsidRPr="00C8661D" w:rsidRDefault="00E84BFF" w:rsidP="00C8661D">
      <w:pPr>
        <w:rPr>
          <w:sz w:val="20"/>
          <w:szCs w:val="20"/>
        </w:rPr>
      </w:pPr>
      <w:r w:rsidRPr="00C8661D">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E84BFF" w:rsidRPr="00C8661D" w:rsidRDefault="00E84BFF" w:rsidP="00C8661D">
      <w:pPr>
        <w:rPr>
          <w:sz w:val="20"/>
          <w:szCs w:val="20"/>
        </w:rPr>
      </w:pPr>
      <w:r w:rsidRPr="00C8661D">
        <w:rPr>
          <w:sz w:val="20"/>
          <w:szCs w:val="20"/>
        </w:rPr>
        <w:t>I.4) KOMUNIKACJA:</w:t>
      </w:r>
    </w:p>
    <w:p w:rsidR="00E84BFF" w:rsidRPr="00C8661D" w:rsidRDefault="00E84BFF" w:rsidP="00C8661D">
      <w:pPr>
        <w:rPr>
          <w:sz w:val="20"/>
          <w:szCs w:val="20"/>
        </w:rPr>
      </w:pPr>
      <w:r w:rsidRPr="00C8661D">
        <w:rPr>
          <w:sz w:val="20"/>
          <w:szCs w:val="20"/>
        </w:rPr>
        <w:t>Nieograniczony, pełny i bezpośredni dostęp do dokumentów z postępowania można uzyskać pod adresem (URL)</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Adres strony internetowej, na której zamieszczona będzie specyfikacja istotnych warunków zamówienia</w:t>
      </w:r>
    </w:p>
    <w:p w:rsidR="00E84BFF" w:rsidRPr="00C8661D" w:rsidRDefault="00E84BFF" w:rsidP="00C8661D">
      <w:pPr>
        <w:rPr>
          <w:sz w:val="20"/>
          <w:szCs w:val="20"/>
        </w:rPr>
      </w:pPr>
      <w:r w:rsidRPr="00C8661D">
        <w:rPr>
          <w:sz w:val="20"/>
          <w:szCs w:val="20"/>
        </w:rPr>
        <w:t>Tak</w:t>
      </w:r>
    </w:p>
    <w:p w:rsidR="00E84BFF" w:rsidRPr="00C8661D" w:rsidRDefault="00E84BFF" w:rsidP="00C8661D">
      <w:pPr>
        <w:rPr>
          <w:sz w:val="20"/>
          <w:szCs w:val="20"/>
        </w:rPr>
      </w:pPr>
      <w:r w:rsidRPr="00C8661D">
        <w:rPr>
          <w:sz w:val="20"/>
          <w:szCs w:val="20"/>
        </w:rPr>
        <w:t>www.dzp.agh.edu.pl</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Dostęp do dokumentów z postępowania jest ograniczony - więcej informacji można uzyskać pod adresem</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Oferty lub wnioski o dopuszczenie do udziału w postępowaniu należy przesyłać:</w:t>
      </w:r>
    </w:p>
    <w:p w:rsidR="00E84BFF" w:rsidRPr="00C8661D" w:rsidRDefault="00E84BFF" w:rsidP="00C8661D">
      <w:pPr>
        <w:rPr>
          <w:sz w:val="20"/>
          <w:szCs w:val="20"/>
        </w:rPr>
      </w:pPr>
      <w:r w:rsidRPr="00C8661D">
        <w:rPr>
          <w:sz w:val="20"/>
          <w:szCs w:val="20"/>
        </w:rPr>
        <w:lastRenderedPageBreak/>
        <w:t>Elektronicznie</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adres</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Dopuszczone jest przesłanie ofert lub wniosków o dopuszczenie do udziału w postępowaniu w inny sposób:</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Inny sposób:</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Wymagane jest przesłanie ofert lub wniosków o dopuszczenie do udziału w postępowaniu w inny sposób:</w:t>
      </w:r>
    </w:p>
    <w:p w:rsidR="00E84BFF" w:rsidRPr="00C8661D" w:rsidRDefault="00E84BFF" w:rsidP="00C8661D">
      <w:pPr>
        <w:rPr>
          <w:sz w:val="20"/>
          <w:szCs w:val="20"/>
        </w:rPr>
      </w:pPr>
      <w:r w:rsidRPr="00C8661D">
        <w:rPr>
          <w:sz w:val="20"/>
          <w:szCs w:val="20"/>
        </w:rPr>
        <w:t>Tak</w:t>
      </w:r>
    </w:p>
    <w:p w:rsidR="00E84BFF" w:rsidRPr="00C8661D" w:rsidRDefault="00E84BFF" w:rsidP="00C8661D">
      <w:pPr>
        <w:rPr>
          <w:sz w:val="20"/>
          <w:szCs w:val="20"/>
        </w:rPr>
      </w:pPr>
      <w:r w:rsidRPr="00C8661D">
        <w:rPr>
          <w:sz w:val="20"/>
          <w:szCs w:val="20"/>
        </w:rPr>
        <w:t>Inny sposób:</w:t>
      </w:r>
    </w:p>
    <w:p w:rsidR="00E84BFF" w:rsidRPr="00C8661D" w:rsidRDefault="00E84BFF" w:rsidP="00C8661D">
      <w:pPr>
        <w:rPr>
          <w:sz w:val="20"/>
          <w:szCs w:val="20"/>
        </w:rPr>
      </w:pPr>
      <w:r w:rsidRPr="00C8661D">
        <w:rPr>
          <w:sz w:val="20"/>
          <w:szCs w:val="20"/>
        </w:rPr>
        <w:t>za pośrednictwem operatora pocztowego w rozumieniu ustawy z dnia 23 listopada 2012 r. – prawo pocztowe (Dz.U. poz. 1481 2017 r.), osobiście lub za pośrednictwem posłańca</w:t>
      </w:r>
    </w:p>
    <w:p w:rsidR="00E84BFF" w:rsidRPr="00C8661D" w:rsidRDefault="00E84BFF" w:rsidP="00C8661D">
      <w:pPr>
        <w:rPr>
          <w:sz w:val="20"/>
          <w:szCs w:val="20"/>
        </w:rPr>
      </w:pPr>
      <w:r w:rsidRPr="00C8661D">
        <w:rPr>
          <w:sz w:val="20"/>
          <w:szCs w:val="20"/>
        </w:rPr>
        <w:t>Adres:</w:t>
      </w:r>
    </w:p>
    <w:p w:rsidR="00E84BFF" w:rsidRPr="00C8661D" w:rsidRDefault="00E84BFF" w:rsidP="00C8661D">
      <w:pPr>
        <w:rPr>
          <w:sz w:val="20"/>
          <w:szCs w:val="20"/>
        </w:rPr>
      </w:pPr>
      <w:r w:rsidRPr="00C8661D">
        <w:rPr>
          <w:sz w:val="20"/>
          <w:szCs w:val="20"/>
        </w:rPr>
        <w:t>Akademia Górniczo - Hutnicza im. Stanisława Staszica w Krakowie, al. Mickiewicza 30, 30-059 Kraków, Dział Zamówień Publicznych paw. C2 pok. 117</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Komunikacja elektroniczna wymaga korzystania z narzędzi i urządzeń lub formatów plików, które nie są ogólnie dostępne</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Nieograniczony, pełny, bezpośredni i bezpłatny dostęp do tych narzędzi można uzyskać pod adresem: (URL)</w:t>
      </w:r>
    </w:p>
    <w:p w:rsidR="00E84BFF" w:rsidRPr="00C8661D" w:rsidRDefault="00E84BFF" w:rsidP="00C8661D">
      <w:pPr>
        <w:rPr>
          <w:sz w:val="20"/>
          <w:szCs w:val="20"/>
        </w:rPr>
      </w:pPr>
      <w:r w:rsidRPr="00C8661D">
        <w:rPr>
          <w:sz w:val="20"/>
          <w:szCs w:val="20"/>
        </w:rPr>
        <w:t>SEKCJA II: PRZEDMIOT ZAMÓWIENIA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II.1) Nazwa nadana zamówieniu przez zamawiającego: skład komputerowy i komputerowe opracowanie rysunków do pozycji wydawniczych, w których wzory, tabele i rysunki stanowią do 65% objętości książek wraz z przygotowaniem plików do druku - KC-zp.272-625/19</w:t>
      </w:r>
    </w:p>
    <w:p w:rsidR="00E84BFF" w:rsidRPr="00C8661D" w:rsidRDefault="00E84BFF" w:rsidP="00C8661D">
      <w:pPr>
        <w:rPr>
          <w:sz w:val="20"/>
          <w:szCs w:val="20"/>
        </w:rPr>
      </w:pPr>
      <w:r w:rsidRPr="00C8661D">
        <w:rPr>
          <w:sz w:val="20"/>
          <w:szCs w:val="20"/>
        </w:rPr>
        <w:t>Numer referencyjny: KC-zp.272-625/19</w:t>
      </w:r>
    </w:p>
    <w:p w:rsidR="00E84BFF" w:rsidRPr="00C8661D" w:rsidRDefault="00E84BFF" w:rsidP="00C8661D">
      <w:pPr>
        <w:rPr>
          <w:sz w:val="20"/>
          <w:szCs w:val="20"/>
        </w:rPr>
      </w:pPr>
      <w:r w:rsidRPr="00C8661D">
        <w:rPr>
          <w:sz w:val="20"/>
          <w:szCs w:val="20"/>
        </w:rPr>
        <w:t>Przed wszczęciem postępowania o udzielenie zamówienia przeprowadzono dialog techniczny</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II.2) Rodzaj zamówienia: Usługi</w:t>
      </w:r>
    </w:p>
    <w:p w:rsidR="00E84BFF" w:rsidRPr="00C8661D" w:rsidRDefault="00E84BFF" w:rsidP="00C8661D">
      <w:pPr>
        <w:rPr>
          <w:sz w:val="20"/>
          <w:szCs w:val="20"/>
        </w:rPr>
      </w:pPr>
      <w:r w:rsidRPr="00C8661D">
        <w:rPr>
          <w:sz w:val="20"/>
          <w:szCs w:val="20"/>
        </w:rPr>
        <w:t>II.3) Informacja o możliwości składania ofert częściowych</w:t>
      </w:r>
    </w:p>
    <w:p w:rsidR="00E84BFF" w:rsidRPr="00C8661D" w:rsidRDefault="00E84BFF" w:rsidP="00C8661D">
      <w:pPr>
        <w:rPr>
          <w:sz w:val="20"/>
          <w:szCs w:val="20"/>
        </w:rPr>
      </w:pPr>
      <w:r w:rsidRPr="00C8661D">
        <w:rPr>
          <w:sz w:val="20"/>
          <w:szCs w:val="20"/>
        </w:rPr>
        <w:t>Zamówienie podzielone jest na części:</w:t>
      </w:r>
    </w:p>
    <w:p w:rsidR="00E84BFF" w:rsidRPr="00C8661D" w:rsidRDefault="00E84BFF" w:rsidP="00C8661D">
      <w:pPr>
        <w:rPr>
          <w:sz w:val="20"/>
          <w:szCs w:val="20"/>
        </w:rPr>
      </w:pPr>
      <w:r w:rsidRPr="00C8661D">
        <w:rPr>
          <w:sz w:val="20"/>
          <w:szCs w:val="20"/>
        </w:rPr>
        <w:t>Tak</w:t>
      </w:r>
    </w:p>
    <w:p w:rsidR="00E84BFF" w:rsidRPr="00C8661D" w:rsidRDefault="00E84BFF" w:rsidP="00C8661D">
      <w:pPr>
        <w:rPr>
          <w:sz w:val="20"/>
          <w:szCs w:val="20"/>
        </w:rPr>
      </w:pPr>
      <w:r w:rsidRPr="00C8661D">
        <w:rPr>
          <w:sz w:val="20"/>
          <w:szCs w:val="20"/>
        </w:rPr>
        <w:t>Oferty lub wnioski o dopuszczenie do udziału w postępowaniu można składać w odniesieniu do:</w:t>
      </w:r>
    </w:p>
    <w:p w:rsidR="00E84BFF" w:rsidRPr="00C8661D" w:rsidRDefault="00E84BFF" w:rsidP="00C8661D">
      <w:pPr>
        <w:rPr>
          <w:sz w:val="20"/>
          <w:szCs w:val="20"/>
        </w:rPr>
      </w:pPr>
      <w:r w:rsidRPr="00C8661D">
        <w:rPr>
          <w:sz w:val="20"/>
          <w:szCs w:val="20"/>
        </w:rPr>
        <w:t>wszystkich części</w:t>
      </w:r>
    </w:p>
    <w:p w:rsidR="00E84BFF" w:rsidRPr="00C8661D" w:rsidRDefault="00E84BFF" w:rsidP="00C8661D">
      <w:pPr>
        <w:rPr>
          <w:sz w:val="20"/>
          <w:szCs w:val="20"/>
        </w:rPr>
      </w:pPr>
      <w:r w:rsidRPr="00C8661D">
        <w:rPr>
          <w:sz w:val="20"/>
          <w:szCs w:val="20"/>
        </w:rPr>
        <w:t>Zamawiający zastrzega sobie prawo do udzielenia łącznie następujących części lub grup części:</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Maksymalna liczba części zamówienia, na które może zostać udzielone zamówienie jednemu wykonawcy:</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skład komputerowy i komputerowe opracowanie rysunków do pozycji wydawniczych, w których wzory, tabele, rysunki stanowią do 65% objętości książki wraz z przygotowaniem pliku do druku</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II.5) Główny kod CPV: 79822000-2</w:t>
      </w:r>
    </w:p>
    <w:p w:rsidR="00E84BFF" w:rsidRPr="00C8661D" w:rsidRDefault="00E84BFF" w:rsidP="00C8661D">
      <w:pPr>
        <w:rPr>
          <w:sz w:val="20"/>
          <w:szCs w:val="20"/>
        </w:rPr>
      </w:pPr>
      <w:r w:rsidRPr="00C8661D">
        <w:rPr>
          <w:sz w:val="20"/>
          <w:szCs w:val="20"/>
        </w:rPr>
        <w:t>Dodatkowe kody CPV:</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II.6) Całkowita wartość zamówienia (jeżeli zamawiający podaje informacje o wartości zamówienia):</w:t>
      </w:r>
    </w:p>
    <w:p w:rsidR="00E84BFF" w:rsidRPr="00C8661D" w:rsidRDefault="00E84BFF" w:rsidP="00C8661D">
      <w:pPr>
        <w:rPr>
          <w:sz w:val="20"/>
          <w:szCs w:val="20"/>
        </w:rPr>
      </w:pPr>
      <w:r w:rsidRPr="00C8661D">
        <w:rPr>
          <w:sz w:val="20"/>
          <w:szCs w:val="20"/>
        </w:rPr>
        <w:t>Wartość bez VAT:</w:t>
      </w:r>
    </w:p>
    <w:p w:rsidR="00E84BFF" w:rsidRPr="00C8661D" w:rsidRDefault="00E84BFF" w:rsidP="00C8661D">
      <w:pPr>
        <w:rPr>
          <w:sz w:val="20"/>
          <w:szCs w:val="20"/>
        </w:rPr>
      </w:pPr>
      <w:r w:rsidRPr="00C8661D">
        <w:rPr>
          <w:sz w:val="20"/>
          <w:szCs w:val="20"/>
        </w:rPr>
        <w:t>Waluta: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(w przypadku umów ramowych lub dynamicznego systemu zakupów – szacunkowa całkowita maksymalna wartość w całym okresie obowiązywania umowy ramowej lub dynamicznego systemu zakupów)</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II.7) Czy przewiduje się udzielenie zamówień, o których mowa w art. 67 ust. 1 pkt 6 i 7 lub w art. 134 ust. 6 pkt 3 ustawy Pzp: Nie</w:t>
      </w:r>
    </w:p>
    <w:p w:rsidR="00E84BFF" w:rsidRPr="00C8661D" w:rsidRDefault="00E84BFF" w:rsidP="00C8661D">
      <w:pPr>
        <w:rPr>
          <w:sz w:val="20"/>
          <w:szCs w:val="20"/>
        </w:rPr>
      </w:pPr>
      <w:r w:rsidRPr="00C8661D">
        <w:rPr>
          <w:sz w:val="20"/>
          <w:szCs w:val="20"/>
        </w:rPr>
        <w:t>Określenie przedmiotu, wielkości lub zakresu oraz warunków na jakich zostaną udzielone zamówienia, o których mowa w art. 67 ust. 1 pkt 6 lub w art. 134 ust. 6 pkt 3 ustawy Pzp:</w:t>
      </w:r>
    </w:p>
    <w:p w:rsidR="00E84BFF" w:rsidRPr="00C8661D" w:rsidRDefault="00E84BFF" w:rsidP="00C8661D">
      <w:pPr>
        <w:rPr>
          <w:sz w:val="20"/>
          <w:szCs w:val="20"/>
        </w:rPr>
      </w:pPr>
      <w:r w:rsidRPr="00C8661D">
        <w:rPr>
          <w:sz w:val="20"/>
          <w:szCs w:val="20"/>
        </w:rPr>
        <w:t>II.8) Okres, w którym realizowane będzie zamówienie lub okres, na który została zawarta umowa ramowa lub okres, na który został ustanowiony dynamiczny system zakupów:</w:t>
      </w:r>
    </w:p>
    <w:p w:rsidR="00E84BFF" w:rsidRPr="00C8661D" w:rsidRDefault="00E84BFF" w:rsidP="00C8661D">
      <w:pPr>
        <w:rPr>
          <w:sz w:val="20"/>
          <w:szCs w:val="20"/>
        </w:rPr>
      </w:pPr>
      <w:r w:rsidRPr="00C8661D">
        <w:rPr>
          <w:sz w:val="20"/>
          <w:szCs w:val="20"/>
        </w:rPr>
        <w:lastRenderedPageBreak/>
        <w:t>miesiącach:  12   lub dniach:</w:t>
      </w:r>
    </w:p>
    <w:p w:rsidR="00E84BFF" w:rsidRPr="00C8661D" w:rsidRDefault="00E84BFF" w:rsidP="00C8661D">
      <w:pPr>
        <w:rPr>
          <w:sz w:val="20"/>
          <w:szCs w:val="20"/>
        </w:rPr>
      </w:pPr>
      <w:r w:rsidRPr="00C8661D">
        <w:rPr>
          <w:sz w:val="20"/>
          <w:szCs w:val="20"/>
        </w:rPr>
        <w:t>lub</w:t>
      </w:r>
    </w:p>
    <w:p w:rsidR="00E84BFF" w:rsidRPr="00C8661D" w:rsidRDefault="00E84BFF" w:rsidP="00C8661D">
      <w:pPr>
        <w:rPr>
          <w:sz w:val="20"/>
          <w:szCs w:val="20"/>
        </w:rPr>
      </w:pPr>
      <w:r w:rsidRPr="00C8661D">
        <w:rPr>
          <w:sz w:val="20"/>
          <w:szCs w:val="20"/>
        </w:rPr>
        <w:t>data rozpoczęcia:   lub zakończenia: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II.9) Informacje dodatkowe: Zamówienie musi zostać zrealizowane w terminie: sukcesywnie przez 12 miesięcy od daty zawarcia umowy.</w:t>
      </w:r>
    </w:p>
    <w:p w:rsidR="00E84BFF" w:rsidRPr="00C8661D" w:rsidRDefault="00E84BFF" w:rsidP="00C8661D">
      <w:pPr>
        <w:rPr>
          <w:sz w:val="20"/>
          <w:szCs w:val="20"/>
        </w:rPr>
      </w:pPr>
      <w:r w:rsidRPr="00C8661D">
        <w:rPr>
          <w:sz w:val="20"/>
          <w:szCs w:val="20"/>
        </w:rPr>
        <w:t>SEKCJA III: INFORMACJE O CHARAKTERZE PRAWNYM, EKONOMICZNYM, FINANSOWYM I TECHNICZNYM</w:t>
      </w:r>
    </w:p>
    <w:p w:rsidR="00E84BFF" w:rsidRPr="00C8661D" w:rsidRDefault="00E84BFF" w:rsidP="00C8661D">
      <w:pPr>
        <w:rPr>
          <w:sz w:val="20"/>
          <w:szCs w:val="20"/>
        </w:rPr>
      </w:pPr>
      <w:r w:rsidRPr="00C8661D">
        <w:rPr>
          <w:sz w:val="20"/>
          <w:szCs w:val="20"/>
        </w:rPr>
        <w:t>III.1) WARUNKI UDZIAŁU W POSTĘPOWANIU</w:t>
      </w:r>
    </w:p>
    <w:p w:rsidR="00E84BFF" w:rsidRPr="00C8661D" w:rsidRDefault="00E84BFF" w:rsidP="00C8661D">
      <w:pPr>
        <w:rPr>
          <w:sz w:val="20"/>
          <w:szCs w:val="20"/>
        </w:rPr>
      </w:pPr>
      <w:r w:rsidRPr="00C8661D">
        <w:rPr>
          <w:sz w:val="20"/>
          <w:szCs w:val="20"/>
        </w:rPr>
        <w:t>III.1.1) Kompetencje lub uprawnienia do prowadzenia określonej działalności zawodowej, o ile wynika to z odrębnych przepisów</w:t>
      </w:r>
    </w:p>
    <w:p w:rsidR="00E84BFF" w:rsidRPr="00C8661D" w:rsidRDefault="00E84BFF" w:rsidP="00C8661D">
      <w:pPr>
        <w:rPr>
          <w:sz w:val="20"/>
          <w:szCs w:val="20"/>
        </w:rPr>
      </w:pPr>
      <w:r w:rsidRPr="00C8661D">
        <w:rPr>
          <w:sz w:val="20"/>
          <w:szCs w:val="20"/>
        </w:rPr>
        <w:t>Określenie warunków: Zamawiający nie opisuje, nie wyznacza szczegółowego warunku w tym zakresie.</w:t>
      </w: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r w:rsidRPr="00C8661D">
        <w:rPr>
          <w:sz w:val="20"/>
          <w:szCs w:val="20"/>
        </w:rPr>
        <w:t>III.1.2) Sytuacja finansowa lub ekonomiczna</w:t>
      </w:r>
    </w:p>
    <w:p w:rsidR="00E84BFF" w:rsidRPr="00C8661D" w:rsidRDefault="00E84BFF" w:rsidP="00C8661D">
      <w:pPr>
        <w:rPr>
          <w:sz w:val="20"/>
          <w:szCs w:val="20"/>
        </w:rPr>
      </w:pPr>
      <w:r w:rsidRPr="00C8661D">
        <w:rPr>
          <w:sz w:val="20"/>
          <w:szCs w:val="20"/>
        </w:rPr>
        <w:t>Określenie warunków: Zamawiający nie opisuje, nie wyznacza szczegółowego warunku w tym zakresie.</w:t>
      </w: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r w:rsidRPr="00C8661D">
        <w:rPr>
          <w:sz w:val="20"/>
          <w:szCs w:val="20"/>
        </w:rPr>
        <w:t>III.1.3) Zdolność techniczna lub zawodowa</w:t>
      </w:r>
    </w:p>
    <w:p w:rsidR="00E84BFF" w:rsidRPr="00C8661D" w:rsidRDefault="00E84BFF" w:rsidP="00C8661D">
      <w:pPr>
        <w:rPr>
          <w:sz w:val="20"/>
          <w:szCs w:val="20"/>
        </w:rPr>
      </w:pPr>
      <w:r w:rsidRPr="00C8661D">
        <w:rPr>
          <w:sz w:val="20"/>
          <w:szCs w:val="20"/>
        </w:rPr>
        <w:t>Określenie warunków: Zamawiający uzna wyżej wymieniony warunek za spełniony, jeżeli Wykonawca wykaże, że w okresie ostatnich trzech lat przed upływem terminu składania ofert (a jeżeli okres prowadzenia działalności jest krótszy - w tym okresie) wykonał co najmniej 1 zamówienie na kwotę minimum: dla zad. nr 1 - 10 000,00 zł, dla zad. nr 2 - 10.000,00 zł, dla zad. nr 3 – 20 000 zł, polegające na składzie książek. Wykonawca, który polega na zdolnościach innych podmiotów udowodni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12–22 i ust. 5 pkt 1 i pkt 8 ustawy Pzp; W odniesieniu do warunków dotyczących wykształcenia, kwalifikacji zawodowych lub doświadczenia, wykonawcy mogą polegać na zdolnościach innych podmiotów, jeśli podmioty te zrealizują usługi, do realizacji których te zdolności są wymagane;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p>
    <w:p w:rsidR="00E84BFF" w:rsidRPr="00C8661D" w:rsidRDefault="00E84BFF" w:rsidP="00C8661D">
      <w:pPr>
        <w:rPr>
          <w:sz w:val="20"/>
          <w:szCs w:val="20"/>
        </w:rPr>
      </w:pPr>
      <w:r w:rsidRPr="00C8661D">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r w:rsidRPr="00C8661D">
        <w:rPr>
          <w:sz w:val="20"/>
          <w:szCs w:val="20"/>
        </w:rPr>
        <w:t>III.2) PODSTAWY WYKLUCZENIA</w:t>
      </w:r>
    </w:p>
    <w:p w:rsidR="00E84BFF" w:rsidRPr="00C8661D" w:rsidRDefault="00E84BFF" w:rsidP="00C8661D">
      <w:pPr>
        <w:rPr>
          <w:sz w:val="20"/>
          <w:szCs w:val="20"/>
        </w:rPr>
      </w:pPr>
      <w:r w:rsidRPr="00C8661D">
        <w:rPr>
          <w:sz w:val="20"/>
          <w:szCs w:val="20"/>
        </w:rPr>
        <w:t>III.2.1) Podstawy wykluczenia określone w art. 24 ust. 1 ustawy Pzp</w:t>
      </w:r>
    </w:p>
    <w:p w:rsidR="00E84BFF" w:rsidRPr="00C8661D" w:rsidRDefault="00E84BFF" w:rsidP="00C8661D">
      <w:pPr>
        <w:rPr>
          <w:sz w:val="20"/>
          <w:szCs w:val="20"/>
        </w:rPr>
      </w:pPr>
      <w:r w:rsidRPr="00C8661D">
        <w:rPr>
          <w:sz w:val="20"/>
          <w:szCs w:val="20"/>
        </w:rPr>
        <w:t>III.2.2) Zamawiający przewiduje wykluczenie wykonawcy na podstawie art. 24 ust. 5 ustawy Pzp Tak Zamawiający przewiduje następujące fakultatywne podstawy wykluczenia: Tak (podstawa wykluczenia określona w art. 24 ust. 5 pkt 1 ustawy Pzp)</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Tak (podstawa wykluczenia określona w art. 24 ust. 5 pkt 8 ustawy Pzp)</w:t>
      </w:r>
    </w:p>
    <w:p w:rsidR="00E84BFF" w:rsidRPr="00C8661D" w:rsidRDefault="00E84BFF" w:rsidP="00C8661D">
      <w:pPr>
        <w:rPr>
          <w:sz w:val="20"/>
          <w:szCs w:val="20"/>
        </w:rPr>
      </w:pPr>
      <w:r w:rsidRPr="00C8661D">
        <w:rPr>
          <w:sz w:val="20"/>
          <w:szCs w:val="20"/>
        </w:rPr>
        <w:t>III.3) WYKAZ OŚWIADCZEŃ SKŁADANYCH PRZEZ WYKONAWCĘ W CELU WSTĘPNEGO POTWIERDZENIA, ŻE NIE PODLEGA ON WYKLUCZENIU ORAZ SPEŁNIA WARUNKI UDZIAŁU W POSTĘPOWANIU ORAZ SPEŁNIA KRYTERIA SELEKCJI</w:t>
      </w:r>
    </w:p>
    <w:p w:rsidR="00E84BFF" w:rsidRPr="00C8661D" w:rsidRDefault="00E84BFF" w:rsidP="00C8661D">
      <w:pPr>
        <w:rPr>
          <w:sz w:val="20"/>
          <w:szCs w:val="20"/>
        </w:rPr>
      </w:pPr>
      <w:r w:rsidRPr="00C8661D">
        <w:rPr>
          <w:sz w:val="20"/>
          <w:szCs w:val="20"/>
        </w:rPr>
        <w:t>Oświadczenie o niepodleganiu wykluczeniu oraz spełnianiu warunków udziału w postępowaniu</w:t>
      </w:r>
    </w:p>
    <w:p w:rsidR="00E84BFF" w:rsidRPr="00C8661D" w:rsidRDefault="00E84BFF" w:rsidP="00C8661D">
      <w:pPr>
        <w:rPr>
          <w:sz w:val="20"/>
          <w:szCs w:val="20"/>
        </w:rPr>
      </w:pPr>
      <w:r w:rsidRPr="00C8661D">
        <w:rPr>
          <w:sz w:val="20"/>
          <w:szCs w:val="20"/>
        </w:rPr>
        <w:t>Tak</w:t>
      </w:r>
    </w:p>
    <w:p w:rsidR="00E84BFF" w:rsidRPr="00C8661D" w:rsidRDefault="00E84BFF" w:rsidP="00C8661D">
      <w:pPr>
        <w:rPr>
          <w:sz w:val="20"/>
          <w:szCs w:val="20"/>
        </w:rPr>
      </w:pPr>
      <w:r w:rsidRPr="00C8661D">
        <w:rPr>
          <w:sz w:val="20"/>
          <w:szCs w:val="20"/>
        </w:rPr>
        <w:t>Oświadczenie o spełnianiu kryteriów selekcji</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III.4) WYKAZ OŚWIADCZEŃ LUB DOKUMENTÓW , SKŁADANYCH PRZEZ WYKONAWCĘ W POSTĘPOWANIU NA WEZWANIE ZAMAWIAJACEGO W CELU POTWIERDZENIA OKOLICZNOŚCI, O KTÓRYCH MOWA W ART. 25 UST. 1 PKT 3 USTAWY PZP:</w:t>
      </w:r>
    </w:p>
    <w:p w:rsidR="00E84BFF" w:rsidRPr="00C8661D" w:rsidRDefault="00E84BFF" w:rsidP="00C8661D">
      <w:pPr>
        <w:rPr>
          <w:sz w:val="20"/>
          <w:szCs w:val="20"/>
        </w:rPr>
      </w:pPr>
      <w:r w:rsidRPr="00C8661D">
        <w:rPr>
          <w:sz w:val="20"/>
          <w:szCs w:val="20"/>
        </w:rPr>
        <w:t>III.5) WYKAZ OŚWIADCZEŃ LUB DOKUMENTÓW SKŁADANYCH PRZEZ WYKONAWCĘ W POSTĘPOWANIU NA WEZWANIE ZAMAWIAJACEGO W CELU POTWIERDZENIA OKOLICZNOŚCI, O KTÓRYCH MOWA W ART. 25 UST. 1 PKT 1 USTAWY PZP</w:t>
      </w:r>
    </w:p>
    <w:p w:rsidR="00E84BFF" w:rsidRPr="00C8661D" w:rsidRDefault="00E84BFF" w:rsidP="00C8661D">
      <w:pPr>
        <w:rPr>
          <w:sz w:val="20"/>
          <w:szCs w:val="20"/>
        </w:rPr>
      </w:pPr>
      <w:r w:rsidRPr="00C8661D">
        <w:rPr>
          <w:sz w:val="20"/>
          <w:szCs w:val="20"/>
        </w:rPr>
        <w:t>III.5.1) W ZAKRESIE SPEŁNIANIA WARUNKÓW UDZIAŁU W POSTĘPOWANIU:</w:t>
      </w:r>
    </w:p>
    <w:p w:rsidR="00E84BFF" w:rsidRPr="00C8661D" w:rsidRDefault="00E84BFF" w:rsidP="00C8661D">
      <w:pPr>
        <w:rPr>
          <w:sz w:val="20"/>
          <w:szCs w:val="20"/>
        </w:rPr>
      </w:pPr>
      <w:r w:rsidRPr="00C8661D">
        <w:rPr>
          <w:sz w:val="20"/>
          <w:szCs w:val="20"/>
        </w:rPr>
        <w:lastRenderedPageBreak/>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SIWZ</w:t>
      </w:r>
    </w:p>
    <w:p w:rsidR="00E84BFF" w:rsidRPr="00C8661D" w:rsidRDefault="00E84BFF" w:rsidP="00C8661D">
      <w:pPr>
        <w:rPr>
          <w:sz w:val="20"/>
          <w:szCs w:val="20"/>
        </w:rPr>
      </w:pPr>
      <w:r w:rsidRPr="00C8661D">
        <w:rPr>
          <w:sz w:val="20"/>
          <w:szCs w:val="20"/>
        </w:rPr>
        <w:t>III.5.2) W ZAKRESIE KRYTERIÓW SELEKCJI:</w:t>
      </w:r>
    </w:p>
    <w:p w:rsidR="00E84BFF" w:rsidRPr="00C8661D" w:rsidRDefault="00E84BFF" w:rsidP="00C8661D">
      <w:pPr>
        <w:rPr>
          <w:sz w:val="20"/>
          <w:szCs w:val="20"/>
        </w:rPr>
      </w:pPr>
      <w:r w:rsidRPr="00C8661D">
        <w:rPr>
          <w:sz w:val="20"/>
          <w:szCs w:val="20"/>
        </w:rPr>
        <w:t>III.6) WYKAZ OŚWIADCZEŃ LUB DOKUMENTÓW SKŁADANYCH PRZEZ WYKONAWCĘ W POSTĘPOWANIU NA WEZWANIE ZAMAWIAJACEGO W CELU POTWIERDZENIA OKOLICZNOŚCI, O KTÓRYCH MOWA W ART. 25 UST. 1 PKT 2 USTAWY PZP</w:t>
      </w:r>
    </w:p>
    <w:p w:rsidR="00E84BFF" w:rsidRPr="00C8661D" w:rsidRDefault="00E84BFF" w:rsidP="00C8661D">
      <w:pPr>
        <w:rPr>
          <w:sz w:val="20"/>
          <w:szCs w:val="20"/>
        </w:rPr>
      </w:pPr>
      <w:r w:rsidRPr="00C8661D">
        <w:rPr>
          <w:sz w:val="20"/>
          <w:szCs w:val="20"/>
        </w:rPr>
        <w:t>III.7) INNE DOKUMENTY NIE WYMIENIONE W pkt III.3) - III.6)</w:t>
      </w:r>
    </w:p>
    <w:p w:rsidR="00E84BFF" w:rsidRPr="00C8661D" w:rsidRDefault="00E84BFF" w:rsidP="00C8661D">
      <w:pPr>
        <w:rPr>
          <w:sz w:val="20"/>
          <w:szCs w:val="20"/>
        </w:rPr>
      </w:pPr>
      <w:r w:rsidRPr="00C8661D">
        <w:rPr>
          <w:sz w:val="20"/>
          <w:szCs w:val="20"/>
        </w:rPr>
        <w:t>1. Formularz Oferty sporządzony i wypełniony według wzoru stanowiącego Załącznik Nr 1 do SIWZ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4.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5. Zamawiający wymaga złożenia wraz z ofertą próbek, zgodnych z opisem w pkt. VII.2.2.4 SIWZ</w:t>
      </w:r>
    </w:p>
    <w:p w:rsidR="00E84BFF" w:rsidRPr="00C8661D" w:rsidRDefault="00E84BFF" w:rsidP="00C8661D">
      <w:pPr>
        <w:rPr>
          <w:sz w:val="20"/>
          <w:szCs w:val="20"/>
        </w:rPr>
      </w:pPr>
      <w:r w:rsidRPr="00C8661D">
        <w:rPr>
          <w:sz w:val="20"/>
          <w:szCs w:val="20"/>
        </w:rPr>
        <w:t>SEKCJA IV: PROCEDURA</w:t>
      </w:r>
    </w:p>
    <w:p w:rsidR="00E84BFF" w:rsidRPr="00C8661D" w:rsidRDefault="00E84BFF" w:rsidP="00C8661D">
      <w:pPr>
        <w:rPr>
          <w:sz w:val="20"/>
          <w:szCs w:val="20"/>
        </w:rPr>
      </w:pPr>
      <w:r w:rsidRPr="00C8661D">
        <w:rPr>
          <w:sz w:val="20"/>
          <w:szCs w:val="20"/>
        </w:rPr>
        <w:t>IV.1) OPIS</w:t>
      </w:r>
    </w:p>
    <w:p w:rsidR="00E84BFF" w:rsidRPr="00C8661D" w:rsidRDefault="00E84BFF" w:rsidP="00C8661D">
      <w:pPr>
        <w:rPr>
          <w:sz w:val="20"/>
          <w:szCs w:val="20"/>
        </w:rPr>
      </w:pPr>
      <w:r w:rsidRPr="00C8661D">
        <w:rPr>
          <w:sz w:val="20"/>
          <w:szCs w:val="20"/>
        </w:rPr>
        <w:t>IV.1.1) Tryb udzielenia zamówienia: Przetarg nieograniczony</w:t>
      </w:r>
    </w:p>
    <w:p w:rsidR="00E84BFF" w:rsidRPr="00C8661D" w:rsidRDefault="00E84BFF" w:rsidP="00C8661D">
      <w:pPr>
        <w:rPr>
          <w:sz w:val="20"/>
          <w:szCs w:val="20"/>
        </w:rPr>
      </w:pPr>
      <w:r w:rsidRPr="00C8661D">
        <w:rPr>
          <w:sz w:val="20"/>
          <w:szCs w:val="20"/>
        </w:rPr>
        <w:t>IV.1.2) Zamawiający żąda wniesienia wadium:</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Informacja na temat wadium</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IV.1.3) Przewiduje się udzielenie zaliczek na poczet wykonania zamówienia:</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Należy podać informacje na temat udzielania zaliczek:</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IV.1.4) Wymaga się złożenia ofert w postaci katalogów elektronicznych lub dołączenia do ofert katalogów elektronicznych:</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Dopuszcza się złożenie ofert w postaci katalogów elektronicznych lub dołączenia do ofert katalogów elektronicznych:</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IV.1.5.) Wymaga się złożenia oferty wariantowej:</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Dopuszcza się złożenie oferty wariantowej</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Złożenie oferty wariantowej dopuszcza się tylko z jednoczesnym złożeniem oferty zasadniczej:</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IV.1.6) Przewidywana liczba wykonawców, którzy zostaną zaproszeni do udziału w postępowaniu</w:t>
      </w:r>
    </w:p>
    <w:p w:rsidR="00E84BFF" w:rsidRPr="00C8661D" w:rsidRDefault="00E84BFF" w:rsidP="00C8661D">
      <w:pPr>
        <w:rPr>
          <w:sz w:val="20"/>
          <w:szCs w:val="20"/>
        </w:rPr>
      </w:pPr>
      <w:r w:rsidRPr="00C8661D">
        <w:rPr>
          <w:sz w:val="20"/>
          <w:szCs w:val="20"/>
        </w:rPr>
        <w:t>(przetarg ograniczony, negocjacje z ogłoszeniem, dialog konkurencyjny, partnerstwo innowacyjne)</w:t>
      </w:r>
    </w:p>
    <w:p w:rsidR="00E84BFF" w:rsidRPr="00C8661D" w:rsidRDefault="00E84BFF" w:rsidP="00C8661D">
      <w:pPr>
        <w:rPr>
          <w:sz w:val="20"/>
          <w:szCs w:val="20"/>
        </w:rPr>
      </w:pPr>
      <w:r w:rsidRPr="00C8661D">
        <w:rPr>
          <w:sz w:val="20"/>
          <w:szCs w:val="20"/>
        </w:rPr>
        <w:t xml:space="preserve">Liczba wykonawców  </w:t>
      </w:r>
    </w:p>
    <w:p w:rsidR="00E84BFF" w:rsidRPr="00C8661D" w:rsidRDefault="00E84BFF" w:rsidP="00C8661D">
      <w:pPr>
        <w:rPr>
          <w:sz w:val="20"/>
          <w:szCs w:val="20"/>
        </w:rPr>
      </w:pPr>
      <w:r w:rsidRPr="00C8661D">
        <w:rPr>
          <w:sz w:val="20"/>
          <w:szCs w:val="20"/>
        </w:rPr>
        <w:t>Przewidywana minimalna liczba wykonawców</w:t>
      </w:r>
    </w:p>
    <w:p w:rsidR="00E84BFF" w:rsidRPr="00C8661D" w:rsidRDefault="00E84BFF" w:rsidP="00C8661D">
      <w:pPr>
        <w:rPr>
          <w:sz w:val="20"/>
          <w:szCs w:val="20"/>
        </w:rPr>
      </w:pPr>
      <w:r w:rsidRPr="00C8661D">
        <w:rPr>
          <w:sz w:val="20"/>
          <w:szCs w:val="20"/>
        </w:rPr>
        <w:t xml:space="preserve">Maksymalna liczba wykonawców  </w:t>
      </w:r>
    </w:p>
    <w:p w:rsidR="00E84BFF" w:rsidRPr="00C8661D" w:rsidRDefault="00E84BFF" w:rsidP="00C8661D">
      <w:pPr>
        <w:rPr>
          <w:sz w:val="20"/>
          <w:szCs w:val="20"/>
        </w:rPr>
      </w:pPr>
      <w:r w:rsidRPr="00C8661D">
        <w:rPr>
          <w:sz w:val="20"/>
          <w:szCs w:val="20"/>
        </w:rPr>
        <w:t>Kryteria selekcji wykonawców:</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IV.1.7) Informacje na temat umowy ramowej lub dynamicznego systemu zakupów:</w:t>
      </w:r>
    </w:p>
    <w:p w:rsidR="00E84BFF" w:rsidRPr="00C8661D" w:rsidRDefault="00E84BFF" w:rsidP="00C8661D">
      <w:pPr>
        <w:rPr>
          <w:sz w:val="20"/>
          <w:szCs w:val="20"/>
        </w:rPr>
      </w:pPr>
      <w:r w:rsidRPr="00C8661D">
        <w:rPr>
          <w:sz w:val="20"/>
          <w:szCs w:val="20"/>
        </w:rPr>
        <w:t>Umowa ramowa będzie zawarta: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Czy przewiduje się ograniczenie liczby uczestników umowy ramowej:</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Przewidziana maksymalna liczba uczestników umowy ramowej:</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Zamówienie obejmuje ustanowienie dynamicznego systemu zakupów:</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Adres strony internetowej, na której będą zamieszczone dodatkowe informacje dotyczące dynamicznego systemu zakupów:</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W ramach umowy ramowej/dynamicznego systemu zakupów dopuszcza się złożenie ofert w formie katalogów elektronicznych:</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Przewiduje się pobranie ze złożonych katalogów elektronicznych informacji potrzebnych do sporządzenia ofert w ramach umowy ramowej/dynamicznego systemu zakupów:</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IV.1.8) Aukcja elektroniczna</w:t>
      </w:r>
    </w:p>
    <w:p w:rsidR="00E84BFF" w:rsidRPr="00C8661D" w:rsidRDefault="00E84BFF" w:rsidP="00C8661D">
      <w:pPr>
        <w:rPr>
          <w:sz w:val="20"/>
          <w:szCs w:val="20"/>
        </w:rPr>
      </w:pPr>
      <w:r w:rsidRPr="00C8661D">
        <w:rPr>
          <w:sz w:val="20"/>
          <w:szCs w:val="20"/>
        </w:rPr>
        <w:t>Przewidziane jest przeprowadzenie aukcji elektronicznej (przetarg nieograniczony, przetarg ograniczony, negocjacje z ogłoszeniem) Nie</w:t>
      </w:r>
    </w:p>
    <w:p w:rsidR="00E84BFF" w:rsidRPr="00C8661D" w:rsidRDefault="00E84BFF" w:rsidP="00C8661D">
      <w:pPr>
        <w:rPr>
          <w:sz w:val="20"/>
          <w:szCs w:val="20"/>
        </w:rPr>
      </w:pPr>
      <w:r w:rsidRPr="00C8661D">
        <w:rPr>
          <w:sz w:val="20"/>
          <w:szCs w:val="20"/>
        </w:rPr>
        <w:t>Należy podać adres strony internetowej, na której aukcja będzie prowadzona: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Należy wskazać elementy, których wartości będą przedmiotem aukcji elektronicznej:</w:t>
      </w:r>
    </w:p>
    <w:p w:rsidR="00E84BFF" w:rsidRPr="00C8661D" w:rsidRDefault="00E84BFF" w:rsidP="00C8661D">
      <w:pPr>
        <w:rPr>
          <w:sz w:val="20"/>
          <w:szCs w:val="20"/>
        </w:rPr>
      </w:pPr>
      <w:r w:rsidRPr="00C8661D">
        <w:rPr>
          <w:sz w:val="20"/>
          <w:szCs w:val="20"/>
        </w:rPr>
        <w:t>Przewiduje się ograniczenia co do przedstawionych wartości, wynikające z opisu przedmiotu zamówienia: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Należy podać, które informacje zostaną udostępnione wykonawcom w trakcie aukcji elektronicznej oraz jaki będzie termin ich udostępnienia:</w:t>
      </w:r>
    </w:p>
    <w:p w:rsidR="00E84BFF" w:rsidRPr="00C8661D" w:rsidRDefault="00E84BFF" w:rsidP="00C8661D">
      <w:pPr>
        <w:rPr>
          <w:sz w:val="20"/>
          <w:szCs w:val="20"/>
        </w:rPr>
      </w:pPr>
      <w:r w:rsidRPr="00C8661D">
        <w:rPr>
          <w:sz w:val="20"/>
          <w:szCs w:val="20"/>
        </w:rPr>
        <w:t>Informacje dotyczące przebiegu aukcji elektronicznej:</w:t>
      </w:r>
    </w:p>
    <w:p w:rsidR="00E84BFF" w:rsidRPr="00C8661D" w:rsidRDefault="00E84BFF" w:rsidP="00C8661D">
      <w:pPr>
        <w:rPr>
          <w:sz w:val="20"/>
          <w:szCs w:val="20"/>
        </w:rPr>
      </w:pPr>
      <w:r w:rsidRPr="00C8661D">
        <w:rPr>
          <w:sz w:val="20"/>
          <w:szCs w:val="20"/>
        </w:rPr>
        <w:t>Jaki jest przewidziany sposób postępowania w toku aukcji elektronicznej i jakie będą warunki, na jakich wykonawcy będą mogli licytować (minimalne wysokości postąpień):</w:t>
      </w:r>
    </w:p>
    <w:p w:rsidR="00E84BFF" w:rsidRPr="00C8661D" w:rsidRDefault="00E84BFF" w:rsidP="00C8661D">
      <w:pPr>
        <w:rPr>
          <w:sz w:val="20"/>
          <w:szCs w:val="20"/>
        </w:rPr>
      </w:pPr>
      <w:r w:rsidRPr="00C8661D">
        <w:rPr>
          <w:sz w:val="20"/>
          <w:szCs w:val="20"/>
        </w:rPr>
        <w:t>Informacje dotyczące wykorzystywanego sprzętu elektronicznego, rozwiązań i specyfikacji technicznych w zakresie połączeń:</w:t>
      </w:r>
    </w:p>
    <w:p w:rsidR="00E84BFF" w:rsidRPr="00C8661D" w:rsidRDefault="00E84BFF" w:rsidP="00C8661D">
      <w:pPr>
        <w:rPr>
          <w:sz w:val="20"/>
          <w:szCs w:val="20"/>
        </w:rPr>
      </w:pPr>
      <w:r w:rsidRPr="00C8661D">
        <w:rPr>
          <w:sz w:val="20"/>
          <w:szCs w:val="20"/>
        </w:rPr>
        <w:t>Wymagania dotyczące rejestracji i identyfikacji wykonawców w aukcji elektronicznej:</w:t>
      </w:r>
    </w:p>
    <w:p w:rsidR="00E84BFF" w:rsidRPr="00C8661D" w:rsidRDefault="00E84BFF" w:rsidP="00C8661D">
      <w:pPr>
        <w:rPr>
          <w:sz w:val="20"/>
          <w:szCs w:val="20"/>
        </w:rPr>
      </w:pPr>
      <w:r w:rsidRPr="00C8661D">
        <w:rPr>
          <w:sz w:val="20"/>
          <w:szCs w:val="20"/>
        </w:rPr>
        <w:t>Informacje o liczbie etapów aukcji elektronicznej i czasie ich trwania: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Czas trwania: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Czy wykonawcy, którzy nie złożyli nowych postąpień, zostaną zakwalifikowani do następnego etapu:</w:t>
      </w:r>
    </w:p>
    <w:p w:rsidR="00E84BFF" w:rsidRPr="00C8661D" w:rsidRDefault="00E84BFF" w:rsidP="00C8661D">
      <w:pPr>
        <w:rPr>
          <w:sz w:val="20"/>
          <w:szCs w:val="20"/>
        </w:rPr>
      </w:pPr>
      <w:r w:rsidRPr="00C8661D">
        <w:rPr>
          <w:sz w:val="20"/>
          <w:szCs w:val="20"/>
        </w:rPr>
        <w:t>Warunki zamknięcia aukcji elektronicznej:</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IV.2) KRYTERIA OCENY OFERT</w:t>
      </w:r>
    </w:p>
    <w:p w:rsidR="00E84BFF" w:rsidRPr="00C8661D" w:rsidRDefault="00E84BFF" w:rsidP="00C8661D">
      <w:pPr>
        <w:rPr>
          <w:sz w:val="20"/>
          <w:szCs w:val="20"/>
        </w:rPr>
      </w:pPr>
      <w:r w:rsidRPr="00C8661D">
        <w:rPr>
          <w:sz w:val="20"/>
          <w:szCs w:val="20"/>
        </w:rPr>
        <w:t>IV.2.1) Kryteria oceny ofert:</w:t>
      </w:r>
    </w:p>
    <w:p w:rsidR="00E84BFF" w:rsidRPr="00C8661D" w:rsidRDefault="00E84BFF" w:rsidP="00C8661D">
      <w:pPr>
        <w:rPr>
          <w:sz w:val="20"/>
          <w:szCs w:val="20"/>
        </w:rPr>
      </w:pPr>
      <w:r w:rsidRPr="00C8661D">
        <w:rPr>
          <w:sz w:val="20"/>
          <w:szCs w:val="20"/>
        </w:rPr>
        <w:t>IV.2.2) Kryteria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IV.2.3) Zastosowanie procedury, o której mowa w art. 24aa ust. 1 ustawy Pzp (przetarg nieograniczony)</w:t>
      </w:r>
    </w:p>
    <w:p w:rsidR="00E84BFF" w:rsidRPr="00C8661D" w:rsidRDefault="00E84BFF" w:rsidP="00C8661D">
      <w:pPr>
        <w:rPr>
          <w:sz w:val="20"/>
          <w:szCs w:val="20"/>
        </w:rPr>
      </w:pPr>
      <w:r w:rsidRPr="00C8661D">
        <w:rPr>
          <w:sz w:val="20"/>
          <w:szCs w:val="20"/>
        </w:rPr>
        <w:t>Tak</w:t>
      </w:r>
    </w:p>
    <w:p w:rsidR="00E84BFF" w:rsidRPr="00C8661D" w:rsidRDefault="00E84BFF" w:rsidP="00C8661D">
      <w:pPr>
        <w:rPr>
          <w:sz w:val="20"/>
          <w:szCs w:val="20"/>
        </w:rPr>
      </w:pPr>
      <w:r w:rsidRPr="00C8661D">
        <w:rPr>
          <w:sz w:val="20"/>
          <w:szCs w:val="20"/>
        </w:rPr>
        <w:t>IV.3) Negocjacje z ogłoszeniem, dialog konkurencyjny, partnerstwo innowacyjne</w:t>
      </w:r>
    </w:p>
    <w:p w:rsidR="00E84BFF" w:rsidRPr="00C8661D" w:rsidRDefault="00E84BFF" w:rsidP="00C8661D">
      <w:pPr>
        <w:rPr>
          <w:sz w:val="20"/>
          <w:szCs w:val="20"/>
        </w:rPr>
      </w:pPr>
      <w:r w:rsidRPr="00C8661D">
        <w:rPr>
          <w:sz w:val="20"/>
          <w:szCs w:val="20"/>
        </w:rPr>
        <w:t>IV.3.1) Informacje na temat negocjacji z ogłoszeniem</w:t>
      </w:r>
    </w:p>
    <w:p w:rsidR="00E84BFF" w:rsidRPr="00C8661D" w:rsidRDefault="00E84BFF" w:rsidP="00C8661D">
      <w:pPr>
        <w:rPr>
          <w:sz w:val="20"/>
          <w:szCs w:val="20"/>
        </w:rPr>
      </w:pPr>
      <w:r w:rsidRPr="00C8661D">
        <w:rPr>
          <w:sz w:val="20"/>
          <w:szCs w:val="20"/>
        </w:rPr>
        <w:t>Minimalne wymagania, które muszą spełniać wszystkie oferty:</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Przewidziane jest zastrzeżenie prawa do udzielenia zamówienia na podstawie ofert wstępnych bez przeprowadzenia negocjacji</w:t>
      </w:r>
    </w:p>
    <w:p w:rsidR="00E84BFF" w:rsidRPr="00C8661D" w:rsidRDefault="00E84BFF" w:rsidP="00C8661D">
      <w:pPr>
        <w:rPr>
          <w:sz w:val="20"/>
          <w:szCs w:val="20"/>
        </w:rPr>
      </w:pPr>
      <w:r w:rsidRPr="00C8661D">
        <w:rPr>
          <w:sz w:val="20"/>
          <w:szCs w:val="20"/>
        </w:rPr>
        <w:t>Przewidziany jest podział negocjacji na etapy w celu ograniczenia liczby ofert:</w:t>
      </w:r>
    </w:p>
    <w:p w:rsidR="00E84BFF" w:rsidRPr="00C8661D" w:rsidRDefault="00E84BFF" w:rsidP="00C8661D">
      <w:pPr>
        <w:rPr>
          <w:sz w:val="20"/>
          <w:szCs w:val="20"/>
        </w:rPr>
      </w:pPr>
      <w:r w:rsidRPr="00C8661D">
        <w:rPr>
          <w:sz w:val="20"/>
          <w:szCs w:val="20"/>
        </w:rPr>
        <w:t>Należy podać informacje na temat etapów negocjacji (w tym liczbę etapów):</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IV.3.2) Informacje na temat dialogu konkurencyjnego</w:t>
      </w:r>
    </w:p>
    <w:p w:rsidR="00E84BFF" w:rsidRPr="00C8661D" w:rsidRDefault="00E84BFF" w:rsidP="00C8661D">
      <w:pPr>
        <w:rPr>
          <w:sz w:val="20"/>
          <w:szCs w:val="20"/>
        </w:rPr>
      </w:pPr>
      <w:r w:rsidRPr="00C8661D">
        <w:rPr>
          <w:sz w:val="20"/>
          <w:szCs w:val="20"/>
        </w:rPr>
        <w:t>Opis potrzeb i wymagań zamawiającego lub informacja o sposobie uzyskania tego opisu:</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Informacja o wysokości nagród dla wykonawców, którzy podczas dialogu konkurencyjnego przedstawili rozwiązania stanowiące podstawę do składania ofert, jeżeli zamawiający przewiduje nagrody:</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Wstępny harmonogram postępowania: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lastRenderedPageBreak/>
        <w:t>Podział dialogu na etapy w celu ograniczenia liczby rozwiązań:</w:t>
      </w:r>
    </w:p>
    <w:p w:rsidR="00E84BFF" w:rsidRPr="00C8661D" w:rsidRDefault="00E84BFF" w:rsidP="00C8661D">
      <w:pPr>
        <w:rPr>
          <w:sz w:val="20"/>
          <w:szCs w:val="20"/>
        </w:rPr>
      </w:pPr>
      <w:r w:rsidRPr="00C8661D">
        <w:rPr>
          <w:sz w:val="20"/>
          <w:szCs w:val="20"/>
        </w:rPr>
        <w:t>Należy podać informacje na temat etapów dialogu:</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IV.3.3) Informacje na temat partnerstwa innowacyjnego</w:t>
      </w:r>
    </w:p>
    <w:p w:rsidR="00E84BFF" w:rsidRPr="00C8661D" w:rsidRDefault="00E84BFF" w:rsidP="00C8661D">
      <w:pPr>
        <w:rPr>
          <w:sz w:val="20"/>
          <w:szCs w:val="20"/>
        </w:rPr>
      </w:pPr>
      <w:r w:rsidRPr="00C8661D">
        <w:rPr>
          <w:sz w:val="20"/>
          <w:szCs w:val="20"/>
        </w:rPr>
        <w:t>Elementy opisu przedmiotu zamówienia definiujące minimalne wymagania, którym muszą odpowiadać wszystkie oferty:</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Podział negocjacji na etapy w celu ograniczeniu liczby ofert podlegających negocjacjom poprzez zastosowanie kryteriów oceny ofert wskazanych w specyfikacji istotnych warunków zamówienia: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IV.4) Licytacja elektroniczna</w:t>
      </w:r>
    </w:p>
    <w:p w:rsidR="00E84BFF" w:rsidRPr="00C8661D" w:rsidRDefault="00E84BFF" w:rsidP="00C8661D">
      <w:pPr>
        <w:rPr>
          <w:sz w:val="20"/>
          <w:szCs w:val="20"/>
        </w:rPr>
      </w:pPr>
      <w:r w:rsidRPr="00C8661D">
        <w:rPr>
          <w:sz w:val="20"/>
          <w:szCs w:val="20"/>
        </w:rPr>
        <w:t>Adres strony internetowej, na której będzie prowadzona licytacja elektroniczna:</w:t>
      </w:r>
    </w:p>
    <w:p w:rsidR="00E84BFF" w:rsidRPr="00C8661D" w:rsidRDefault="00E84BFF" w:rsidP="00C8661D">
      <w:pPr>
        <w:rPr>
          <w:sz w:val="20"/>
          <w:szCs w:val="20"/>
        </w:rPr>
      </w:pPr>
      <w:r w:rsidRPr="00C8661D">
        <w:rPr>
          <w:sz w:val="20"/>
          <w:szCs w:val="20"/>
        </w:rPr>
        <w:t>Adres strony internetowej, na której jest dostępny opis przedmiotu zamówienia w licytacji elektronicznej:</w:t>
      </w:r>
    </w:p>
    <w:p w:rsidR="00E84BFF" w:rsidRPr="00C8661D" w:rsidRDefault="00E84BFF" w:rsidP="00C8661D">
      <w:pPr>
        <w:rPr>
          <w:sz w:val="20"/>
          <w:szCs w:val="20"/>
        </w:rPr>
      </w:pPr>
      <w:r w:rsidRPr="00C8661D">
        <w:rPr>
          <w:sz w:val="20"/>
          <w:szCs w:val="20"/>
        </w:rPr>
        <w:t>Wymagania dotyczące rejestracji i identyfikacji wykonawców w licytacji elektronicznej, w tym wymagania techniczne urządzeń informatycznych:</w:t>
      </w:r>
    </w:p>
    <w:p w:rsidR="00E84BFF" w:rsidRPr="00C8661D" w:rsidRDefault="00E84BFF" w:rsidP="00C8661D">
      <w:pPr>
        <w:rPr>
          <w:sz w:val="20"/>
          <w:szCs w:val="20"/>
        </w:rPr>
      </w:pPr>
      <w:r w:rsidRPr="00C8661D">
        <w:rPr>
          <w:sz w:val="20"/>
          <w:szCs w:val="20"/>
        </w:rPr>
        <w:t>Sposób postępowania w toku licytacji elektronicznej, w tym określenie minimalnych wysokości postąpień:</w:t>
      </w:r>
    </w:p>
    <w:p w:rsidR="00E84BFF" w:rsidRPr="00C8661D" w:rsidRDefault="00E84BFF" w:rsidP="00C8661D">
      <w:pPr>
        <w:rPr>
          <w:sz w:val="20"/>
          <w:szCs w:val="20"/>
        </w:rPr>
      </w:pPr>
      <w:r w:rsidRPr="00C8661D">
        <w:rPr>
          <w:sz w:val="20"/>
          <w:szCs w:val="20"/>
        </w:rPr>
        <w:t>Informacje o liczbie etapów licytacji elektronicznej i czasie ich trwania:</w:t>
      </w:r>
    </w:p>
    <w:p w:rsidR="00E84BFF" w:rsidRPr="00C8661D" w:rsidRDefault="00E84BFF" w:rsidP="00C8661D">
      <w:pPr>
        <w:rPr>
          <w:sz w:val="20"/>
          <w:szCs w:val="20"/>
        </w:rPr>
      </w:pPr>
      <w:r w:rsidRPr="00C8661D">
        <w:rPr>
          <w:sz w:val="20"/>
          <w:szCs w:val="20"/>
        </w:rPr>
        <w:t>Czas trwania: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Wykonawcy, którzy nie złożyli nowych postąpień, zostaną zakwalifikowani do następnego etapu:</w:t>
      </w:r>
    </w:p>
    <w:p w:rsidR="00E84BFF" w:rsidRPr="00C8661D" w:rsidRDefault="00E84BFF" w:rsidP="00C8661D">
      <w:pPr>
        <w:rPr>
          <w:sz w:val="20"/>
          <w:szCs w:val="20"/>
        </w:rPr>
      </w:pPr>
      <w:r w:rsidRPr="00C8661D">
        <w:rPr>
          <w:sz w:val="20"/>
          <w:szCs w:val="20"/>
        </w:rPr>
        <w:t>Termin składania wniosków o dopuszczenie do udziału w licytacji elektronicznej:</w:t>
      </w:r>
    </w:p>
    <w:p w:rsidR="00E84BFF" w:rsidRPr="00C8661D" w:rsidRDefault="00E84BFF" w:rsidP="00C8661D">
      <w:pPr>
        <w:rPr>
          <w:sz w:val="20"/>
          <w:szCs w:val="20"/>
        </w:rPr>
      </w:pPr>
      <w:r w:rsidRPr="00C8661D">
        <w:rPr>
          <w:sz w:val="20"/>
          <w:szCs w:val="20"/>
        </w:rPr>
        <w:t>Data: godzina:</w:t>
      </w:r>
    </w:p>
    <w:p w:rsidR="00E84BFF" w:rsidRPr="00C8661D" w:rsidRDefault="00E84BFF" w:rsidP="00C8661D">
      <w:pPr>
        <w:rPr>
          <w:sz w:val="20"/>
          <w:szCs w:val="20"/>
        </w:rPr>
      </w:pPr>
      <w:r w:rsidRPr="00C8661D">
        <w:rPr>
          <w:sz w:val="20"/>
          <w:szCs w:val="20"/>
        </w:rPr>
        <w:t>Termin otwarcia licytacji elektronicznej:</w:t>
      </w:r>
    </w:p>
    <w:p w:rsidR="00E84BFF" w:rsidRPr="00C8661D" w:rsidRDefault="00E84BFF" w:rsidP="00C8661D">
      <w:pPr>
        <w:rPr>
          <w:sz w:val="20"/>
          <w:szCs w:val="20"/>
        </w:rPr>
      </w:pPr>
      <w:r w:rsidRPr="00C8661D">
        <w:rPr>
          <w:sz w:val="20"/>
          <w:szCs w:val="20"/>
        </w:rPr>
        <w:t>Termin i warunki zamknięcia licytacji elektronicznej:</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Istotne dla stron postanowienia, które zostaną wprowadzone do treści zawieranej umowy w sprawie zamówienia publicznego, albo ogólne warunki umowy, albo wzór umowy:</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Wymagania dotyczące zabezpieczenia należytego wykonania umowy:</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Informacje dodatkowe:</w:t>
      </w:r>
    </w:p>
    <w:p w:rsidR="00E84BFF" w:rsidRPr="00C8661D" w:rsidRDefault="00E84BFF" w:rsidP="00C8661D">
      <w:pPr>
        <w:rPr>
          <w:sz w:val="20"/>
          <w:szCs w:val="20"/>
        </w:rPr>
      </w:pPr>
      <w:r w:rsidRPr="00C8661D">
        <w:rPr>
          <w:sz w:val="20"/>
          <w:szCs w:val="20"/>
        </w:rPr>
        <w:t>IV.5) ZMIANA UMOWY</w:t>
      </w:r>
    </w:p>
    <w:p w:rsidR="00E84BFF" w:rsidRPr="00C8661D" w:rsidRDefault="00E84BFF" w:rsidP="00C8661D">
      <w:pPr>
        <w:rPr>
          <w:sz w:val="20"/>
          <w:szCs w:val="20"/>
        </w:rPr>
      </w:pPr>
      <w:r w:rsidRPr="00C8661D">
        <w:rPr>
          <w:sz w:val="20"/>
          <w:szCs w:val="20"/>
        </w:rPr>
        <w:t>Przewiduje się istotne zmiany postanowień zawartej umowy w stosunku do treści oferty, na podstawie której dokonano wyboru wykonawcy: Tak</w:t>
      </w:r>
    </w:p>
    <w:p w:rsidR="00E84BFF" w:rsidRPr="00C8661D" w:rsidRDefault="00E84BFF" w:rsidP="00C8661D">
      <w:pPr>
        <w:rPr>
          <w:sz w:val="20"/>
          <w:szCs w:val="20"/>
        </w:rPr>
      </w:pPr>
      <w:r w:rsidRPr="00C8661D">
        <w:rPr>
          <w:sz w:val="20"/>
          <w:szCs w:val="20"/>
        </w:rPr>
        <w:t>Należy wskazać zakres, charakter zmian oraz warunki wprowadzenia zmian:</w:t>
      </w:r>
    </w:p>
    <w:p w:rsidR="00E84BFF" w:rsidRPr="00C8661D" w:rsidRDefault="00E84BFF" w:rsidP="00C8661D">
      <w:pPr>
        <w:rPr>
          <w:sz w:val="20"/>
          <w:szCs w:val="20"/>
        </w:rPr>
      </w:pPr>
      <w:r w:rsidRPr="00C8661D">
        <w:rPr>
          <w:sz w:val="20"/>
          <w:szCs w:val="20"/>
        </w:rPr>
        <w:t>1. Wszelkie zmiany umowy wymagają zgody obu Stron i zachowania formy pisemnej pod rygorem nieważności. 2. Zmiany umowy, o których mowa w ust. 1 muszą być dokonywane z zachowaniem przepisu art. 140 ust. 3 ustawy Prawo zamówień publicznych stanowiącego, że umowa podlega unieważnieniu w części wykraczającej poza określenie przedmiotu zamówienia zawarte w SIWZ. 3. Dopuszcza się możliwość zmiany ustaleń niniejszej umowy w stosunku do treści oferty Zleceniobiorcy w następującym zakresie: a) terminu realizacji przedmiotu zamówienia, gdy jest ona spowodowana: ? epidemią stwierdzona przez uprawnione do tego organy lokalne lub państwowe, klęską żywiołową, strajkiem lub stanem wyjątkowym, ? warunkami pogodowymi uniemożliwiającymi wykonanie dostawy ? trudnościami w nabyciu materiałów i urządzeń wynikającymi z długotrwałego spadku podaży tych towarów lub innych przyczyn niezależnych od oby stron umowy, ? następstwem okoliczności leżących po stronie Zleceniodawcy lub przeszkodami dającymi się przypisać Zleceniodawcy, ? następstwem wprowadzania zmian w obowiązujących przepisach prawnych mających wpływ na realizację przedmiotu zamówienia. b) wysokości wynagrodzenia w przypadku: ? zmiany stawki podatku VAT, w odniesieniu do tej części wynagrodzenia, której zmiana dotyczy, c) zmiany albo rezygnacji z podwykonawcy jeżeli dotyczy podmiotu, na którego zasoby wykonawca powoływał się, na zasadach określonych w art. 26 ust. 2b Pzp, w celu wykazania spełniania warunków udziału w postępowaniu, o których mowa w art. 22 ust. 1 Pzp. Wykonawca jest obowiązany wykazać Zamawiającemu, iż proponowany inny podwykonawca lub Wykonawca samodzielnie spełnia je w stopniu nie mniejszym niż wymagany w trakcie postępowania o udzielenie zamówienia. d) powierzenie określonego zakresu podwykonawcy lub zmiany zakresu części prac powierzonych podwykonawcy w przypadku, gdy: - wprowadzenie nowego podwykonawcy zapewni lepszą realizację danej części zamówienia. 4. Warunkiem dokonania zmian, o których mowa w ust. 3 jest złożenie wniosku przez stronę inicjującą zamianę zawierającego: opis propozycji zmian, uzasadnienie zmian, obliczenie kosztów zmian, jeżeli zmiana będzie miała wpływ na wynagrodzenie Zleceniobiorcy</w:t>
      </w:r>
    </w:p>
    <w:p w:rsidR="00E84BFF" w:rsidRPr="00C8661D" w:rsidRDefault="00E84BFF" w:rsidP="00C8661D">
      <w:pPr>
        <w:rPr>
          <w:sz w:val="20"/>
          <w:szCs w:val="20"/>
        </w:rPr>
      </w:pPr>
      <w:r w:rsidRPr="00C8661D">
        <w:rPr>
          <w:sz w:val="20"/>
          <w:szCs w:val="20"/>
        </w:rPr>
        <w:t>IV.6) INFORMACJE ADMINISTRACYJNE</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IV.6.1) Sposób udostępniania informacji o charakterze poufnym (jeżeli dotyczy):</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lastRenderedPageBreak/>
        <w:t>Środki służące ochronie informacji o charakterze poufnym</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IV.6.2) Termin składania ofert lub wniosków o dopuszczenie do udziału w postępowaniu:</w:t>
      </w:r>
    </w:p>
    <w:p w:rsidR="00E84BFF" w:rsidRPr="00C8661D" w:rsidRDefault="00E84BFF" w:rsidP="00C8661D">
      <w:pPr>
        <w:rPr>
          <w:sz w:val="20"/>
          <w:szCs w:val="20"/>
        </w:rPr>
      </w:pPr>
      <w:r w:rsidRPr="00C8661D">
        <w:rPr>
          <w:sz w:val="20"/>
          <w:szCs w:val="20"/>
        </w:rPr>
        <w:t>Data: 2019-10-18, godzina: 08:30,</w:t>
      </w:r>
    </w:p>
    <w:p w:rsidR="00E84BFF" w:rsidRPr="00C8661D" w:rsidRDefault="00E84BFF" w:rsidP="00C8661D">
      <w:pPr>
        <w:rPr>
          <w:sz w:val="20"/>
          <w:szCs w:val="20"/>
        </w:rPr>
      </w:pPr>
      <w:r w:rsidRPr="00C8661D">
        <w:rPr>
          <w:sz w:val="20"/>
          <w:szCs w:val="20"/>
        </w:rPr>
        <w:t>Skrócenie terminu składania wniosków, ze względu na pilną potrzebę udzielenia zamówienia (przetarg nieograniczony, przetarg ograniczony, negocjacje z ogłoszeniem):</w:t>
      </w:r>
    </w:p>
    <w:p w:rsidR="00E84BFF" w:rsidRPr="00C8661D" w:rsidRDefault="00E84BFF" w:rsidP="00C8661D">
      <w:pPr>
        <w:rPr>
          <w:sz w:val="20"/>
          <w:szCs w:val="20"/>
        </w:rPr>
      </w:pPr>
      <w:r w:rsidRPr="00C8661D">
        <w:rPr>
          <w:sz w:val="20"/>
          <w:szCs w:val="20"/>
        </w:rPr>
        <w:t>Nie</w:t>
      </w:r>
    </w:p>
    <w:p w:rsidR="00E84BFF" w:rsidRPr="00C8661D" w:rsidRDefault="00E84BFF" w:rsidP="00C8661D">
      <w:pPr>
        <w:rPr>
          <w:sz w:val="20"/>
          <w:szCs w:val="20"/>
        </w:rPr>
      </w:pPr>
      <w:r w:rsidRPr="00C8661D">
        <w:rPr>
          <w:sz w:val="20"/>
          <w:szCs w:val="20"/>
        </w:rPr>
        <w:t>Wskazać powody:</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Język lub języki, w jakich mogą być sporządzane oferty lub wnioski o dopuszczenie do udziału w postępowaniu</w:t>
      </w:r>
    </w:p>
    <w:p w:rsidR="00E84BFF" w:rsidRPr="00C8661D" w:rsidRDefault="00E84BFF" w:rsidP="00C8661D">
      <w:pPr>
        <w:rPr>
          <w:sz w:val="20"/>
          <w:szCs w:val="20"/>
        </w:rPr>
      </w:pPr>
      <w:r w:rsidRPr="00C8661D">
        <w:rPr>
          <w:sz w:val="20"/>
          <w:szCs w:val="20"/>
        </w:rPr>
        <w:t>&gt; polski</w:t>
      </w:r>
    </w:p>
    <w:p w:rsidR="00E84BFF" w:rsidRPr="00C8661D" w:rsidRDefault="00E84BFF" w:rsidP="00C8661D">
      <w:pPr>
        <w:rPr>
          <w:sz w:val="20"/>
          <w:szCs w:val="20"/>
        </w:rPr>
      </w:pPr>
      <w:r w:rsidRPr="00C8661D">
        <w:rPr>
          <w:sz w:val="20"/>
          <w:szCs w:val="20"/>
        </w:rPr>
        <w:t>IV.6.3) Termin związania ofertą: do: okres w dniach: 30 (od ostatecznego terminu składania ofert)</w:t>
      </w:r>
    </w:p>
    <w:p w:rsidR="00E84BFF" w:rsidRPr="00C8661D" w:rsidRDefault="00E84BFF" w:rsidP="00C8661D">
      <w:pPr>
        <w:rPr>
          <w:sz w:val="20"/>
          <w:szCs w:val="20"/>
        </w:rPr>
      </w:pPr>
      <w:r w:rsidRPr="00C8661D">
        <w:rPr>
          <w:sz w:val="20"/>
          <w:szCs w:val="20"/>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E84BFF" w:rsidRPr="00C8661D" w:rsidRDefault="00E84BFF" w:rsidP="00C8661D">
      <w:pPr>
        <w:rPr>
          <w:sz w:val="20"/>
          <w:szCs w:val="20"/>
        </w:rPr>
      </w:pPr>
      <w:r w:rsidRPr="00C8661D">
        <w:rPr>
          <w:sz w:val="20"/>
          <w:szCs w:val="20"/>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E84BFF" w:rsidRPr="00C8661D" w:rsidRDefault="00E84BFF" w:rsidP="00C8661D">
      <w:pPr>
        <w:rPr>
          <w:sz w:val="20"/>
          <w:szCs w:val="20"/>
        </w:rPr>
      </w:pPr>
      <w:r w:rsidRPr="00C8661D">
        <w:rPr>
          <w:sz w:val="20"/>
          <w:szCs w:val="20"/>
        </w:rPr>
        <w:t>IV.6.6) Informacje dodatkowe:</w:t>
      </w:r>
    </w:p>
    <w:p w:rsidR="00E84BFF" w:rsidRPr="00C8661D" w:rsidRDefault="00E84BFF" w:rsidP="00C8661D">
      <w:pPr>
        <w:rPr>
          <w:sz w:val="20"/>
          <w:szCs w:val="20"/>
        </w:rPr>
      </w:pPr>
      <w:r w:rsidRPr="00C8661D">
        <w:rPr>
          <w:sz w:val="20"/>
          <w:szCs w:val="20"/>
        </w:rPr>
        <w:t>ZAŁĄCZNIK I - INFORMACJE DOTYCZĄCE OFERT CZĘŚCIOWYCH</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Część nr:</w:t>
      </w:r>
      <w:r w:rsidRPr="00C8661D">
        <w:rPr>
          <w:sz w:val="20"/>
          <w:szCs w:val="20"/>
        </w:rPr>
        <w:tab/>
        <w:t>1</w:t>
      </w:r>
      <w:r w:rsidRPr="00C8661D">
        <w:rPr>
          <w:sz w:val="20"/>
          <w:szCs w:val="20"/>
        </w:rPr>
        <w:tab/>
        <w:t>Nazwa:</w:t>
      </w:r>
      <w:r w:rsidRPr="00C8661D">
        <w:rPr>
          <w:sz w:val="20"/>
          <w:szCs w:val="20"/>
        </w:rPr>
        <w:tab/>
        <w:t>Skład komputerowy i komputerowe opracowanie rysunków wraz z przygotowaniem plików do druku. Tabele i rysunki stanowią do 20% objętości książki.</w:t>
      </w:r>
    </w:p>
    <w:p w:rsidR="00E84BFF" w:rsidRPr="00C8661D" w:rsidRDefault="00E84BFF" w:rsidP="00C8661D">
      <w:pPr>
        <w:rPr>
          <w:sz w:val="20"/>
          <w:szCs w:val="20"/>
        </w:rPr>
      </w:pPr>
      <w:r w:rsidRPr="00C8661D">
        <w:rPr>
          <w:sz w:val="20"/>
          <w:szCs w:val="20"/>
        </w:rPr>
        <w:t>1) Krótki opis przedmiotu zamówienia (wielkość, zakres, rodzaj i ilość dostaw, usług lub robót budowlanych lub określenie zapotrzebowania i wymagań) a w przypadku partnerstwa innowacyjnego -określenie zapotrzebowania na innowacyjny produkt, usługę lub roboty budowlane:Skład komputerowy i komputerowe opracowanie rysunków wraz z przygotowaniem plików do druku. Tabele i rysunki stanowią do 20% objętości książki.</w:t>
      </w:r>
    </w:p>
    <w:p w:rsidR="00E84BFF" w:rsidRPr="00C8661D" w:rsidRDefault="00E84BFF" w:rsidP="00C8661D">
      <w:pPr>
        <w:rPr>
          <w:sz w:val="20"/>
          <w:szCs w:val="20"/>
        </w:rPr>
      </w:pPr>
      <w:r w:rsidRPr="00C8661D">
        <w:rPr>
          <w:sz w:val="20"/>
          <w:szCs w:val="20"/>
        </w:rPr>
        <w:t>2) Wspólny Słownik Zamówień(CPV): 79822000-2,</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3) Wartość części zamówienia(jeżeli zamawiający podaje informacje o wartości zamówienia):</w:t>
      </w:r>
    </w:p>
    <w:p w:rsidR="00E84BFF" w:rsidRPr="00C8661D" w:rsidRDefault="00E84BFF" w:rsidP="00C8661D">
      <w:pPr>
        <w:rPr>
          <w:sz w:val="20"/>
          <w:szCs w:val="20"/>
        </w:rPr>
      </w:pPr>
      <w:r w:rsidRPr="00C8661D">
        <w:rPr>
          <w:sz w:val="20"/>
          <w:szCs w:val="20"/>
        </w:rPr>
        <w:t>Wartość bez VAT:</w:t>
      </w:r>
    </w:p>
    <w:p w:rsidR="00E84BFF" w:rsidRPr="00C8661D" w:rsidRDefault="00E84BFF" w:rsidP="00C8661D">
      <w:pPr>
        <w:rPr>
          <w:sz w:val="20"/>
          <w:szCs w:val="20"/>
        </w:rPr>
      </w:pPr>
      <w:r w:rsidRPr="00C8661D">
        <w:rPr>
          <w:sz w:val="20"/>
          <w:szCs w:val="20"/>
        </w:rPr>
        <w:t>Waluta: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4) Czas trwania lub termin wykonania:</w:t>
      </w:r>
    </w:p>
    <w:p w:rsidR="00E84BFF" w:rsidRPr="00C8661D" w:rsidRDefault="00E84BFF" w:rsidP="00C8661D">
      <w:pPr>
        <w:rPr>
          <w:sz w:val="20"/>
          <w:szCs w:val="20"/>
        </w:rPr>
      </w:pPr>
      <w:r w:rsidRPr="00C8661D">
        <w:rPr>
          <w:sz w:val="20"/>
          <w:szCs w:val="20"/>
        </w:rPr>
        <w:t>okres w miesiącach: 12</w:t>
      </w:r>
    </w:p>
    <w:p w:rsidR="00E84BFF" w:rsidRPr="00C8661D" w:rsidRDefault="00E84BFF" w:rsidP="00C8661D">
      <w:pPr>
        <w:rPr>
          <w:sz w:val="20"/>
          <w:szCs w:val="20"/>
        </w:rPr>
      </w:pPr>
      <w:r w:rsidRPr="00C8661D">
        <w:rPr>
          <w:sz w:val="20"/>
          <w:szCs w:val="20"/>
        </w:rPr>
        <w:t>okres w dniach:</w:t>
      </w:r>
    </w:p>
    <w:p w:rsidR="00E84BFF" w:rsidRPr="00C8661D" w:rsidRDefault="00E84BFF" w:rsidP="00C8661D">
      <w:pPr>
        <w:rPr>
          <w:sz w:val="20"/>
          <w:szCs w:val="20"/>
        </w:rPr>
      </w:pPr>
      <w:r w:rsidRPr="00C8661D">
        <w:rPr>
          <w:sz w:val="20"/>
          <w:szCs w:val="20"/>
        </w:rPr>
        <w:t>data rozpoczęcia:</w:t>
      </w:r>
    </w:p>
    <w:p w:rsidR="00E84BFF" w:rsidRPr="00C8661D" w:rsidRDefault="00E84BFF" w:rsidP="00C8661D">
      <w:pPr>
        <w:rPr>
          <w:sz w:val="20"/>
          <w:szCs w:val="20"/>
        </w:rPr>
      </w:pPr>
      <w:r w:rsidRPr="00C8661D">
        <w:rPr>
          <w:sz w:val="20"/>
          <w:szCs w:val="20"/>
        </w:rPr>
        <w:t>data zakończenia:</w:t>
      </w:r>
    </w:p>
    <w:p w:rsidR="00E84BFF" w:rsidRPr="00C8661D" w:rsidRDefault="00E84BFF" w:rsidP="00C8661D">
      <w:pPr>
        <w:rPr>
          <w:sz w:val="20"/>
          <w:szCs w:val="20"/>
        </w:rPr>
      </w:pPr>
      <w:r w:rsidRPr="00C8661D">
        <w:rPr>
          <w:sz w:val="20"/>
          <w:szCs w:val="20"/>
        </w:rPr>
        <w:t>5) Kryteria oceny ofert:</w:t>
      </w:r>
    </w:p>
    <w:p w:rsidR="00E84BFF" w:rsidRPr="00C8661D" w:rsidRDefault="00E84BFF" w:rsidP="00C8661D">
      <w:pPr>
        <w:rPr>
          <w:sz w:val="20"/>
          <w:szCs w:val="20"/>
        </w:rPr>
      </w:pPr>
      <w:r w:rsidRPr="00C8661D">
        <w:rPr>
          <w:sz w:val="20"/>
          <w:szCs w:val="20"/>
        </w:rPr>
        <w:t>Kryterium</w:t>
      </w:r>
      <w:r w:rsidRPr="00C8661D">
        <w:rPr>
          <w:sz w:val="20"/>
          <w:szCs w:val="20"/>
        </w:rPr>
        <w:tab/>
        <w:t>Znaczenie</w:t>
      </w:r>
    </w:p>
    <w:p w:rsidR="00E84BFF" w:rsidRPr="00C8661D" w:rsidRDefault="00E84BFF" w:rsidP="00C8661D">
      <w:pPr>
        <w:rPr>
          <w:sz w:val="20"/>
          <w:szCs w:val="20"/>
        </w:rPr>
      </w:pPr>
      <w:r w:rsidRPr="00C8661D">
        <w:rPr>
          <w:sz w:val="20"/>
          <w:szCs w:val="20"/>
        </w:rPr>
        <w:t>Cena</w:t>
      </w:r>
      <w:r w:rsidRPr="00C8661D">
        <w:rPr>
          <w:sz w:val="20"/>
          <w:szCs w:val="20"/>
        </w:rPr>
        <w:tab/>
        <w:t>40,00</w:t>
      </w:r>
    </w:p>
    <w:p w:rsidR="00E84BFF" w:rsidRPr="00C8661D" w:rsidRDefault="00E84BFF" w:rsidP="00C8661D">
      <w:pPr>
        <w:rPr>
          <w:sz w:val="20"/>
          <w:szCs w:val="20"/>
        </w:rPr>
      </w:pPr>
      <w:r w:rsidRPr="00C8661D">
        <w:rPr>
          <w:sz w:val="20"/>
          <w:szCs w:val="20"/>
        </w:rPr>
        <w:t>Jakość próbki</w:t>
      </w:r>
      <w:r w:rsidRPr="00C8661D">
        <w:rPr>
          <w:sz w:val="20"/>
          <w:szCs w:val="20"/>
        </w:rPr>
        <w:tab/>
        <w:t>60,00</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6) INFORMACJE DODATKOWE:Zamówienie musi zostać zrealizowane w terminie: sukcesywnie przez 12 miesięcy od daty zawarcia umowy.</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Część nr:</w:t>
      </w:r>
      <w:r w:rsidRPr="00C8661D">
        <w:rPr>
          <w:sz w:val="20"/>
          <w:szCs w:val="20"/>
        </w:rPr>
        <w:tab/>
        <w:t>2</w:t>
      </w:r>
      <w:r w:rsidRPr="00C8661D">
        <w:rPr>
          <w:sz w:val="20"/>
          <w:szCs w:val="20"/>
        </w:rPr>
        <w:tab/>
        <w:t>Nazwa:</w:t>
      </w:r>
      <w:r w:rsidRPr="00C8661D">
        <w:rPr>
          <w:sz w:val="20"/>
          <w:szCs w:val="20"/>
        </w:rPr>
        <w:tab/>
        <w:t>Skład komputerowy i komputerowe opracowanie rysunków wraz z przygotowaniem plików PDF do druku. Wzory, tabele, rysunki stanowią od 21% do 40% objętości książki</w:t>
      </w:r>
    </w:p>
    <w:p w:rsidR="00E84BFF" w:rsidRPr="00C8661D" w:rsidRDefault="00E84BFF" w:rsidP="00C8661D">
      <w:pPr>
        <w:rPr>
          <w:sz w:val="20"/>
          <w:szCs w:val="20"/>
        </w:rPr>
      </w:pPr>
      <w:r w:rsidRPr="00C8661D">
        <w:rPr>
          <w:sz w:val="20"/>
          <w:szCs w:val="20"/>
        </w:rPr>
        <w:t>1) Krótki opis przedmiotu zamówienia (wielkość, zakres, rodzaj i ilość dostaw, usług lub robót budowlanych lub określenie zapotrzebowania i wymagań) a w przypadku partnerstwa innowacyjnego -określenie zapotrzebowania na innowacyjny produkt, usługę lub roboty budowlane:Skład komputerowy i komputerowe opracowanie rysunków wraz z przygotowaniem plików PDF do druku. Wzory, tabele, rysunki stanowią od 21% do 40% objętości książki</w:t>
      </w:r>
    </w:p>
    <w:p w:rsidR="00E84BFF" w:rsidRPr="00C8661D" w:rsidRDefault="00E84BFF" w:rsidP="00C8661D">
      <w:pPr>
        <w:rPr>
          <w:sz w:val="20"/>
          <w:szCs w:val="20"/>
        </w:rPr>
      </w:pPr>
      <w:r w:rsidRPr="00C8661D">
        <w:rPr>
          <w:sz w:val="20"/>
          <w:szCs w:val="20"/>
        </w:rPr>
        <w:t>2) Wspólny Słownik Zamówień(CPV): 79822000-2,</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3) Wartość części zamówienia(jeżeli zamawiający podaje informacje o wartości zamówienia):</w:t>
      </w:r>
    </w:p>
    <w:p w:rsidR="00E84BFF" w:rsidRPr="00C8661D" w:rsidRDefault="00E84BFF" w:rsidP="00C8661D">
      <w:pPr>
        <w:rPr>
          <w:sz w:val="20"/>
          <w:szCs w:val="20"/>
        </w:rPr>
      </w:pPr>
      <w:r w:rsidRPr="00C8661D">
        <w:rPr>
          <w:sz w:val="20"/>
          <w:szCs w:val="20"/>
        </w:rPr>
        <w:t>Wartość bez VAT:</w:t>
      </w:r>
    </w:p>
    <w:p w:rsidR="00E84BFF" w:rsidRPr="00C8661D" w:rsidRDefault="00E84BFF" w:rsidP="00C8661D">
      <w:pPr>
        <w:rPr>
          <w:sz w:val="20"/>
          <w:szCs w:val="20"/>
        </w:rPr>
      </w:pPr>
      <w:r w:rsidRPr="00C8661D">
        <w:rPr>
          <w:sz w:val="20"/>
          <w:szCs w:val="20"/>
        </w:rPr>
        <w:t>Waluta: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4) Czas trwania lub termin wykonania:</w:t>
      </w:r>
    </w:p>
    <w:p w:rsidR="00E84BFF" w:rsidRPr="00C8661D" w:rsidRDefault="00E84BFF" w:rsidP="00C8661D">
      <w:pPr>
        <w:rPr>
          <w:sz w:val="20"/>
          <w:szCs w:val="20"/>
        </w:rPr>
      </w:pPr>
      <w:r w:rsidRPr="00C8661D">
        <w:rPr>
          <w:sz w:val="20"/>
          <w:szCs w:val="20"/>
        </w:rPr>
        <w:t>okres w miesiącach: 12</w:t>
      </w:r>
    </w:p>
    <w:p w:rsidR="00E84BFF" w:rsidRPr="00C8661D" w:rsidRDefault="00E84BFF" w:rsidP="00C8661D">
      <w:pPr>
        <w:rPr>
          <w:sz w:val="20"/>
          <w:szCs w:val="20"/>
        </w:rPr>
      </w:pPr>
      <w:r w:rsidRPr="00C8661D">
        <w:rPr>
          <w:sz w:val="20"/>
          <w:szCs w:val="20"/>
        </w:rPr>
        <w:t>okres w dniach:</w:t>
      </w:r>
    </w:p>
    <w:p w:rsidR="00E84BFF" w:rsidRPr="00C8661D" w:rsidRDefault="00E84BFF" w:rsidP="00C8661D">
      <w:pPr>
        <w:rPr>
          <w:sz w:val="20"/>
          <w:szCs w:val="20"/>
        </w:rPr>
      </w:pPr>
      <w:r w:rsidRPr="00C8661D">
        <w:rPr>
          <w:sz w:val="20"/>
          <w:szCs w:val="20"/>
        </w:rPr>
        <w:lastRenderedPageBreak/>
        <w:t>data rozpoczęcia:</w:t>
      </w:r>
    </w:p>
    <w:p w:rsidR="00E84BFF" w:rsidRPr="00C8661D" w:rsidRDefault="00E84BFF" w:rsidP="00C8661D">
      <w:pPr>
        <w:rPr>
          <w:sz w:val="20"/>
          <w:szCs w:val="20"/>
        </w:rPr>
      </w:pPr>
      <w:r w:rsidRPr="00C8661D">
        <w:rPr>
          <w:sz w:val="20"/>
          <w:szCs w:val="20"/>
        </w:rPr>
        <w:t>data zakończenia:</w:t>
      </w:r>
    </w:p>
    <w:p w:rsidR="00E84BFF" w:rsidRPr="00C8661D" w:rsidRDefault="00E84BFF" w:rsidP="00C8661D">
      <w:pPr>
        <w:rPr>
          <w:sz w:val="20"/>
          <w:szCs w:val="20"/>
        </w:rPr>
      </w:pPr>
      <w:r w:rsidRPr="00C8661D">
        <w:rPr>
          <w:sz w:val="20"/>
          <w:szCs w:val="20"/>
        </w:rPr>
        <w:t>5) Kryteria oceny ofert:</w:t>
      </w:r>
    </w:p>
    <w:p w:rsidR="00E84BFF" w:rsidRPr="00C8661D" w:rsidRDefault="00E84BFF" w:rsidP="00C8661D">
      <w:pPr>
        <w:rPr>
          <w:sz w:val="20"/>
          <w:szCs w:val="20"/>
        </w:rPr>
      </w:pPr>
      <w:r w:rsidRPr="00C8661D">
        <w:rPr>
          <w:sz w:val="20"/>
          <w:szCs w:val="20"/>
        </w:rPr>
        <w:t>Kryterium</w:t>
      </w:r>
      <w:r w:rsidRPr="00C8661D">
        <w:rPr>
          <w:sz w:val="20"/>
          <w:szCs w:val="20"/>
        </w:rPr>
        <w:tab/>
        <w:t>Znaczenie</w:t>
      </w:r>
    </w:p>
    <w:p w:rsidR="00E84BFF" w:rsidRPr="00C8661D" w:rsidRDefault="00E84BFF" w:rsidP="00C8661D">
      <w:pPr>
        <w:rPr>
          <w:sz w:val="20"/>
          <w:szCs w:val="20"/>
        </w:rPr>
      </w:pPr>
      <w:r w:rsidRPr="00C8661D">
        <w:rPr>
          <w:sz w:val="20"/>
          <w:szCs w:val="20"/>
        </w:rPr>
        <w:t>cena</w:t>
      </w:r>
      <w:r w:rsidRPr="00C8661D">
        <w:rPr>
          <w:sz w:val="20"/>
          <w:szCs w:val="20"/>
        </w:rPr>
        <w:tab/>
        <w:t>40,00</w:t>
      </w:r>
    </w:p>
    <w:p w:rsidR="00E84BFF" w:rsidRPr="00C8661D" w:rsidRDefault="00E84BFF" w:rsidP="00C8661D">
      <w:pPr>
        <w:rPr>
          <w:sz w:val="20"/>
          <w:szCs w:val="20"/>
        </w:rPr>
      </w:pPr>
      <w:r w:rsidRPr="00C8661D">
        <w:rPr>
          <w:sz w:val="20"/>
          <w:szCs w:val="20"/>
        </w:rPr>
        <w:t>jakośc próbki</w:t>
      </w:r>
      <w:r w:rsidRPr="00C8661D">
        <w:rPr>
          <w:sz w:val="20"/>
          <w:szCs w:val="20"/>
        </w:rPr>
        <w:tab/>
        <w:t>60,00</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6) INFORMACJE DODATKOWE:Zamówienie musi zostać zrealizowane w terminie: sukcesywnie przez 12 miesięcy od daty zawarcia umowy.</w:t>
      </w:r>
    </w:p>
    <w:p w:rsidR="00E84BFF" w:rsidRPr="00C8661D" w:rsidRDefault="00E84BFF" w:rsidP="00C8661D">
      <w:pPr>
        <w:rPr>
          <w:sz w:val="20"/>
          <w:szCs w:val="20"/>
        </w:rPr>
      </w:pP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Część nr:</w:t>
      </w:r>
      <w:r w:rsidRPr="00C8661D">
        <w:rPr>
          <w:sz w:val="20"/>
          <w:szCs w:val="20"/>
        </w:rPr>
        <w:tab/>
        <w:t>3</w:t>
      </w:r>
      <w:r w:rsidRPr="00C8661D">
        <w:rPr>
          <w:sz w:val="20"/>
          <w:szCs w:val="20"/>
        </w:rPr>
        <w:tab/>
        <w:t>Nazwa:</w:t>
      </w:r>
      <w:r w:rsidRPr="00C8661D">
        <w:rPr>
          <w:sz w:val="20"/>
          <w:szCs w:val="20"/>
        </w:rPr>
        <w:tab/>
        <w:t>Skład komputerowy i komputerowe opracowanie rysunków wraz z przygotowaniem plików PDF do druku. Wzory, tabele, rysunki stanowią od 41% do 65% objętości książki</w:t>
      </w:r>
    </w:p>
    <w:p w:rsidR="00E84BFF" w:rsidRPr="00C8661D" w:rsidRDefault="00E84BFF" w:rsidP="00C8661D">
      <w:pPr>
        <w:rPr>
          <w:sz w:val="20"/>
          <w:szCs w:val="20"/>
        </w:rPr>
      </w:pPr>
      <w:r w:rsidRPr="00C8661D">
        <w:rPr>
          <w:sz w:val="20"/>
          <w:szCs w:val="20"/>
        </w:rPr>
        <w:t>1) Krótki opis przedmiotu zam</w:t>
      </w:r>
      <w:bookmarkStart w:id="0" w:name="_GoBack"/>
      <w:bookmarkEnd w:id="0"/>
      <w:r w:rsidRPr="00C8661D">
        <w:rPr>
          <w:sz w:val="20"/>
          <w:szCs w:val="20"/>
        </w:rPr>
        <w:t>ówienia (wielkość, zakres, rodzaj i ilość dostaw, usług lub robót budowlanych lub określenie zapotrzebowania i wymagań) a w przypadku partnerstwa innowacyjnego -określenie zapotrzebowania na innowacyjny produkt, usługę lub roboty budowlane:Skład komputerowy i komputerowe opracowanie rysunków wraz z przygotowaniem plików PDF do druku. Wzory, tabele, rysunki stanowią od 41% do 65% objętości książki</w:t>
      </w:r>
    </w:p>
    <w:p w:rsidR="00E84BFF" w:rsidRPr="00C8661D" w:rsidRDefault="00E84BFF" w:rsidP="00C8661D">
      <w:pPr>
        <w:rPr>
          <w:sz w:val="20"/>
          <w:szCs w:val="20"/>
        </w:rPr>
      </w:pPr>
      <w:r w:rsidRPr="00C8661D">
        <w:rPr>
          <w:sz w:val="20"/>
          <w:szCs w:val="20"/>
        </w:rPr>
        <w:t>2) Wspólny Słownik Zamówień(CPV): 79822000-2,</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3) Wartość części zamówienia(jeżeli zamawiający podaje informacje o wartości zamówienia):</w:t>
      </w:r>
    </w:p>
    <w:p w:rsidR="00E84BFF" w:rsidRPr="00C8661D" w:rsidRDefault="00E84BFF" w:rsidP="00C8661D">
      <w:pPr>
        <w:rPr>
          <w:sz w:val="20"/>
          <w:szCs w:val="20"/>
        </w:rPr>
      </w:pPr>
      <w:r w:rsidRPr="00C8661D">
        <w:rPr>
          <w:sz w:val="20"/>
          <w:szCs w:val="20"/>
        </w:rPr>
        <w:t>Wartość bez VAT:</w:t>
      </w:r>
    </w:p>
    <w:p w:rsidR="00E84BFF" w:rsidRPr="00C8661D" w:rsidRDefault="00E84BFF" w:rsidP="00C8661D">
      <w:pPr>
        <w:rPr>
          <w:sz w:val="20"/>
          <w:szCs w:val="20"/>
        </w:rPr>
      </w:pPr>
      <w:r w:rsidRPr="00C8661D">
        <w:rPr>
          <w:sz w:val="20"/>
          <w:szCs w:val="20"/>
        </w:rPr>
        <w:t>Waluta:</w:t>
      </w:r>
    </w:p>
    <w:p w:rsidR="00E84BFF" w:rsidRPr="00C8661D" w:rsidRDefault="00E84BFF" w:rsidP="00C8661D">
      <w:pPr>
        <w:rPr>
          <w:sz w:val="20"/>
          <w:szCs w:val="20"/>
        </w:rPr>
      </w:pPr>
    </w:p>
    <w:p w:rsidR="00E84BFF" w:rsidRPr="00C8661D" w:rsidRDefault="00E84BFF" w:rsidP="00C8661D">
      <w:pPr>
        <w:rPr>
          <w:sz w:val="20"/>
          <w:szCs w:val="20"/>
        </w:rPr>
      </w:pPr>
      <w:r w:rsidRPr="00C8661D">
        <w:rPr>
          <w:sz w:val="20"/>
          <w:szCs w:val="20"/>
        </w:rPr>
        <w:t>4) Czas trwania lub termin wykonania:</w:t>
      </w:r>
    </w:p>
    <w:p w:rsidR="00E84BFF" w:rsidRPr="00C8661D" w:rsidRDefault="00E84BFF" w:rsidP="00C8661D">
      <w:pPr>
        <w:rPr>
          <w:sz w:val="20"/>
          <w:szCs w:val="20"/>
        </w:rPr>
      </w:pPr>
      <w:r w:rsidRPr="00C8661D">
        <w:rPr>
          <w:sz w:val="20"/>
          <w:szCs w:val="20"/>
        </w:rPr>
        <w:t>okres w miesiącach: 12</w:t>
      </w:r>
    </w:p>
    <w:p w:rsidR="00E84BFF" w:rsidRPr="00C8661D" w:rsidRDefault="00E84BFF" w:rsidP="00C8661D">
      <w:pPr>
        <w:rPr>
          <w:sz w:val="20"/>
          <w:szCs w:val="20"/>
        </w:rPr>
      </w:pPr>
      <w:r w:rsidRPr="00C8661D">
        <w:rPr>
          <w:sz w:val="20"/>
          <w:szCs w:val="20"/>
        </w:rPr>
        <w:t>okres w dniach:</w:t>
      </w:r>
    </w:p>
    <w:p w:rsidR="00E84BFF" w:rsidRPr="00C8661D" w:rsidRDefault="00E84BFF" w:rsidP="00C8661D">
      <w:pPr>
        <w:rPr>
          <w:sz w:val="20"/>
          <w:szCs w:val="20"/>
        </w:rPr>
      </w:pPr>
      <w:r w:rsidRPr="00C8661D">
        <w:rPr>
          <w:sz w:val="20"/>
          <w:szCs w:val="20"/>
        </w:rPr>
        <w:t>data rozpoczęcia:</w:t>
      </w:r>
    </w:p>
    <w:p w:rsidR="00E84BFF" w:rsidRPr="00C8661D" w:rsidRDefault="00E84BFF" w:rsidP="00C8661D">
      <w:pPr>
        <w:rPr>
          <w:sz w:val="20"/>
          <w:szCs w:val="20"/>
        </w:rPr>
      </w:pPr>
      <w:r w:rsidRPr="00C8661D">
        <w:rPr>
          <w:sz w:val="20"/>
          <w:szCs w:val="20"/>
        </w:rPr>
        <w:t>data zakończenia:</w:t>
      </w:r>
    </w:p>
    <w:p w:rsidR="00E84BFF" w:rsidRPr="00C8661D" w:rsidRDefault="00E84BFF" w:rsidP="00C8661D">
      <w:pPr>
        <w:rPr>
          <w:sz w:val="20"/>
          <w:szCs w:val="20"/>
        </w:rPr>
      </w:pPr>
      <w:r w:rsidRPr="00C8661D">
        <w:rPr>
          <w:sz w:val="20"/>
          <w:szCs w:val="20"/>
        </w:rPr>
        <w:t>5) Kryteria oceny ofert:</w:t>
      </w:r>
    </w:p>
    <w:p w:rsidR="00E84BFF" w:rsidRPr="00C8661D" w:rsidRDefault="00E84BFF" w:rsidP="00C8661D">
      <w:pPr>
        <w:rPr>
          <w:sz w:val="20"/>
          <w:szCs w:val="20"/>
        </w:rPr>
      </w:pPr>
      <w:r w:rsidRPr="00C8661D">
        <w:rPr>
          <w:sz w:val="20"/>
          <w:szCs w:val="20"/>
        </w:rPr>
        <w:t>Kryterium</w:t>
      </w:r>
      <w:r w:rsidRPr="00C8661D">
        <w:rPr>
          <w:sz w:val="20"/>
          <w:szCs w:val="20"/>
        </w:rPr>
        <w:tab/>
        <w:t>Znaczenie</w:t>
      </w:r>
    </w:p>
    <w:p w:rsidR="00E84BFF" w:rsidRPr="00C8661D" w:rsidRDefault="00E84BFF" w:rsidP="00C8661D">
      <w:pPr>
        <w:rPr>
          <w:sz w:val="20"/>
          <w:szCs w:val="20"/>
        </w:rPr>
      </w:pPr>
      <w:r w:rsidRPr="00C8661D">
        <w:rPr>
          <w:sz w:val="20"/>
          <w:szCs w:val="20"/>
        </w:rPr>
        <w:t>Jakośc próbki</w:t>
      </w:r>
      <w:r w:rsidRPr="00C8661D">
        <w:rPr>
          <w:sz w:val="20"/>
          <w:szCs w:val="20"/>
        </w:rPr>
        <w:tab/>
        <w:t>60,00</w:t>
      </w:r>
    </w:p>
    <w:p w:rsidR="00E84BFF" w:rsidRPr="00C8661D" w:rsidRDefault="00E84BFF" w:rsidP="00C8661D">
      <w:pPr>
        <w:rPr>
          <w:sz w:val="20"/>
          <w:szCs w:val="20"/>
        </w:rPr>
      </w:pPr>
      <w:r w:rsidRPr="00C8661D">
        <w:rPr>
          <w:sz w:val="20"/>
          <w:szCs w:val="20"/>
        </w:rPr>
        <w:t>Cena</w:t>
      </w:r>
      <w:r w:rsidRPr="00C8661D">
        <w:rPr>
          <w:sz w:val="20"/>
          <w:szCs w:val="20"/>
        </w:rPr>
        <w:tab/>
        <w:t>40,00</w:t>
      </w:r>
    </w:p>
    <w:p w:rsidR="00E84BFF" w:rsidRPr="00C8661D" w:rsidRDefault="00E84BFF" w:rsidP="00C8661D">
      <w:pPr>
        <w:rPr>
          <w:sz w:val="20"/>
          <w:szCs w:val="20"/>
        </w:rPr>
      </w:pPr>
    </w:p>
    <w:p w:rsidR="001F2F5B" w:rsidRPr="00C8661D" w:rsidRDefault="00E84BFF" w:rsidP="00C8661D">
      <w:pPr>
        <w:rPr>
          <w:sz w:val="20"/>
          <w:szCs w:val="20"/>
        </w:rPr>
      </w:pPr>
      <w:r w:rsidRPr="00C8661D">
        <w:rPr>
          <w:sz w:val="20"/>
          <w:szCs w:val="20"/>
        </w:rPr>
        <w:t>6) INFORMACJE DODATKOWE:Zamówienie musi zostać zrealizowane w terminie: sukcesywnie przez 12 miesięcy od daty zawarcia umowy.</w:t>
      </w:r>
    </w:p>
    <w:sectPr w:rsidR="001F2F5B" w:rsidRPr="00C8661D"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582" w:rsidRDefault="007A4582">
      <w:r>
        <w:separator/>
      </w:r>
    </w:p>
  </w:endnote>
  <w:endnote w:type="continuationSeparator" w:id="0">
    <w:p w:rsidR="007A4582" w:rsidRDefault="007A4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8661D">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8661D">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424" w:rsidRDefault="009534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582" w:rsidRDefault="007A4582">
      <w:r>
        <w:separator/>
      </w:r>
    </w:p>
  </w:footnote>
  <w:footnote w:type="continuationSeparator" w:id="0">
    <w:p w:rsidR="007A4582" w:rsidRDefault="007A4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424" w:rsidRDefault="0095342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424" w:rsidRDefault="009534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582"/>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7A4582"/>
    <w:rsid w:val="008A3EF3"/>
    <w:rsid w:val="008F7860"/>
    <w:rsid w:val="00912A96"/>
    <w:rsid w:val="0095289F"/>
    <w:rsid w:val="00953424"/>
    <w:rsid w:val="009E25D7"/>
    <w:rsid w:val="009F201D"/>
    <w:rsid w:val="00A776D8"/>
    <w:rsid w:val="00AF0090"/>
    <w:rsid w:val="00B0255F"/>
    <w:rsid w:val="00B34FAC"/>
    <w:rsid w:val="00B82C42"/>
    <w:rsid w:val="00B87530"/>
    <w:rsid w:val="00B9039F"/>
    <w:rsid w:val="00C8661D"/>
    <w:rsid w:val="00CA0351"/>
    <w:rsid w:val="00CD2766"/>
    <w:rsid w:val="00D63505"/>
    <w:rsid w:val="00DF2457"/>
    <w:rsid w:val="00E12A04"/>
    <w:rsid w:val="00E84BFF"/>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3371</Words>
  <Characters>22541</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2019-10-10T09:14:00Z</cp:lastPrinted>
  <dcterms:created xsi:type="dcterms:W3CDTF">2019-10-10T09:14:00Z</dcterms:created>
  <dcterms:modified xsi:type="dcterms:W3CDTF">2019-10-10T09:14:00Z</dcterms:modified>
</cp:coreProperties>
</file>