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B459C" w14:textId="77777777" w:rsidR="001A443E" w:rsidRDefault="00EE300B" w:rsidP="001A443E">
      <w:pPr>
        <w:jc w:val="right"/>
        <w:rPr>
          <w:b/>
          <w:bCs/>
          <w:sz w:val="24"/>
        </w:rPr>
      </w:pPr>
      <w:r w:rsidRPr="00EE300B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EE300B">
        <w:rPr>
          <w:sz w:val="24"/>
        </w:rPr>
        <w:t>2019-10-02</w:t>
      </w:r>
    </w:p>
    <w:p w14:paraId="6E7A6536" w14:textId="77777777" w:rsidR="001A443E" w:rsidRDefault="001A443E" w:rsidP="00A80738">
      <w:pPr>
        <w:rPr>
          <w:b/>
          <w:bCs/>
          <w:sz w:val="24"/>
        </w:rPr>
      </w:pPr>
    </w:p>
    <w:p w14:paraId="6889BCFB" w14:textId="77777777" w:rsidR="001A443E" w:rsidRDefault="001A443E" w:rsidP="00A80738">
      <w:pPr>
        <w:rPr>
          <w:b/>
          <w:bCs/>
          <w:sz w:val="24"/>
        </w:rPr>
      </w:pPr>
    </w:p>
    <w:p w14:paraId="0723C679" w14:textId="77777777" w:rsidR="00EE300B" w:rsidRPr="00EE300B" w:rsidRDefault="00EE300B" w:rsidP="00A80738">
      <w:pPr>
        <w:rPr>
          <w:b/>
          <w:bCs/>
          <w:sz w:val="24"/>
        </w:rPr>
      </w:pPr>
      <w:r w:rsidRPr="00EE300B">
        <w:rPr>
          <w:b/>
          <w:bCs/>
          <w:sz w:val="24"/>
        </w:rPr>
        <w:t>Szpital Miejski Specjalistyczny</w:t>
      </w:r>
    </w:p>
    <w:p w14:paraId="0281C8E8" w14:textId="77777777" w:rsidR="00EE300B" w:rsidRPr="00EE300B" w:rsidRDefault="00EE300B" w:rsidP="00A80738">
      <w:pPr>
        <w:rPr>
          <w:b/>
          <w:bCs/>
          <w:sz w:val="24"/>
        </w:rPr>
      </w:pPr>
      <w:r w:rsidRPr="00EE300B">
        <w:rPr>
          <w:b/>
          <w:bCs/>
          <w:sz w:val="24"/>
        </w:rPr>
        <w:t>im. Gabriela Narutowicza w Krakowie</w:t>
      </w:r>
    </w:p>
    <w:p w14:paraId="4805218E" w14:textId="77777777" w:rsidR="00A80738" w:rsidRDefault="00EE300B" w:rsidP="00A80738">
      <w:pPr>
        <w:rPr>
          <w:b/>
          <w:bCs/>
          <w:sz w:val="24"/>
        </w:rPr>
      </w:pPr>
      <w:r w:rsidRPr="00EE300B">
        <w:rPr>
          <w:b/>
          <w:bCs/>
          <w:sz w:val="24"/>
        </w:rPr>
        <w:t>Dział Zamówień Publicznych i Umów</w:t>
      </w:r>
    </w:p>
    <w:p w14:paraId="07E5240D" w14:textId="77777777" w:rsidR="00A80738" w:rsidRDefault="00EE300B" w:rsidP="00A80738">
      <w:pPr>
        <w:rPr>
          <w:b/>
          <w:bCs/>
          <w:sz w:val="24"/>
        </w:rPr>
      </w:pPr>
      <w:r w:rsidRPr="00EE300B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EE300B">
        <w:rPr>
          <w:b/>
          <w:bCs/>
          <w:sz w:val="24"/>
        </w:rPr>
        <w:t>35-37</w:t>
      </w:r>
    </w:p>
    <w:p w14:paraId="7CA4BA92" w14:textId="77777777" w:rsidR="00A80738" w:rsidRDefault="00EE300B" w:rsidP="00A80738">
      <w:pPr>
        <w:rPr>
          <w:b/>
          <w:bCs/>
          <w:sz w:val="24"/>
        </w:rPr>
      </w:pPr>
      <w:r w:rsidRPr="00EE300B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EE300B">
        <w:rPr>
          <w:b/>
          <w:bCs/>
          <w:sz w:val="24"/>
        </w:rPr>
        <w:t>Kraków</w:t>
      </w:r>
    </w:p>
    <w:p w14:paraId="569667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0F77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6277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05761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E300B" w:rsidRPr="00EE300B">
        <w:rPr>
          <w:b/>
          <w:sz w:val="24"/>
          <w:szCs w:val="24"/>
        </w:rPr>
        <w:t>ZP/29/2019</w:t>
      </w:r>
      <w:r w:rsidR="00A80738">
        <w:rPr>
          <w:sz w:val="24"/>
        </w:rPr>
        <w:tab/>
        <w:t xml:space="preserve"> </w:t>
      </w:r>
    </w:p>
    <w:p w14:paraId="298F68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BA3F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1DD4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5F23C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ECF2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27693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FD0315" w14:textId="77777777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3C6BFFC4" w14:textId="77777777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EE300B" w:rsidRPr="00EE300B">
        <w:rPr>
          <w:b/>
          <w:sz w:val="24"/>
          <w:szCs w:val="24"/>
        </w:rPr>
        <w:t xml:space="preserve">Usługa specjalistycznego sprzątania i całodobowego utrzymania czystości w pomieszczeniach szpitalnych oraz segregacji odpadów komunalnych </w:t>
      </w:r>
      <w:r w:rsidR="00291641">
        <w:rPr>
          <w:b/>
          <w:sz w:val="24"/>
          <w:szCs w:val="24"/>
        </w:rPr>
        <w:br/>
      </w:r>
      <w:r w:rsidR="00EE300B" w:rsidRPr="00EE300B">
        <w:rPr>
          <w:b/>
          <w:sz w:val="24"/>
          <w:szCs w:val="24"/>
        </w:rPr>
        <w:t>i medycznych na terenie Szpitala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E300B" w:rsidRPr="00EE300B">
        <w:rPr>
          <w:sz w:val="24"/>
          <w:szCs w:val="24"/>
        </w:rPr>
        <w:t>02/10/2019</w:t>
      </w:r>
      <w:r w:rsidR="00FF4AB1" w:rsidRPr="00FF4AB1">
        <w:rPr>
          <w:sz w:val="24"/>
          <w:szCs w:val="24"/>
        </w:rPr>
        <w:t xml:space="preserve"> o godz. </w:t>
      </w:r>
      <w:r w:rsidR="00EE300B" w:rsidRPr="00EE300B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163FD274" w14:textId="77777777"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91641" w14:paraId="336C7E82" w14:textId="77777777" w:rsidTr="002916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797439" w14:textId="77777777" w:rsidR="00291641" w:rsidRDefault="00291641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8 193 278,68 zł brutto.</w:t>
            </w:r>
          </w:p>
        </w:tc>
      </w:tr>
    </w:tbl>
    <w:p w14:paraId="643E05DC" w14:textId="77777777" w:rsidR="00291641" w:rsidRDefault="00291641" w:rsidP="00291641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25"/>
        <w:gridCol w:w="3109"/>
        <w:gridCol w:w="2693"/>
        <w:gridCol w:w="2693"/>
      </w:tblGrid>
      <w:tr w:rsidR="00291641" w14:paraId="048E7BB7" w14:textId="77777777" w:rsidTr="00291641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B173" w14:textId="77777777" w:rsidR="00291641" w:rsidRDefault="00291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4B2B" w14:textId="77777777" w:rsidR="00291641" w:rsidRDefault="00291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</w:t>
            </w:r>
          </w:p>
          <w:p w14:paraId="462F618D" w14:textId="77777777" w:rsidR="00291641" w:rsidRDefault="00291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zadania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2927" w14:textId="77777777" w:rsidR="00291641" w:rsidRDefault="00291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(nazwa) lub nazwisko oraz</w:t>
            </w:r>
            <w:r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8938" w14:textId="77777777" w:rsidR="00291641" w:rsidRDefault="00291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oferty netto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61131" w14:textId="77777777" w:rsidR="00291641" w:rsidRDefault="00291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oferty brutto</w:t>
            </w:r>
          </w:p>
        </w:tc>
      </w:tr>
      <w:tr w:rsidR="00291641" w14:paraId="6CEF776A" w14:textId="77777777" w:rsidTr="00291641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CD925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4D16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12D5E" w14:textId="77777777" w:rsidR="00291641" w:rsidRDefault="00291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DGP </w:t>
            </w:r>
            <w:proofErr w:type="spellStart"/>
            <w:r>
              <w:rPr>
                <w:sz w:val="22"/>
                <w:szCs w:val="22"/>
              </w:rPr>
              <w:t>Clean</w:t>
            </w:r>
            <w:proofErr w:type="spellEnd"/>
            <w:r>
              <w:rPr>
                <w:sz w:val="22"/>
                <w:szCs w:val="22"/>
              </w:rPr>
              <w:t xml:space="preserve"> Partner Sp. z o.o. (lider), </w:t>
            </w:r>
            <w:proofErr w:type="spellStart"/>
            <w:r>
              <w:rPr>
                <w:sz w:val="22"/>
                <w:szCs w:val="22"/>
              </w:rPr>
              <w:t>Seban</w:t>
            </w:r>
            <w:proofErr w:type="spellEnd"/>
            <w:r>
              <w:rPr>
                <w:sz w:val="22"/>
                <w:szCs w:val="22"/>
              </w:rPr>
              <w:t xml:space="preserve"> Sp. z o.o., 7MG Sp. z o.o., DGP Provider Sp. z o.o., Partner </w:t>
            </w:r>
            <w:proofErr w:type="spellStart"/>
            <w:r>
              <w:rPr>
                <w:sz w:val="22"/>
                <w:szCs w:val="22"/>
              </w:rPr>
              <w:t>Medica</w:t>
            </w:r>
            <w:proofErr w:type="spellEnd"/>
            <w:r>
              <w:rPr>
                <w:sz w:val="22"/>
                <w:szCs w:val="22"/>
              </w:rPr>
              <w:t xml:space="preserve"> Sp. z o.o. </w:t>
            </w:r>
          </w:p>
          <w:p w14:paraId="36364A0A" w14:textId="77777777" w:rsidR="00291641" w:rsidRDefault="00291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Najświętszej Marii Panny 5e </w:t>
            </w:r>
          </w:p>
          <w:p w14:paraId="5BC321C5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59-220 Legnica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6EFC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8 280 691,26 zł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B362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10 185 250,25 zł</w:t>
            </w:r>
          </w:p>
        </w:tc>
      </w:tr>
      <w:tr w:rsidR="00291641" w14:paraId="3D96D72A" w14:textId="77777777" w:rsidTr="00291641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FBEB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46A7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5E2B" w14:textId="77777777" w:rsidR="00291641" w:rsidRDefault="00291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Izan + Sp. z o.o., Naprzód </w:t>
            </w:r>
            <w:proofErr w:type="spellStart"/>
            <w:r>
              <w:rPr>
                <w:sz w:val="22"/>
                <w:szCs w:val="22"/>
              </w:rPr>
              <w:t>Hospital</w:t>
            </w:r>
            <w:proofErr w:type="spellEnd"/>
            <w:r>
              <w:rPr>
                <w:sz w:val="22"/>
                <w:szCs w:val="22"/>
              </w:rPr>
              <w:t xml:space="preserve"> Sp. z o.o., </w:t>
            </w:r>
            <w:proofErr w:type="spellStart"/>
            <w:r>
              <w:rPr>
                <w:sz w:val="22"/>
                <w:szCs w:val="22"/>
              </w:rPr>
              <w:t>Vendi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Cleaning</w:t>
            </w:r>
            <w:proofErr w:type="spellEnd"/>
            <w:r>
              <w:rPr>
                <w:sz w:val="22"/>
                <w:szCs w:val="22"/>
              </w:rPr>
              <w:t xml:space="preserve"> Sp. z o.o., Naprzód Service Sp. z o.o.</w:t>
            </w:r>
          </w:p>
          <w:p w14:paraId="022967E0" w14:textId="77777777" w:rsidR="00291641" w:rsidRDefault="00291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Żabiniec 46 </w:t>
            </w:r>
          </w:p>
          <w:p w14:paraId="09829E19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31-215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7CE84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6 734 897,85 zł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A9FF2" w14:textId="77777777" w:rsidR="00291641" w:rsidRDefault="0029164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8 283 924,36 zł</w:t>
            </w:r>
          </w:p>
        </w:tc>
      </w:tr>
    </w:tbl>
    <w:p w14:paraId="5EC92E56" w14:textId="4FCCAC7B" w:rsidR="00C236D3" w:rsidRDefault="00C236D3"/>
    <w:p w14:paraId="0BA8664C" w14:textId="6C0DF105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lastRenderedPageBreak/>
        <w:t xml:space="preserve">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14:paraId="6DE43DE1" w14:textId="6826E4AF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372008D5" w14:textId="62FFA580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047CFC57" w14:textId="49E94B1B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5F318D0" w14:textId="2A0B9A69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A2F867D" w14:textId="2C4722CF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400F17EC" w14:textId="1E157F78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39C7E40E" w14:textId="4484AF2C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31410CC4" w14:textId="2793969E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6405F5F3" w14:textId="53B96137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09D35114" w14:textId="0ADA146E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6B4E8139" w14:textId="3DC04990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4D2FBD9" w14:textId="7D1461D6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1FA3CD1" w14:textId="47FBCAF5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21A5F937" w14:textId="77566F25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49F2D92C" w14:textId="04825B35" w:rsidR="00EB02B8" w:rsidRDefault="00EB02B8" w:rsidP="00EB02B8">
      <w:pPr>
        <w:spacing w:before="120" w:after="60" w:line="276" w:lineRule="auto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7F1BB26" w14:textId="2FA571CE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790BACDF" w14:textId="4FF3DA53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590B90F8" w14:textId="2BC56CBC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4FE93EB0" w14:textId="4216D056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00434A63" w14:textId="308974F5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2458AF4D" w14:textId="7949EC18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23F34DBB" w14:textId="47F9BFE5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5343A089" w14:textId="64729AA2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BA32427" w14:textId="5CAEA3D7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32D0475F" w14:textId="7B4EE04C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1BFFCD2E" w14:textId="3F6F2412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25C78F85" w14:textId="73D9B801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027504A4" w14:textId="5E3FA7DF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4B17FADE" w14:textId="71FFF3DB" w:rsidR="00EB02B8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bookmarkStart w:id="0" w:name="_GoBack"/>
      <w:bookmarkEnd w:id="0"/>
    </w:p>
    <w:p w14:paraId="2B828F0A" w14:textId="77777777" w:rsidR="00EB02B8" w:rsidRPr="005664FF" w:rsidRDefault="00EB02B8" w:rsidP="00EB02B8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</w:p>
    <w:p w14:paraId="566918CC" w14:textId="77777777" w:rsidR="00EB02B8" w:rsidRDefault="00EB02B8" w:rsidP="00EB02B8">
      <w:pPr>
        <w:pStyle w:val="Nagwek4"/>
        <w:rPr>
          <w:b/>
          <w:i w:val="0"/>
        </w:rPr>
      </w:pPr>
      <w:r>
        <w:rPr>
          <w:noProof/>
        </w:rPr>
        <w:pict w14:anchorId="0C6BE551">
          <v:roundrect id="_x0000_s1026" style="position:absolute;left:0;text-align:left;margin-left:-24.1pt;margin-top:-35.75pt;width:181.95pt;height:82.6pt;z-index:251658240" arcsize="10923f" filled="f" strokeweight=".25pt">
            <v:textbox style="mso-next-textbox:#_x0000_s1026" inset="1pt,1pt,1pt,1pt">
              <w:txbxContent>
                <w:p w14:paraId="224913BE" w14:textId="77777777" w:rsidR="00EB02B8" w:rsidRDefault="00EB02B8" w:rsidP="00EB02B8"/>
                <w:p w14:paraId="68872627" w14:textId="77777777" w:rsidR="00EB02B8" w:rsidRDefault="00EB02B8" w:rsidP="00EB02B8">
                  <w:pPr>
                    <w:rPr>
                      <w:sz w:val="12"/>
                    </w:rPr>
                  </w:pPr>
                </w:p>
                <w:p w14:paraId="23CFA6F9" w14:textId="77777777" w:rsidR="00EB02B8" w:rsidRDefault="00EB02B8" w:rsidP="00EB02B8">
                  <w:pPr>
                    <w:rPr>
                      <w:sz w:val="12"/>
                    </w:rPr>
                  </w:pPr>
                </w:p>
                <w:p w14:paraId="70455B25" w14:textId="77777777" w:rsidR="00EB02B8" w:rsidRDefault="00EB02B8" w:rsidP="00EB02B8">
                  <w:pPr>
                    <w:rPr>
                      <w:sz w:val="12"/>
                    </w:rPr>
                  </w:pPr>
                </w:p>
                <w:p w14:paraId="2FC69F97" w14:textId="77777777" w:rsidR="00EB02B8" w:rsidRDefault="00EB02B8" w:rsidP="00EB02B8">
                  <w:pPr>
                    <w:rPr>
                      <w:sz w:val="12"/>
                    </w:rPr>
                  </w:pPr>
                </w:p>
                <w:p w14:paraId="71E53526" w14:textId="77777777" w:rsidR="00EB02B8" w:rsidRDefault="00EB02B8" w:rsidP="00EB02B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134F615" w14:textId="77777777" w:rsidR="00EB02B8" w:rsidRDefault="00EB02B8" w:rsidP="00EB02B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7D14018" w14:textId="77777777" w:rsidR="00EB02B8" w:rsidRDefault="00EB02B8" w:rsidP="00EB02B8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194C8F6" w14:textId="77777777" w:rsidR="00EB02B8" w:rsidRDefault="00EB02B8" w:rsidP="00EB02B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3EE6E6B" w14:textId="77777777" w:rsidR="00EB02B8" w:rsidRDefault="00EB02B8" w:rsidP="00EB02B8"/>
              </w:txbxContent>
            </v:textbox>
          </v:roundrect>
        </w:pict>
      </w:r>
      <w:r>
        <w:rPr>
          <w:b/>
          <w:i w:val="0"/>
        </w:rPr>
        <w:t>Załącznik nr 7</w:t>
      </w:r>
    </w:p>
    <w:p w14:paraId="18E923E0" w14:textId="77777777" w:rsidR="00EB02B8" w:rsidRDefault="00EB02B8" w:rsidP="00EB02B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21314" w14:textId="77777777" w:rsidR="00EB02B8" w:rsidRDefault="00EB02B8" w:rsidP="00EB02B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2C3C7" w14:textId="77777777" w:rsidR="00EB02B8" w:rsidRPr="008B3C7B" w:rsidRDefault="00EB02B8" w:rsidP="00EB02B8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8CD7724" w14:textId="1EAF24A2" w:rsidR="00EB02B8" w:rsidRPr="0000184A" w:rsidRDefault="00EB02B8" w:rsidP="00EB02B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9D5F9F">
        <w:rPr>
          <w:b/>
          <w:sz w:val="24"/>
        </w:rPr>
        <w:t>ZP/2</w:t>
      </w:r>
      <w:r>
        <w:rPr>
          <w:b/>
          <w:sz w:val="24"/>
        </w:rPr>
        <w:t>9</w:t>
      </w:r>
      <w:r w:rsidRPr="009D5F9F">
        <w:rPr>
          <w:b/>
          <w:sz w:val="24"/>
        </w:rPr>
        <w:t>/2019</w:t>
      </w:r>
    </w:p>
    <w:p w14:paraId="7D6095B6" w14:textId="77777777" w:rsidR="00EB02B8" w:rsidRDefault="00EB02B8" w:rsidP="00EB02B8">
      <w:pPr>
        <w:pStyle w:val="Nagwek3"/>
        <w:ind w:left="0"/>
        <w:jc w:val="left"/>
        <w:rPr>
          <w:sz w:val="28"/>
        </w:rPr>
      </w:pPr>
    </w:p>
    <w:p w14:paraId="7D5C6E36" w14:textId="77777777" w:rsidR="00EB02B8" w:rsidRDefault="00EB02B8" w:rsidP="00EB02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DFCFAA3" w14:textId="77777777" w:rsidR="00EB02B8" w:rsidRDefault="00EB02B8" w:rsidP="00EB02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4D282425" w14:textId="77777777" w:rsidR="00EB02B8" w:rsidRDefault="00EB02B8" w:rsidP="00EB02B8">
      <w:pPr>
        <w:jc w:val="center"/>
        <w:rPr>
          <w:b/>
          <w:sz w:val="28"/>
          <w:szCs w:val="28"/>
        </w:rPr>
      </w:pPr>
    </w:p>
    <w:p w14:paraId="17FF6C9F" w14:textId="77777777" w:rsidR="00EB02B8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CF6C6AF" w14:textId="77777777" w:rsidR="00EB02B8" w:rsidRPr="00030691" w:rsidRDefault="00EB02B8" w:rsidP="00EB02B8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23106E2" w14:textId="77777777" w:rsidR="00EB02B8" w:rsidRPr="0000184A" w:rsidRDefault="00EB02B8" w:rsidP="00EB02B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DE1E7BE" w14:textId="77777777" w:rsidR="00EB02B8" w:rsidRPr="0000184A" w:rsidRDefault="00EB02B8" w:rsidP="00EB02B8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>
        <w:t xml:space="preserve"> trybie </w:t>
      </w:r>
      <w:r w:rsidRPr="009D5F9F">
        <w:rPr>
          <w:b/>
        </w:rPr>
        <w:t>przetarg nieograniczony</w:t>
      </w:r>
      <w:r>
        <w:t xml:space="preserve"> na:</w:t>
      </w:r>
    </w:p>
    <w:p w14:paraId="1D5DF17A" w14:textId="104719BC" w:rsidR="00EB02B8" w:rsidRPr="00EB02B8" w:rsidRDefault="00EB02B8" w:rsidP="00EB02B8">
      <w:pPr>
        <w:widowControl w:val="0"/>
        <w:adjustRightInd w:val="0"/>
        <w:spacing w:line="360" w:lineRule="atLeast"/>
        <w:jc w:val="both"/>
        <w:textAlignment w:val="baseline"/>
        <w:rPr>
          <w:b/>
          <w:bCs/>
          <w:sz w:val="24"/>
          <w:szCs w:val="24"/>
        </w:rPr>
      </w:pPr>
      <w:r w:rsidRPr="00EB02B8">
        <w:rPr>
          <w:b/>
          <w:bCs/>
          <w:sz w:val="24"/>
          <w:szCs w:val="24"/>
        </w:rPr>
        <w:t xml:space="preserve">Usługa specjalistycznego sprzątania i całodobowego utrzymania czystości </w:t>
      </w:r>
      <w:r>
        <w:rPr>
          <w:b/>
          <w:bCs/>
          <w:sz w:val="24"/>
          <w:szCs w:val="24"/>
        </w:rPr>
        <w:br/>
      </w:r>
      <w:r w:rsidRPr="00EB02B8">
        <w:rPr>
          <w:b/>
          <w:bCs/>
          <w:sz w:val="24"/>
          <w:szCs w:val="24"/>
        </w:rPr>
        <w:t>w pomieszczeniach szpitalnych oraz segregacji odpadów komunalnych i medycznych na terenie Szpitala II</w:t>
      </w:r>
    </w:p>
    <w:p w14:paraId="3805862D" w14:textId="77777777" w:rsidR="00EB02B8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9D5F9F">
        <w:rPr>
          <w:sz w:val="24"/>
          <w:szCs w:val="24"/>
        </w:rPr>
        <w:t>(</w:t>
      </w:r>
      <w:proofErr w:type="spellStart"/>
      <w:r w:rsidRPr="009D5F9F">
        <w:rPr>
          <w:sz w:val="24"/>
          <w:szCs w:val="24"/>
        </w:rPr>
        <w:t>t.j</w:t>
      </w:r>
      <w:proofErr w:type="spellEnd"/>
      <w:r w:rsidRPr="009D5F9F">
        <w:rPr>
          <w:sz w:val="24"/>
          <w:szCs w:val="24"/>
        </w:rPr>
        <w:t xml:space="preserve">. Dz. U. z  2018 r. poz. 1986 z </w:t>
      </w:r>
      <w:proofErr w:type="spellStart"/>
      <w:r w:rsidRPr="009D5F9F">
        <w:rPr>
          <w:sz w:val="24"/>
          <w:szCs w:val="24"/>
        </w:rPr>
        <w:t>późn</w:t>
      </w:r>
      <w:proofErr w:type="spellEnd"/>
      <w:r w:rsidRPr="009D5F9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14:paraId="46F9304F" w14:textId="77777777" w:rsidR="00EB02B8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BF16DF" w14:textId="77777777" w:rsidR="00EB02B8" w:rsidRPr="006D68D8" w:rsidRDefault="00EB02B8" w:rsidP="00EB02B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1DDD507D" w14:textId="77777777" w:rsidR="00EB02B8" w:rsidRPr="0000184A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E659F54" w14:textId="77777777" w:rsidR="00EB02B8" w:rsidRPr="0000184A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9D5F9F">
        <w:rPr>
          <w:sz w:val="24"/>
          <w:szCs w:val="24"/>
        </w:rPr>
        <w:t>(</w:t>
      </w:r>
      <w:proofErr w:type="spellStart"/>
      <w:r w:rsidRPr="009D5F9F">
        <w:rPr>
          <w:sz w:val="24"/>
          <w:szCs w:val="24"/>
        </w:rPr>
        <w:t>t.j</w:t>
      </w:r>
      <w:proofErr w:type="spellEnd"/>
      <w:r w:rsidRPr="009D5F9F">
        <w:rPr>
          <w:sz w:val="24"/>
          <w:szCs w:val="24"/>
        </w:rPr>
        <w:t xml:space="preserve">. Dz. U. z  2018 r. poz. 1986 z </w:t>
      </w:r>
      <w:proofErr w:type="spellStart"/>
      <w:r w:rsidRPr="009D5F9F">
        <w:rPr>
          <w:sz w:val="24"/>
          <w:szCs w:val="24"/>
        </w:rPr>
        <w:t>późn</w:t>
      </w:r>
      <w:proofErr w:type="spellEnd"/>
      <w:r w:rsidRPr="009D5F9F">
        <w:rPr>
          <w:sz w:val="24"/>
          <w:szCs w:val="24"/>
        </w:rPr>
        <w:t>. zm.)</w:t>
      </w:r>
      <w:r>
        <w:rPr>
          <w:sz w:val="24"/>
          <w:szCs w:val="24"/>
        </w:rPr>
        <w:t>:</w:t>
      </w:r>
    </w:p>
    <w:p w14:paraId="2B9E4424" w14:textId="77777777" w:rsidR="00EB02B8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9D5F9F">
        <w:rPr>
          <w:sz w:val="24"/>
          <w:szCs w:val="24"/>
        </w:rPr>
        <w:t>(</w:t>
      </w:r>
      <w:proofErr w:type="spellStart"/>
      <w:r w:rsidRPr="009D5F9F">
        <w:rPr>
          <w:sz w:val="24"/>
          <w:szCs w:val="24"/>
        </w:rPr>
        <w:t>t.j</w:t>
      </w:r>
      <w:proofErr w:type="spellEnd"/>
      <w:r w:rsidRPr="009D5F9F">
        <w:rPr>
          <w:sz w:val="24"/>
          <w:szCs w:val="24"/>
        </w:rPr>
        <w:t xml:space="preserve">. Dz. U. z  2018 r. poz. 1986 z </w:t>
      </w:r>
      <w:proofErr w:type="spellStart"/>
      <w:r w:rsidRPr="009D5F9F">
        <w:rPr>
          <w:sz w:val="24"/>
          <w:szCs w:val="24"/>
        </w:rPr>
        <w:t>późn</w:t>
      </w:r>
      <w:proofErr w:type="spellEnd"/>
      <w:r w:rsidRPr="009D5F9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14:paraId="71A8DEC2" w14:textId="77777777" w:rsidR="00EB02B8" w:rsidRPr="003E5D20" w:rsidRDefault="00EB02B8" w:rsidP="00EB02B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B02B8" w:rsidRPr="0000184A" w14:paraId="3726290E" w14:textId="77777777" w:rsidTr="00F83648">
        <w:tc>
          <w:tcPr>
            <w:tcW w:w="543" w:type="dxa"/>
          </w:tcPr>
          <w:p w14:paraId="7676B5D4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32A81DF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0C52B97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EB02B8" w:rsidRPr="0000184A" w14:paraId="08D25DAA" w14:textId="77777777" w:rsidTr="00F83648">
        <w:tc>
          <w:tcPr>
            <w:tcW w:w="543" w:type="dxa"/>
          </w:tcPr>
          <w:p w14:paraId="4E01D8D3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7E7EF38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7D105A5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EB02B8" w:rsidRPr="0000184A" w14:paraId="41F521ED" w14:textId="77777777" w:rsidTr="00F83648">
        <w:tc>
          <w:tcPr>
            <w:tcW w:w="543" w:type="dxa"/>
          </w:tcPr>
          <w:p w14:paraId="09600A9E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4840A4B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88BB03F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EB02B8" w:rsidRPr="0000184A" w14:paraId="36795F27" w14:textId="77777777" w:rsidTr="00F83648">
        <w:tc>
          <w:tcPr>
            <w:tcW w:w="543" w:type="dxa"/>
          </w:tcPr>
          <w:p w14:paraId="74234E0C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976111B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17AFE45" w14:textId="77777777" w:rsidR="00EB02B8" w:rsidRPr="0000184A" w:rsidRDefault="00EB02B8" w:rsidP="00F8364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9443CF2" w14:textId="77777777" w:rsidR="00EB02B8" w:rsidRPr="0000184A" w:rsidRDefault="00EB02B8" w:rsidP="00EB02B8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9E311B0" w14:textId="77777777" w:rsidR="00EB02B8" w:rsidRPr="0000184A" w:rsidRDefault="00EB02B8" w:rsidP="00EB02B8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72A7DDB" w14:textId="77777777" w:rsidR="00EB02B8" w:rsidRPr="0000184A" w:rsidRDefault="00EB02B8" w:rsidP="00EB02B8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42B0A35" w14:textId="77777777" w:rsidR="00EB02B8" w:rsidRPr="0000184A" w:rsidRDefault="00EB02B8" w:rsidP="00EB02B8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14:paraId="7A01BFCD" w14:textId="78E06504" w:rsidR="00EB02B8" w:rsidRPr="00EB02B8" w:rsidRDefault="00EB02B8" w:rsidP="00EB02B8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EB02B8" w:rsidRPr="00EB02B8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0B753" w14:textId="77777777" w:rsidR="00800842" w:rsidRDefault="00800842">
      <w:r>
        <w:separator/>
      </w:r>
    </w:p>
  </w:endnote>
  <w:endnote w:type="continuationSeparator" w:id="0">
    <w:p w14:paraId="4B370FAE" w14:textId="77777777" w:rsidR="00800842" w:rsidRDefault="00800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44C8B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9567A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A6AAF" w14:textId="77777777" w:rsidR="00C94D43" w:rsidRDefault="00EB02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089FDB">
        <v:line id="_x0000_s2049" style="position:absolute;left:0;text-align:left;z-index:251657728" from="-3.85pt,8.7pt" to="455.15pt,8.7pt"/>
      </w:pict>
    </w:r>
  </w:p>
  <w:p w14:paraId="24DBA022" w14:textId="5390542C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B2D08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AB374B" w14:textId="77777777" w:rsidR="00C94D43" w:rsidRDefault="00C94D43">
    <w:pPr>
      <w:pStyle w:val="Stopka"/>
      <w:tabs>
        <w:tab w:val="clear" w:pos="4536"/>
      </w:tabs>
      <w:jc w:val="center"/>
    </w:pPr>
  </w:p>
  <w:p w14:paraId="4C74F23D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38F67" w14:textId="77777777" w:rsidR="00800842" w:rsidRDefault="00800842">
      <w:r>
        <w:separator/>
      </w:r>
    </w:p>
  </w:footnote>
  <w:footnote w:type="continuationSeparator" w:id="0">
    <w:p w14:paraId="5D23C408" w14:textId="77777777" w:rsidR="00800842" w:rsidRDefault="00800842">
      <w:r>
        <w:continuationSeparator/>
      </w:r>
    </w:p>
  </w:footnote>
  <w:footnote w:id="1">
    <w:p w14:paraId="7A7BB603" w14:textId="12B30556" w:rsidR="00EB02B8" w:rsidRDefault="00EB02B8" w:rsidP="00EB02B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842"/>
    <w:rsid w:val="0001764B"/>
    <w:rsid w:val="0003529D"/>
    <w:rsid w:val="00040C07"/>
    <w:rsid w:val="00075CD0"/>
    <w:rsid w:val="001A443E"/>
    <w:rsid w:val="001C001E"/>
    <w:rsid w:val="001E77BE"/>
    <w:rsid w:val="00291641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00842"/>
    <w:rsid w:val="00861E75"/>
    <w:rsid w:val="00864BDD"/>
    <w:rsid w:val="00864EE2"/>
    <w:rsid w:val="008B02BA"/>
    <w:rsid w:val="009F189D"/>
    <w:rsid w:val="00A80738"/>
    <w:rsid w:val="00AC7F83"/>
    <w:rsid w:val="00C236D3"/>
    <w:rsid w:val="00C94D43"/>
    <w:rsid w:val="00E314E0"/>
    <w:rsid w:val="00E71A02"/>
    <w:rsid w:val="00EB02B8"/>
    <w:rsid w:val="00EB7963"/>
    <w:rsid w:val="00EE300B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4C822"/>
  <w15:chartTrackingRefBased/>
  <w15:docId w15:val="{61D6AE80-686C-4C42-A9FD-84A36B60C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qFormat/>
    <w:rsid w:val="00EB02B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EB02B8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EB02B8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EB02B8"/>
    <w:rPr>
      <w:i/>
      <w:sz w:val="24"/>
    </w:rPr>
  </w:style>
  <w:style w:type="character" w:customStyle="1" w:styleId="NagwekZnak">
    <w:name w:val="Nagłówek Znak"/>
    <w:link w:val="Nagwek"/>
    <w:rsid w:val="00EB02B8"/>
  </w:style>
  <w:style w:type="character" w:customStyle="1" w:styleId="TekstpodstawowywcityZnak">
    <w:name w:val="Tekst podstawowy wcięty Znak"/>
    <w:link w:val="Tekstpodstawowywcity"/>
    <w:rsid w:val="00EB02B8"/>
    <w:rPr>
      <w:sz w:val="24"/>
    </w:rPr>
  </w:style>
  <w:style w:type="paragraph" w:styleId="Tekstprzypisudolnego">
    <w:name w:val="footnote text"/>
    <w:basedOn w:val="Normalny"/>
    <w:link w:val="TekstprzypisudolnegoZnak"/>
    <w:rsid w:val="00EB02B8"/>
  </w:style>
  <w:style w:type="character" w:customStyle="1" w:styleId="TekstprzypisudolnegoZnak">
    <w:name w:val="Tekst przypisu dolnego Znak"/>
    <w:basedOn w:val="Domylnaczcionkaakapitu"/>
    <w:link w:val="Tekstprzypisudolnego"/>
    <w:rsid w:val="00EB02B8"/>
  </w:style>
  <w:style w:type="character" w:styleId="Odwoanieprzypisudolnego">
    <w:name w:val="footnote reference"/>
    <w:rsid w:val="00EB02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472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Kędzierska</dc:creator>
  <cp:keywords/>
  <dc:description/>
  <cp:lastModifiedBy>Kinga Polak-Wiatrowska</cp:lastModifiedBy>
  <cp:revision>2</cp:revision>
  <dcterms:created xsi:type="dcterms:W3CDTF">2019-10-02T11:21:00Z</dcterms:created>
  <dcterms:modified xsi:type="dcterms:W3CDTF">2019-10-02T11:21:00Z</dcterms:modified>
</cp:coreProperties>
</file>