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646FB" w:rsidRPr="000646FB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646FB" w:rsidRPr="000646FB">
        <w:rPr>
          <w:rFonts w:ascii="Times New Roman" w:hAnsi="Times New Roman"/>
          <w:b/>
        </w:rPr>
        <w:t>ZP/U-33/19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646FB" w:rsidRPr="000646F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646FB" w:rsidRPr="000646F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0646FB" w:rsidRPr="000646F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646FB" w:rsidRPr="000646F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0646FB" w:rsidRPr="000646FB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646FB" w:rsidRPr="000646FB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646FB" w:rsidRPr="000646FB">
        <w:rPr>
          <w:rFonts w:ascii="Times New Roman" w:hAnsi="Times New Roman"/>
          <w:b/>
        </w:rPr>
        <w:t>Druk indeksów studenta oraz teczek do akt studenta dla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646FB" w:rsidRPr="000646FB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801" w:rsidRDefault="000A3801" w:rsidP="0038231F">
      <w:pPr>
        <w:spacing w:after="0" w:line="240" w:lineRule="auto"/>
      </w:pPr>
      <w:r>
        <w:separator/>
      </w:r>
    </w:p>
  </w:endnote>
  <w:endnote w:type="continuationSeparator" w:id="0">
    <w:p w:rsidR="000A3801" w:rsidRDefault="000A38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6FB" w:rsidRDefault="000646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074E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074E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6FB" w:rsidRDefault="000646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801" w:rsidRDefault="000A3801" w:rsidP="0038231F">
      <w:pPr>
        <w:spacing w:after="0" w:line="240" w:lineRule="auto"/>
      </w:pPr>
      <w:r>
        <w:separator/>
      </w:r>
    </w:p>
  </w:footnote>
  <w:footnote w:type="continuationSeparator" w:id="0">
    <w:p w:rsidR="000A3801" w:rsidRDefault="000A38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6FB" w:rsidRDefault="000646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6FB" w:rsidRDefault="000646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6FB" w:rsidRDefault="000646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3801"/>
    <w:rsid w:val="00023477"/>
    <w:rsid w:val="000247FF"/>
    <w:rsid w:val="00025C8D"/>
    <w:rsid w:val="000303EE"/>
    <w:rsid w:val="0005473D"/>
    <w:rsid w:val="000646FB"/>
    <w:rsid w:val="00073C3D"/>
    <w:rsid w:val="000809B6"/>
    <w:rsid w:val="000A3801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74EE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14E9F39-CE26-4228-AA4B-A231D2158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255F9-2B51-4CAA-82EF-FDD2F685A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2019-09-30T09:10:00Z</dcterms:created>
  <dcterms:modified xsi:type="dcterms:W3CDTF">2019-09-30T09:10:00Z</dcterms:modified>
</cp:coreProperties>
</file>