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2F2" w:rsidRPr="00205D5A" w:rsidRDefault="00A707EE" w:rsidP="006F12F2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 xml:space="preserve">WZÓR </w:t>
      </w:r>
      <w:r w:rsidRPr="00A707EE">
        <w:rPr>
          <w:szCs w:val="24"/>
        </w:rPr>
        <w:t xml:space="preserve">FORMULARZA OFERTY </w:t>
      </w:r>
      <w:r w:rsidR="006F12F2" w:rsidRPr="00A707EE">
        <w:rPr>
          <w:szCs w:val="24"/>
        </w:rPr>
        <w:t>ZAŁ</w:t>
      </w:r>
      <w:r>
        <w:rPr>
          <w:szCs w:val="24"/>
        </w:rPr>
        <w:t>. NR</w:t>
      </w:r>
      <w:r w:rsidR="006F12F2" w:rsidRPr="00A707EE">
        <w:rPr>
          <w:szCs w:val="24"/>
        </w:rPr>
        <w:t xml:space="preserve"> </w:t>
      </w:r>
      <w:r w:rsidR="00EA66F7">
        <w:rPr>
          <w:szCs w:val="24"/>
        </w:rPr>
        <w:t>1</w:t>
      </w:r>
      <w:r>
        <w:rPr>
          <w:szCs w:val="24"/>
        </w:rPr>
        <w:t xml:space="preserve"> DO OGŁOSZENIA</w:t>
      </w:r>
    </w:p>
    <w:p w:rsidR="006F12F2" w:rsidRPr="00205D5A" w:rsidRDefault="00ED17E3" w:rsidP="00A707EE">
      <w:pPr>
        <w:spacing w:line="360" w:lineRule="auto"/>
        <w:rPr>
          <w:b/>
        </w:rPr>
      </w:pPr>
      <w:r w:rsidRPr="00ED17E3">
        <w:rPr>
          <w:noProof/>
          <w:highlight w:val="yellow"/>
        </w:rPr>
        <w:pict>
          <v:roundrect id="_x0000_s1027" style="position:absolute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463AA8" w:rsidRPr="00463AA8" w:rsidRDefault="00463AA8" w:rsidP="006F12F2">
      <w:pPr>
        <w:ind w:firstLine="3969"/>
        <w:rPr>
          <w:b/>
        </w:rPr>
      </w:pPr>
      <w:r w:rsidRPr="00463AA8">
        <w:rPr>
          <w:b/>
        </w:rPr>
        <w:t>Politechnika Rzeszowska</w:t>
      </w:r>
    </w:p>
    <w:p w:rsidR="006F12F2" w:rsidRPr="00205D5A" w:rsidRDefault="00463AA8" w:rsidP="006F12F2">
      <w:pPr>
        <w:ind w:firstLine="3969"/>
        <w:rPr>
          <w:b/>
        </w:rPr>
      </w:pPr>
      <w:r w:rsidRPr="00463AA8">
        <w:rPr>
          <w:b/>
        </w:rPr>
        <w:t>Dział Logistyki i Zamówień Publicznych</w:t>
      </w:r>
    </w:p>
    <w:p w:rsidR="006F12F2" w:rsidRPr="00205D5A" w:rsidRDefault="00463AA8" w:rsidP="006F12F2">
      <w:pPr>
        <w:ind w:left="3969"/>
        <w:rPr>
          <w:b/>
        </w:rPr>
      </w:pPr>
      <w:r w:rsidRPr="00463AA8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463AA8">
        <w:rPr>
          <w:b/>
        </w:rPr>
        <w:t>12</w:t>
      </w:r>
    </w:p>
    <w:p w:rsidR="006F12F2" w:rsidRPr="00205D5A" w:rsidRDefault="00463AA8" w:rsidP="006F12F2">
      <w:pPr>
        <w:ind w:firstLine="3969"/>
        <w:rPr>
          <w:b/>
        </w:rPr>
      </w:pPr>
      <w:r w:rsidRPr="00463AA8">
        <w:rPr>
          <w:b/>
        </w:rPr>
        <w:t>35-959</w:t>
      </w:r>
      <w:r w:rsidR="006F12F2" w:rsidRPr="00205D5A">
        <w:rPr>
          <w:b/>
        </w:rPr>
        <w:t xml:space="preserve"> </w:t>
      </w:r>
      <w:r w:rsidRPr="00463AA8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463AA8" w:rsidRPr="00463AA8">
        <w:rPr>
          <w:b/>
        </w:rPr>
        <w:t>uproszczone (pozaustawowe)</w:t>
      </w:r>
      <w:r w:rsidRPr="00205D5A">
        <w:t>” na:</w:t>
      </w:r>
    </w:p>
    <w:p w:rsidR="006F12F2" w:rsidRPr="00205D5A" w:rsidRDefault="006F12F2" w:rsidP="00A707EE">
      <w:pPr>
        <w:spacing w:line="360" w:lineRule="auto"/>
        <w:jc w:val="both"/>
      </w:pPr>
      <w:r w:rsidRPr="00205D5A">
        <w:t>„</w:t>
      </w:r>
      <w:r w:rsidR="00463AA8" w:rsidRPr="00463AA8">
        <w:rPr>
          <w:b/>
        </w:rPr>
        <w:t>Dostawa kserokopiarki</w:t>
      </w:r>
      <w:r w:rsidRPr="00205D5A">
        <w:t>”.</w:t>
      </w: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2490" w:type="dxa"/>
        <w:jc w:val="center"/>
        <w:tblInd w:w="-4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21"/>
        <w:gridCol w:w="2413"/>
        <w:gridCol w:w="3232"/>
        <w:gridCol w:w="1186"/>
        <w:gridCol w:w="2238"/>
      </w:tblGrid>
      <w:tr w:rsidR="00A707EE" w:rsidRPr="00205D5A" w:rsidTr="00AB0B21">
        <w:trPr>
          <w:gridBefore w:val="1"/>
          <w:wBefore w:w="3421" w:type="dxa"/>
          <w:jc w:val="center"/>
        </w:trPr>
        <w:tc>
          <w:tcPr>
            <w:tcW w:w="2413" w:type="dxa"/>
            <w:shd w:val="clear" w:color="auto" w:fill="F3F3F3"/>
            <w:vAlign w:val="center"/>
          </w:tcPr>
          <w:p w:rsidR="00A707EE" w:rsidRPr="00205D5A" w:rsidRDefault="00A707EE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Temat:</w:t>
            </w:r>
          </w:p>
        </w:tc>
        <w:tc>
          <w:tcPr>
            <w:tcW w:w="4418" w:type="dxa"/>
            <w:gridSpan w:val="2"/>
            <w:shd w:val="clear" w:color="auto" w:fill="F3F3F3"/>
            <w:vAlign w:val="center"/>
          </w:tcPr>
          <w:p w:rsidR="00A707EE" w:rsidRPr="00205D5A" w:rsidRDefault="00657310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 xml:space="preserve">Marka i model oferowanego </w:t>
            </w:r>
            <w:bookmarkStart w:id="0" w:name="_GoBack"/>
            <w:bookmarkEnd w:id="0"/>
            <w:r w:rsidRPr="00B92A54">
              <w:rPr>
                <w:b/>
              </w:rPr>
              <w:t>produktu. Parametry te</w:t>
            </w:r>
            <w:r>
              <w:rPr>
                <w:b/>
              </w:rPr>
              <w:t>chniczne oferowanych urządzeń w </w:t>
            </w:r>
            <w:r w:rsidRPr="00B92A54">
              <w:rPr>
                <w:b/>
              </w:rPr>
              <w:t>odniesieniu do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A707EE" w:rsidRPr="00205D5A" w:rsidRDefault="00A707EE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A707EE" w:rsidRPr="00205D5A" w:rsidTr="00AB0B21">
        <w:trPr>
          <w:gridBefore w:val="1"/>
          <w:wBefore w:w="3421" w:type="dxa"/>
          <w:jc w:val="center"/>
        </w:trPr>
        <w:tc>
          <w:tcPr>
            <w:tcW w:w="2413" w:type="dxa"/>
          </w:tcPr>
          <w:p w:rsidR="00A707EE" w:rsidRPr="00A707EE" w:rsidRDefault="00A707EE" w:rsidP="00343B68">
            <w:pPr>
              <w:pStyle w:val="Tekstpodstawowy"/>
            </w:pPr>
            <w:r w:rsidRPr="00463AA8">
              <w:t>Dostawa kserokopiarki</w:t>
            </w:r>
            <w:r w:rsidRPr="00205D5A">
              <w:t xml:space="preserve"> </w:t>
            </w:r>
          </w:p>
        </w:tc>
        <w:tc>
          <w:tcPr>
            <w:tcW w:w="4418" w:type="dxa"/>
            <w:gridSpan w:val="2"/>
          </w:tcPr>
          <w:p w:rsidR="00A707EE" w:rsidRPr="00205D5A" w:rsidRDefault="00A707EE" w:rsidP="00343B68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A707EE" w:rsidRPr="00205D5A" w:rsidRDefault="00A707EE" w:rsidP="00343B68">
            <w:pPr>
              <w:pStyle w:val="Tekstpodstawowy"/>
              <w:rPr>
                <w:b/>
              </w:rPr>
            </w:pPr>
          </w:p>
        </w:tc>
      </w:tr>
      <w:tr w:rsidR="00657310" w:rsidRPr="00205D5A" w:rsidTr="00AB0B21">
        <w:trPr>
          <w:gridAfter w:val="2"/>
          <w:wAfter w:w="3424" w:type="dxa"/>
          <w:jc w:val="center"/>
        </w:trPr>
        <w:tc>
          <w:tcPr>
            <w:tcW w:w="9066" w:type="dxa"/>
            <w:gridSpan w:val="3"/>
          </w:tcPr>
          <w:p w:rsidR="00657310" w:rsidRPr="00205D5A" w:rsidRDefault="00657310" w:rsidP="00343B6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463AA8">
              <w:t>Dostawa kserokopiarki</w:t>
            </w:r>
            <w:r w:rsidRPr="00205D5A">
              <w:t xml:space="preserve"> </w:t>
            </w:r>
          </w:p>
          <w:p w:rsidR="00657310" w:rsidRPr="00205D5A" w:rsidRDefault="00657310" w:rsidP="00343B68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</w:t>
            </w:r>
            <w:r>
              <w:t xml:space="preserve"> </w:t>
            </w:r>
            <w:r w:rsidRPr="00205D5A">
              <w:t>(słownie: .....................................................................</w:t>
            </w:r>
            <w:r>
              <w:t>..............</w:t>
            </w:r>
            <w:r w:rsidRPr="00205D5A">
              <w:t xml:space="preserve"> zł).  wynosi kwotę brutto ....................... zł (słownie:................................................................</w:t>
            </w:r>
            <w:r>
              <w:t>.........</w:t>
            </w:r>
            <w:r w:rsidRPr="00205D5A">
              <w:t xml:space="preserve"> zł).</w:t>
            </w:r>
          </w:p>
        </w:tc>
      </w:tr>
    </w:tbl>
    <w:p w:rsidR="00AB0B21" w:rsidRDefault="00AB0B21" w:rsidP="00AB0B21">
      <w:pPr>
        <w:spacing w:line="360" w:lineRule="auto"/>
        <w:jc w:val="both"/>
      </w:pPr>
    </w:p>
    <w:p w:rsidR="00AB0B21" w:rsidRPr="00205D5A" w:rsidRDefault="00AB0B21" w:rsidP="00AB0B21">
      <w:pPr>
        <w:spacing w:line="360" w:lineRule="auto"/>
        <w:jc w:val="both"/>
      </w:pPr>
      <w:r w:rsidRPr="008863BC">
        <w:t>2) oświadczamy, że zapoznaliśmy się z ogłoszeniem o zamówieniu uznajemy się za związanych określonymi w nim zasadami postępowania oraz oś</w:t>
      </w:r>
      <w:r>
        <w:t>wiadczamy, że dostarczany produkt</w:t>
      </w:r>
      <w:r w:rsidRPr="008863BC">
        <w:t xml:space="preserve"> jest fabrycznie nowy i pochodzi z bieżącej produkcji.</w:t>
      </w:r>
      <w:r w:rsidRPr="00205D5A">
        <w:t xml:space="preserve"> </w:t>
      </w:r>
    </w:p>
    <w:p w:rsidR="00AB0B21" w:rsidRPr="008863BC" w:rsidRDefault="00AB0B21" w:rsidP="00AB0B21">
      <w:pPr>
        <w:spacing w:line="360" w:lineRule="auto"/>
        <w:jc w:val="both"/>
        <w:rPr>
          <w:rFonts w:eastAsia="Calibri"/>
        </w:rPr>
      </w:pPr>
      <w:r w:rsidRPr="00205D5A">
        <w:rPr>
          <w:rFonts w:eastAsia="Calibri"/>
        </w:rPr>
        <w:t xml:space="preserve">3) </w:t>
      </w:r>
      <w:r w:rsidRPr="00205D5A">
        <w:t xml:space="preserve">oświadczamy, że uważamy się za związanych niniejszą </w:t>
      </w:r>
      <w:r w:rsidRPr="008863BC">
        <w:t>ofertą na czas</w:t>
      </w:r>
      <w:r w:rsidRPr="00205D5A">
        <w:t xml:space="preserve"> wskazany w specyfikacji istotnych warunków zamówienia,</w:t>
      </w:r>
    </w:p>
    <w:p w:rsidR="00AB0B21" w:rsidRDefault="00AB0B21" w:rsidP="00AB0B21">
      <w:pPr>
        <w:spacing w:line="360" w:lineRule="auto"/>
        <w:jc w:val="both"/>
      </w:pPr>
      <w:r w:rsidRPr="008863BC">
        <w:t>4) oświadczamy, że udzielamy gwarancji na okres</w:t>
      </w:r>
      <w:r>
        <w:t xml:space="preserve">: </w:t>
      </w:r>
      <w:r w:rsidRPr="008863BC">
        <w:t>.......... miesięcy licząc od daty odbioru końcowego.</w:t>
      </w:r>
      <w:r>
        <w:t xml:space="preserve"> </w:t>
      </w:r>
    </w:p>
    <w:p w:rsidR="00AB0B21" w:rsidRPr="00AB0B21" w:rsidRDefault="00AB0B21" w:rsidP="00AB0B21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8863BC">
        <w:t>5)</w:t>
      </w:r>
      <w:r w:rsidRPr="008863BC">
        <w:rPr>
          <w:color w:val="000000"/>
        </w:rPr>
        <w:t xml:space="preserve"> oświadczamy, iż oferujemy termin realizacji </w:t>
      </w:r>
      <w:r w:rsidRPr="00AB0B21">
        <w:rPr>
          <w:color w:val="000000"/>
        </w:rPr>
        <w:t xml:space="preserve">zamówienia </w:t>
      </w:r>
      <w:r w:rsidRPr="00AB0B21">
        <w:rPr>
          <w:bCs/>
          <w:color w:val="000000"/>
        </w:rPr>
        <w:t>do 14 dni licząc od</w:t>
      </w:r>
      <w:r w:rsidRPr="008863BC">
        <w:rPr>
          <w:bCs/>
          <w:color w:val="000000"/>
        </w:rPr>
        <w:t xml:space="preserve"> daty zawarcia umowy</w:t>
      </w:r>
      <w:r>
        <w:rPr>
          <w:bCs/>
          <w:color w:val="000000"/>
        </w:rPr>
        <w:t>.</w:t>
      </w:r>
    </w:p>
    <w:p w:rsidR="00AB0B21" w:rsidRPr="008863BC" w:rsidRDefault="00AB0B21" w:rsidP="00AB0B21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205D5A">
        <w:rPr>
          <w:color w:val="000000"/>
        </w:rPr>
        <w:t xml:space="preserve">6) oferta liczy </w:t>
      </w:r>
      <w:r w:rsidRPr="00205D5A">
        <w:rPr>
          <w:b/>
          <w:bCs/>
          <w:color w:val="000000"/>
        </w:rPr>
        <w:t xml:space="preserve">........................ </w:t>
      </w:r>
      <w:r w:rsidRPr="00205D5A">
        <w:rPr>
          <w:color w:val="000000"/>
        </w:rPr>
        <w:t>kolejno ponumerowanych kart,</w:t>
      </w:r>
    </w:p>
    <w:p w:rsidR="00AB0B21" w:rsidRDefault="00AB0B21" w:rsidP="00AB0B21">
      <w:pPr>
        <w:autoSpaceDE w:val="0"/>
        <w:autoSpaceDN w:val="0"/>
        <w:adjustRightInd w:val="0"/>
        <w:spacing w:line="360" w:lineRule="auto"/>
        <w:jc w:val="both"/>
      </w:pPr>
    </w:p>
    <w:p w:rsidR="00AB0B21" w:rsidRDefault="00AB0B21" w:rsidP="00AB0B21">
      <w:pPr>
        <w:autoSpaceDE w:val="0"/>
        <w:autoSpaceDN w:val="0"/>
        <w:adjustRightInd w:val="0"/>
        <w:spacing w:line="360" w:lineRule="auto"/>
        <w:jc w:val="both"/>
      </w:pPr>
    </w:p>
    <w:p w:rsidR="00AB0B21" w:rsidRPr="00205D5A" w:rsidRDefault="00AB0B21" w:rsidP="00AB0B21">
      <w:pPr>
        <w:autoSpaceDE w:val="0"/>
        <w:autoSpaceDN w:val="0"/>
        <w:adjustRightInd w:val="0"/>
        <w:spacing w:line="360" w:lineRule="auto"/>
        <w:jc w:val="both"/>
      </w:pPr>
      <w:r>
        <w:lastRenderedPageBreak/>
        <w:t>7</w:t>
      </w:r>
      <w:r w:rsidRPr="00205D5A">
        <w:t xml:space="preserve">) Nazwa podwykonawcy i zakres rzeczowy, któremu  Wykonawca zamierza powierzyć wykonanie części przedmiotu zamówienia lub całości przedmiotu zamówienia.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AB0B21" w:rsidRPr="00205D5A" w:rsidTr="00343B68">
        <w:tc>
          <w:tcPr>
            <w:tcW w:w="1257" w:type="dxa"/>
          </w:tcPr>
          <w:p w:rsidR="00AB0B21" w:rsidRPr="00205D5A" w:rsidRDefault="00AB0B21" w:rsidP="00343B68">
            <w:pPr>
              <w:autoSpaceDE w:val="0"/>
              <w:autoSpaceDN w:val="0"/>
              <w:adjustRightInd w:val="0"/>
              <w:spacing w:line="360" w:lineRule="auto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AB0B21" w:rsidRPr="00205D5A" w:rsidRDefault="00AB0B21" w:rsidP="00343B68">
            <w:pPr>
              <w:autoSpaceDE w:val="0"/>
              <w:autoSpaceDN w:val="0"/>
              <w:adjustRightInd w:val="0"/>
              <w:spacing w:line="360" w:lineRule="auto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AB0B21" w:rsidRPr="00205D5A" w:rsidRDefault="00AB0B21" w:rsidP="00343B68">
            <w:pPr>
              <w:autoSpaceDE w:val="0"/>
              <w:autoSpaceDN w:val="0"/>
              <w:adjustRightInd w:val="0"/>
              <w:spacing w:line="360" w:lineRule="auto"/>
            </w:pPr>
            <w:r w:rsidRPr="00205D5A">
              <w:t>Zakres rzeczowy</w:t>
            </w:r>
          </w:p>
        </w:tc>
      </w:tr>
      <w:tr w:rsidR="00AB0B21" w:rsidRPr="00205D5A" w:rsidTr="00343B68">
        <w:tc>
          <w:tcPr>
            <w:tcW w:w="1257" w:type="dxa"/>
          </w:tcPr>
          <w:p w:rsidR="00AB0B21" w:rsidRPr="00205D5A" w:rsidRDefault="00AB0B21" w:rsidP="00343B68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4189" w:type="dxa"/>
          </w:tcPr>
          <w:p w:rsidR="00AB0B21" w:rsidRPr="00205D5A" w:rsidRDefault="00AB0B21" w:rsidP="00343B68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3840" w:type="dxa"/>
          </w:tcPr>
          <w:p w:rsidR="00AB0B21" w:rsidRPr="00205D5A" w:rsidRDefault="00AB0B21" w:rsidP="00343B68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AB0B21" w:rsidRPr="00205D5A" w:rsidTr="00343B68">
        <w:tc>
          <w:tcPr>
            <w:tcW w:w="1257" w:type="dxa"/>
          </w:tcPr>
          <w:p w:rsidR="00AB0B21" w:rsidRPr="00205D5A" w:rsidRDefault="00AB0B21" w:rsidP="00343B68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4189" w:type="dxa"/>
          </w:tcPr>
          <w:p w:rsidR="00AB0B21" w:rsidRPr="00205D5A" w:rsidRDefault="00AB0B21" w:rsidP="00343B68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3840" w:type="dxa"/>
          </w:tcPr>
          <w:p w:rsidR="00AB0B21" w:rsidRPr="00205D5A" w:rsidRDefault="00AB0B21" w:rsidP="00343B68">
            <w:pPr>
              <w:autoSpaceDE w:val="0"/>
              <w:autoSpaceDN w:val="0"/>
              <w:adjustRightInd w:val="0"/>
              <w:spacing w:line="360" w:lineRule="auto"/>
            </w:pPr>
          </w:p>
        </w:tc>
      </w:tr>
    </w:tbl>
    <w:p w:rsidR="00AB0B21" w:rsidRPr="00AB0B21" w:rsidRDefault="00AB0B21" w:rsidP="00AB0B21">
      <w:pPr>
        <w:autoSpaceDE w:val="0"/>
        <w:autoSpaceDN w:val="0"/>
        <w:adjustRightInd w:val="0"/>
        <w:spacing w:line="360" w:lineRule="auto"/>
        <w:rPr>
          <w:i/>
        </w:rPr>
      </w:pPr>
      <w:r w:rsidRPr="008863BC">
        <w:rPr>
          <w:i/>
        </w:rPr>
        <w:t xml:space="preserve">* Wypełnić jeżeli Wykonawca zamierza powierzyć podwykonawstwo </w:t>
      </w:r>
    </w:p>
    <w:p w:rsidR="00AB0B21" w:rsidRPr="00205D5A" w:rsidRDefault="00AB0B21" w:rsidP="00AB0B21">
      <w:pPr>
        <w:spacing w:line="360" w:lineRule="auto"/>
        <w:jc w:val="both"/>
      </w:pPr>
      <w:r>
        <w:t>8</w:t>
      </w:r>
      <w:r w:rsidRPr="00205D5A">
        <w:t xml:space="preserve">) oświadczamy, że zapoznaliśmy się z </w:t>
      </w:r>
      <w:r>
        <w:rPr>
          <w:color w:val="000000"/>
        </w:rPr>
        <w:t>wzorem umowy</w:t>
      </w:r>
      <w:r w:rsidRPr="00205D5A">
        <w:rPr>
          <w:color w:val="000000"/>
        </w:rPr>
        <w:t>,</w:t>
      </w:r>
      <w:r>
        <w:t xml:space="preserve"> który został</w:t>
      </w:r>
      <w:r w:rsidRPr="00205D5A">
        <w:t xml:space="preserve"> za</w:t>
      </w:r>
      <w:r>
        <w:t>warty</w:t>
      </w:r>
      <w:r w:rsidRPr="00205D5A">
        <w:t xml:space="preserve"> w</w:t>
      </w:r>
      <w:r>
        <w:t xml:space="preserve"> załączniku nr 2 do ogłoszenia o zamówieniu</w:t>
      </w:r>
      <w:r w:rsidRPr="00205D5A">
        <w:t xml:space="preserve"> i zobowiązujemy się w przypadku wyboru naszej oferty </w:t>
      </w:r>
      <w:r w:rsidRPr="000B6A55">
        <w:t>częściowej</w:t>
      </w:r>
      <w:r w:rsidRPr="00205D5A">
        <w:t xml:space="preserve"> do zawarcia umowy na zawartych tam warunkach w miejscu i terminie wyznaczonym przez Zamawiającego.</w:t>
      </w:r>
    </w:p>
    <w:p w:rsidR="00AB0B21" w:rsidRPr="000B6A55" w:rsidRDefault="00AB0B21" w:rsidP="00AB0B21">
      <w:pPr>
        <w:spacing w:line="360" w:lineRule="auto"/>
        <w:jc w:val="both"/>
      </w:pPr>
      <w:r>
        <w:t>9</w:t>
      </w:r>
      <w:r w:rsidRPr="00205D5A">
        <w:t>) </w:t>
      </w:r>
      <w:r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Pr="00205D5A">
        <w:t>od których dane osobowe bezpośrednio lub pośrednio pozyskałem</w:t>
      </w:r>
      <w:r w:rsidRPr="00205D5A">
        <w:rPr>
          <w:color w:val="000000"/>
        </w:rPr>
        <w:t xml:space="preserve"> w </w:t>
      </w:r>
      <w:r w:rsidRPr="000B6A55">
        <w:rPr>
          <w:color w:val="000000"/>
        </w:rPr>
        <w:t>celu ubiegania się o udzielenie zamówienia publicznego w niniejszym postępowaniu</w:t>
      </w:r>
      <w:r w:rsidRPr="000B6A55">
        <w:t>.*</w:t>
      </w:r>
      <w:r w:rsidRPr="000B6A55">
        <w:rPr>
          <w:i/>
          <w:color w:val="000000"/>
        </w:rPr>
        <w:t xml:space="preserve"> /Jeśli nie dotyczy wykreślić/</w:t>
      </w:r>
    </w:p>
    <w:p w:rsidR="00AB0B21" w:rsidRPr="000B6A55" w:rsidRDefault="00AB0B21" w:rsidP="00AB0B21">
      <w:pPr>
        <w:pStyle w:val="NormalnyWeb"/>
        <w:spacing w:line="360" w:lineRule="auto"/>
        <w:jc w:val="both"/>
        <w:rPr>
          <w:i/>
          <w:color w:val="000000"/>
          <w:sz w:val="20"/>
          <w:szCs w:val="20"/>
        </w:rPr>
      </w:pPr>
      <w:r w:rsidRPr="000B6A55">
        <w:rPr>
          <w:i/>
          <w:color w:val="000000"/>
          <w:sz w:val="20"/>
          <w:szCs w:val="20"/>
        </w:rPr>
        <w:t xml:space="preserve">* W przypadku gdy wykonawca </w:t>
      </w:r>
      <w:r w:rsidRPr="000B6A55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0B6A55">
        <w:rPr>
          <w:b/>
          <w:i/>
          <w:sz w:val="20"/>
          <w:szCs w:val="20"/>
        </w:rPr>
        <w:t>(usunięcie treści oświadczenia przez jego wykreślenie).</w:t>
      </w:r>
    </w:p>
    <w:p w:rsidR="00AB0B21" w:rsidRPr="00205D5A" w:rsidRDefault="00AB0B21" w:rsidP="00AB0B21">
      <w:pPr>
        <w:spacing w:line="360" w:lineRule="auto"/>
        <w:jc w:val="both"/>
      </w:pPr>
      <w:r>
        <w:t>10</w:t>
      </w:r>
      <w:r w:rsidRPr="00205D5A">
        <w:t>) załącznikami do niniejszej oferty są: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AB0B21" w:rsidRPr="00205D5A" w:rsidTr="00AB0B21">
        <w:tc>
          <w:tcPr>
            <w:tcW w:w="727" w:type="dxa"/>
          </w:tcPr>
          <w:p w:rsidR="00AB0B21" w:rsidRPr="00205D5A" w:rsidRDefault="00AB0B21" w:rsidP="00343B6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AB0B21" w:rsidRPr="00205D5A" w:rsidRDefault="00AB0B21" w:rsidP="00343B68">
            <w:pPr>
              <w:spacing w:line="360" w:lineRule="auto"/>
              <w:ind w:firstLine="496"/>
              <w:jc w:val="both"/>
            </w:pPr>
          </w:p>
        </w:tc>
      </w:tr>
    </w:tbl>
    <w:p w:rsidR="00AB0B21" w:rsidRPr="00205D5A" w:rsidRDefault="00AB0B21" w:rsidP="00AB0B21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AB0B21" w:rsidRPr="000B6A55" w:rsidRDefault="00AB0B21" w:rsidP="00AB0B21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AB0B21" w:rsidRPr="00205D5A" w:rsidRDefault="00AB0B21" w:rsidP="00AB0B21">
      <w:pPr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B0B21" w:rsidRPr="00205D5A" w:rsidRDefault="00AB0B21" w:rsidP="00AB0B21">
      <w:pPr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B0B21" w:rsidRPr="00205D5A" w:rsidRDefault="00AB0B21" w:rsidP="00AB0B21">
      <w:pPr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:rsidR="00AB0B21" w:rsidRPr="00205D5A" w:rsidRDefault="00AB0B21" w:rsidP="00AB0B21">
      <w:pPr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B0B21" w:rsidRPr="00205D5A" w:rsidRDefault="00AB0B21" w:rsidP="00AB0B21">
      <w:pPr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B0B21" w:rsidRPr="00205D5A" w:rsidRDefault="00AB0B21" w:rsidP="00AB0B21">
      <w:pPr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AB0B21" w:rsidRPr="00205D5A" w:rsidRDefault="00AB0B21" w:rsidP="00AB0B21">
      <w:pPr>
        <w:jc w:val="both"/>
        <w:rPr>
          <w:b/>
          <w:bCs/>
        </w:rPr>
      </w:pPr>
      <w:r w:rsidRPr="00205D5A">
        <w:rPr>
          <w:b/>
          <w:bCs/>
        </w:rPr>
        <w:t>NIP   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sectPr w:rsidR="00DA130F" w:rsidRPr="00205D5A" w:rsidSect="00084F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4C0" w:rsidRDefault="00FF44C0">
      <w:r>
        <w:separator/>
      </w:r>
    </w:p>
  </w:endnote>
  <w:endnote w:type="continuationSeparator" w:id="0">
    <w:p w:rsidR="00FF44C0" w:rsidRDefault="00FF44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AA8" w:rsidRDefault="00463AA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07" w:rsidRDefault="00ED17E3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A66F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AA8" w:rsidRDefault="00463AA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4C0" w:rsidRDefault="00FF44C0">
      <w:r>
        <w:separator/>
      </w:r>
    </w:p>
  </w:footnote>
  <w:footnote w:type="continuationSeparator" w:id="0">
    <w:p w:rsidR="00FF44C0" w:rsidRDefault="00FF44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AA8" w:rsidRDefault="00463AA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AA8" w:rsidRDefault="00463AA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AA8" w:rsidRDefault="00463AA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3AA8"/>
    <w:rsid w:val="00016D63"/>
    <w:rsid w:val="00084F15"/>
    <w:rsid w:val="00205D5A"/>
    <w:rsid w:val="00264B92"/>
    <w:rsid w:val="00275899"/>
    <w:rsid w:val="00280050"/>
    <w:rsid w:val="00345612"/>
    <w:rsid w:val="003E3EB0"/>
    <w:rsid w:val="004368E0"/>
    <w:rsid w:val="00463AA8"/>
    <w:rsid w:val="004C4264"/>
    <w:rsid w:val="00554A2B"/>
    <w:rsid w:val="0058146E"/>
    <w:rsid w:val="005A3802"/>
    <w:rsid w:val="006033A5"/>
    <w:rsid w:val="00604962"/>
    <w:rsid w:val="00657310"/>
    <w:rsid w:val="006F12F2"/>
    <w:rsid w:val="006F5451"/>
    <w:rsid w:val="0070573E"/>
    <w:rsid w:val="00831B3D"/>
    <w:rsid w:val="0085366D"/>
    <w:rsid w:val="008B0507"/>
    <w:rsid w:val="008B2454"/>
    <w:rsid w:val="00935CA5"/>
    <w:rsid w:val="00957E1B"/>
    <w:rsid w:val="009A4ABA"/>
    <w:rsid w:val="009C24E5"/>
    <w:rsid w:val="00A707EE"/>
    <w:rsid w:val="00A97DF6"/>
    <w:rsid w:val="00AA23A4"/>
    <w:rsid w:val="00AB0B21"/>
    <w:rsid w:val="00B5672E"/>
    <w:rsid w:val="00BC16BF"/>
    <w:rsid w:val="00BD0C7B"/>
    <w:rsid w:val="00C214D6"/>
    <w:rsid w:val="00CE1EC2"/>
    <w:rsid w:val="00D21922"/>
    <w:rsid w:val="00D67BAD"/>
    <w:rsid w:val="00D77E08"/>
    <w:rsid w:val="00DA130F"/>
    <w:rsid w:val="00E0656B"/>
    <w:rsid w:val="00E9601B"/>
    <w:rsid w:val="00EA66F7"/>
    <w:rsid w:val="00EB44DC"/>
    <w:rsid w:val="00ED17E3"/>
    <w:rsid w:val="00F41BC7"/>
    <w:rsid w:val="00F65DB7"/>
    <w:rsid w:val="00FE6FD7"/>
    <w:rsid w:val="00FF4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84F15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84F15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84F15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84F15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84F15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84F15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84F15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84F15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rsid w:val="00084F15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84F15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84F15"/>
  </w:style>
  <w:style w:type="paragraph" w:styleId="Stopka">
    <w:name w:val="footer"/>
    <w:basedOn w:val="Normalny"/>
    <w:rsid w:val="00084F15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84F15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84F15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B0B21"/>
    <w:rPr>
      <w:kern w:val="2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99452-FD3F-4118-A919-77B87202F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389</Words>
  <Characters>3063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Dominik Orzech</dc:creator>
  <cp:keywords/>
  <dc:description/>
  <cp:lastModifiedBy>Dominik Orzech</cp:lastModifiedBy>
  <cp:revision>2</cp:revision>
  <cp:lastPrinted>2019-09-27T10:56:00Z</cp:lastPrinted>
  <dcterms:created xsi:type="dcterms:W3CDTF">2019-09-27T10:56:00Z</dcterms:created>
  <dcterms:modified xsi:type="dcterms:W3CDTF">2019-09-27T10:56:00Z</dcterms:modified>
</cp:coreProperties>
</file>