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A55" w:rsidRPr="00482A55" w:rsidRDefault="00482A55" w:rsidP="00482A55">
      <w:pPr>
        <w:spacing w:line="360" w:lineRule="auto"/>
        <w:rPr>
          <w:sz w:val="24"/>
        </w:rPr>
      </w:pPr>
      <w:r>
        <w:rPr>
          <w:b/>
          <w:sz w:val="24"/>
        </w:rPr>
        <w:t>Znak sprawy</w:t>
      </w:r>
      <w:r>
        <w:rPr>
          <w:sz w:val="24"/>
        </w:rPr>
        <w:t>: NA/P/297</w:t>
      </w:r>
      <w:r w:rsidRPr="002959ED">
        <w:rPr>
          <w:sz w:val="24"/>
        </w:rPr>
        <w:t>/2019</w:t>
      </w:r>
      <w:r w:rsidRPr="002959ED">
        <w:rPr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2959ED">
        <w:rPr>
          <w:sz w:val="24"/>
        </w:rPr>
        <w:t>Załącznik nr 1</w:t>
      </w:r>
    </w:p>
    <w:p w:rsidR="00482A55" w:rsidRDefault="00482A55" w:rsidP="00482A55">
      <w:pPr>
        <w:spacing w:line="360" w:lineRule="auto"/>
        <w:jc w:val="center"/>
        <w:outlineLvl w:val="0"/>
        <w:rPr>
          <w:b/>
          <w:sz w:val="28"/>
        </w:rPr>
      </w:pPr>
    </w:p>
    <w:p w:rsidR="00482A55" w:rsidRDefault="00482A55" w:rsidP="00482A55">
      <w:pPr>
        <w:spacing w:line="360" w:lineRule="auto"/>
        <w:jc w:val="center"/>
        <w:outlineLvl w:val="0"/>
        <w:rPr>
          <w:b/>
          <w:sz w:val="28"/>
        </w:rPr>
      </w:pPr>
    </w:p>
    <w:p w:rsidR="00482A55" w:rsidRDefault="00482A55" w:rsidP="00482A55">
      <w:pPr>
        <w:spacing w:line="360" w:lineRule="auto"/>
        <w:jc w:val="center"/>
        <w:outlineLvl w:val="0"/>
        <w:rPr>
          <w:b/>
          <w:sz w:val="28"/>
        </w:rPr>
      </w:pPr>
    </w:p>
    <w:p w:rsidR="00482A55" w:rsidRDefault="00482A55" w:rsidP="00482A55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FORMULARZA OFERTY</w:t>
      </w:r>
      <w:r>
        <w:rPr>
          <w:b/>
          <w:sz w:val="28"/>
          <w:u w:val="single"/>
        </w:rPr>
        <w:t xml:space="preserve"> </w:t>
      </w:r>
    </w:p>
    <w:p w:rsidR="00482A55" w:rsidRDefault="00482A55" w:rsidP="00482A55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filled="f" strokeweight=".25pt">
            <v:textbox style="mso-next-textbox:#_x0000_s1028" inset="1pt,1pt,1pt,1pt">
              <w:txbxContent>
                <w:p w:rsidR="00482A55" w:rsidRDefault="00482A55" w:rsidP="00482A55"/>
                <w:p w:rsidR="00482A55" w:rsidRDefault="00482A55" w:rsidP="00482A55">
                  <w:pPr>
                    <w:rPr>
                      <w:sz w:val="12"/>
                    </w:rPr>
                  </w:pPr>
                </w:p>
                <w:p w:rsidR="00482A55" w:rsidRDefault="00482A55" w:rsidP="00482A55">
                  <w:pPr>
                    <w:rPr>
                      <w:sz w:val="12"/>
                    </w:rPr>
                  </w:pPr>
                </w:p>
                <w:p w:rsidR="00482A55" w:rsidRDefault="00482A55" w:rsidP="00482A55">
                  <w:pPr>
                    <w:rPr>
                      <w:sz w:val="12"/>
                    </w:rPr>
                  </w:pPr>
                </w:p>
                <w:p w:rsidR="00482A55" w:rsidRDefault="00482A55" w:rsidP="00482A55">
                  <w:pPr>
                    <w:rPr>
                      <w:sz w:val="12"/>
                    </w:rPr>
                  </w:pPr>
                </w:p>
                <w:p w:rsidR="00482A55" w:rsidRDefault="00482A55" w:rsidP="00482A55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82A55" w:rsidRDefault="00482A55" w:rsidP="00482A55"/>
              </w:txbxContent>
            </v:textbox>
          </v:roundrect>
        </w:pict>
      </w:r>
    </w:p>
    <w:p w:rsidR="00482A55" w:rsidRDefault="00482A55" w:rsidP="00482A55">
      <w:pPr>
        <w:spacing w:line="360" w:lineRule="auto"/>
        <w:ind w:left="709" w:hanging="425"/>
        <w:jc w:val="both"/>
        <w:rPr>
          <w:sz w:val="24"/>
        </w:rPr>
      </w:pPr>
    </w:p>
    <w:p w:rsidR="00482A55" w:rsidRDefault="00482A55" w:rsidP="00482A55">
      <w:pPr>
        <w:spacing w:line="360" w:lineRule="auto"/>
        <w:jc w:val="both"/>
        <w:rPr>
          <w:sz w:val="24"/>
        </w:rPr>
      </w:pPr>
    </w:p>
    <w:p w:rsidR="00482A55" w:rsidRDefault="00482A55" w:rsidP="00482A55">
      <w:pPr>
        <w:ind w:firstLine="3969"/>
        <w:rPr>
          <w:b/>
          <w:sz w:val="24"/>
        </w:rPr>
      </w:pPr>
    </w:p>
    <w:p w:rsidR="00482A55" w:rsidRDefault="00482A55" w:rsidP="00482A55">
      <w:pPr>
        <w:ind w:firstLine="3969"/>
        <w:rPr>
          <w:b/>
          <w:sz w:val="24"/>
        </w:rPr>
      </w:pPr>
    </w:p>
    <w:p w:rsidR="00482A55" w:rsidRPr="00360B50" w:rsidRDefault="00482A55" w:rsidP="00482A55">
      <w:pPr>
        <w:ind w:firstLine="3969"/>
        <w:rPr>
          <w:b/>
          <w:sz w:val="24"/>
        </w:rPr>
      </w:pPr>
      <w:r w:rsidRPr="00360B50">
        <w:rPr>
          <w:b/>
          <w:sz w:val="24"/>
        </w:rPr>
        <w:t>Politechnika Rzeszowska</w:t>
      </w:r>
    </w:p>
    <w:p w:rsidR="00482A55" w:rsidRDefault="00482A55" w:rsidP="00482A55">
      <w:pPr>
        <w:ind w:firstLine="3969"/>
        <w:rPr>
          <w:b/>
          <w:sz w:val="24"/>
        </w:rPr>
      </w:pPr>
      <w:r w:rsidRPr="00360B50">
        <w:rPr>
          <w:b/>
          <w:sz w:val="24"/>
        </w:rPr>
        <w:t>Dział Logistyki i Zamówień Publicznych</w:t>
      </w:r>
    </w:p>
    <w:p w:rsidR="00482A55" w:rsidRDefault="00482A55" w:rsidP="00482A55">
      <w:pPr>
        <w:ind w:left="3969"/>
        <w:rPr>
          <w:b/>
          <w:sz w:val="24"/>
        </w:rPr>
      </w:pPr>
      <w:r w:rsidRPr="00360B50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360B50">
        <w:rPr>
          <w:b/>
          <w:sz w:val="24"/>
        </w:rPr>
        <w:t>12</w:t>
      </w:r>
    </w:p>
    <w:p w:rsidR="00482A55" w:rsidRDefault="00482A55" w:rsidP="00482A55">
      <w:pPr>
        <w:numPr>
          <w:ilvl w:val="1"/>
          <w:numId w:val="42"/>
        </w:numPr>
        <w:rPr>
          <w:b/>
          <w:sz w:val="24"/>
        </w:rPr>
      </w:pPr>
      <w:r w:rsidRPr="00360B50">
        <w:rPr>
          <w:b/>
          <w:sz w:val="24"/>
        </w:rPr>
        <w:t>Rzeszów</w:t>
      </w:r>
    </w:p>
    <w:p w:rsidR="00482A55" w:rsidRDefault="00482A55" w:rsidP="00482A55">
      <w:pPr>
        <w:spacing w:line="360" w:lineRule="auto"/>
        <w:jc w:val="both"/>
        <w:rPr>
          <w:sz w:val="24"/>
        </w:rPr>
      </w:pPr>
    </w:p>
    <w:p w:rsidR="00482A55" w:rsidRDefault="00482A55" w:rsidP="00482A55">
      <w:pPr>
        <w:spacing w:line="360" w:lineRule="auto"/>
        <w:jc w:val="both"/>
        <w:rPr>
          <w:sz w:val="24"/>
        </w:rPr>
      </w:pPr>
    </w:p>
    <w:p w:rsidR="00482A55" w:rsidRPr="009C5B65" w:rsidRDefault="00482A55" w:rsidP="00482A55">
      <w:pPr>
        <w:numPr>
          <w:ilvl w:val="0"/>
          <w:numId w:val="41"/>
        </w:numPr>
        <w:spacing w:line="276" w:lineRule="auto"/>
        <w:ind w:left="426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482A55">
        <w:rPr>
          <w:sz w:val="24"/>
        </w:rPr>
        <w:t>przetargu w trybie przetarg</w:t>
      </w:r>
      <w:r w:rsidRPr="00482A55">
        <w:rPr>
          <w:sz w:val="24"/>
        </w:rPr>
        <w:t>u</w:t>
      </w:r>
      <w:r w:rsidRPr="00482A55">
        <w:rPr>
          <w:sz w:val="24"/>
        </w:rPr>
        <w:t xml:space="preserve"> </w:t>
      </w:r>
      <w:r w:rsidRPr="00482A55">
        <w:rPr>
          <w:sz w:val="24"/>
        </w:rPr>
        <w:t>nieograniczonego</w:t>
      </w:r>
      <w:r>
        <w:rPr>
          <w:sz w:val="24"/>
        </w:rPr>
        <w:t xml:space="preserve"> na: </w:t>
      </w:r>
      <w:r w:rsidRPr="0032527E">
        <w:rPr>
          <w:b/>
          <w:sz w:val="24"/>
        </w:rPr>
        <w:t>Dostosowanie nawierzchni przejść dla pieszych dla osób niepełnosprawnych</w:t>
      </w:r>
      <w:r>
        <w:rPr>
          <w:sz w:val="24"/>
        </w:rPr>
        <w:t>, o</w:t>
      </w:r>
      <w:r w:rsidRPr="002959ED">
        <w:rPr>
          <w:sz w:val="24"/>
        </w:rPr>
        <w:t>ferujemy wykonanie zamówienia:</w:t>
      </w:r>
    </w:p>
    <w:p w:rsidR="00482A55" w:rsidRDefault="00482A55" w:rsidP="00482A55">
      <w:pPr>
        <w:jc w:val="both"/>
        <w:rPr>
          <w:kern w:val="20"/>
          <w:sz w:val="18"/>
          <w:szCs w:val="18"/>
        </w:rPr>
      </w:pPr>
    </w:p>
    <w:p w:rsidR="00482A55" w:rsidRDefault="00482A55" w:rsidP="00482A55">
      <w:pPr>
        <w:numPr>
          <w:ilvl w:val="0"/>
          <w:numId w:val="43"/>
        </w:num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482A55" w:rsidRPr="000D23C5" w:rsidRDefault="00482A55" w:rsidP="00482A55">
      <w:pPr>
        <w:spacing w:line="360" w:lineRule="auto"/>
        <w:ind w:left="1080"/>
        <w:jc w:val="both"/>
        <w:rPr>
          <w:sz w:val="24"/>
          <w:szCs w:val="24"/>
        </w:rPr>
      </w:pPr>
    </w:p>
    <w:p w:rsidR="00482A55" w:rsidRDefault="00482A55" w:rsidP="00482A5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 …………………….……</w:t>
      </w:r>
    </w:p>
    <w:p w:rsidR="00482A55" w:rsidRPr="000D23C5" w:rsidRDefault="00482A55" w:rsidP="00482A55">
      <w:pPr>
        <w:spacing w:line="360" w:lineRule="auto"/>
        <w:jc w:val="both"/>
        <w:rPr>
          <w:sz w:val="24"/>
          <w:szCs w:val="24"/>
        </w:rPr>
      </w:pPr>
    </w:p>
    <w:p w:rsidR="00482A55" w:rsidRDefault="00482A55" w:rsidP="00482A5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482A55" w:rsidRDefault="00482A55" w:rsidP="00482A55">
      <w:pPr>
        <w:spacing w:line="360" w:lineRule="auto"/>
        <w:jc w:val="both"/>
        <w:rPr>
          <w:sz w:val="24"/>
          <w:szCs w:val="24"/>
        </w:rPr>
      </w:pPr>
    </w:p>
    <w:p w:rsidR="00482A55" w:rsidRPr="00630051" w:rsidRDefault="00482A55" w:rsidP="00482A5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482A55" w:rsidRPr="00FA5968" w:rsidRDefault="00482A55" w:rsidP="00482A55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482A55" w:rsidRDefault="00482A55" w:rsidP="00482A55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482A55" w:rsidRPr="009C5B65" w:rsidRDefault="00482A55" w:rsidP="00482A55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482A55" w:rsidRPr="002959ED" w:rsidRDefault="00482A55" w:rsidP="00482A5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482A55" w:rsidRDefault="00482A55" w:rsidP="00482A5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lastRenderedPageBreak/>
        <w:t>Oświadczamy, że zapoznaliśmy się ze specyfikacją istotnych warunków zamówienia i  nie  wnosimy do niej zastrzeżeń oraz zdobyliśmy konieczne informacje potrzebne do właściwego wykonania zamówienia.</w:t>
      </w:r>
    </w:p>
    <w:p w:rsidR="00482A55" w:rsidRPr="002959ED" w:rsidRDefault="00482A55" w:rsidP="00482A55">
      <w:pPr>
        <w:ind w:left="284"/>
        <w:jc w:val="both"/>
        <w:rPr>
          <w:sz w:val="24"/>
          <w:szCs w:val="24"/>
        </w:rPr>
      </w:pPr>
    </w:p>
    <w:p w:rsidR="00482A55" w:rsidRDefault="00482A55" w:rsidP="00482A5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482A55" w:rsidRDefault="00482A55" w:rsidP="00482A55">
      <w:pPr>
        <w:jc w:val="both"/>
        <w:rPr>
          <w:sz w:val="24"/>
          <w:szCs w:val="24"/>
        </w:rPr>
      </w:pPr>
      <w:bookmarkStart w:id="0" w:name="_GoBack"/>
      <w:bookmarkEnd w:id="0"/>
    </w:p>
    <w:p w:rsidR="00482A55" w:rsidRDefault="00482A55" w:rsidP="00482A5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482A55" w:rsidRPr="009C5B65" w:rsidRDefault="00482A55" w:rsidP="00482A55">
      <w:pPr>
        <w:ind w:left="284"/>
        <w:jc w:val="both"/>
        <w:rPr>
          <w:sz w:val="24"/>
          <w:szCs w:val="24"/>
        </w:rPr>
      </w:pPr>
    </w:p>
    <w:p w:rsidR="00482A55" w:rsidRDefault="00482A55" w:rsidP="00482A5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482A55" w:rsidRPr="00FE29AA" w:rsidRDefault="00482A55" w:rsidP="00482A55">
      <w:pPr>
        <w:ind w:left="284"/>
        <w:jc w:val="both"/>
        <w:rPr>
          <w:sz w:val="24"/>
          <w:szCs w:val="24"/>
        </w:rPr>
      </w:pPr>
    </w:p>
    <w:p w:rsidR="00482A55" w:rsidRPr="00402C2F" w:rsidRDefault="00482A55" w:rsidP="00482A55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482A55" w:rsidRPr="00402C2F" w:rsidTr="0079015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A55" w:rsidRPr="00402C2F" w:rsidRDefault="00482A55" w:rsidP="0079015F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proofErr w:type="spellStart"/>
            <w:r w:rsidRPr="00402C2F"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A55" w:rsidRPr="00402C2F" w:rsidRDefault="00482A55" w:rsidP="0079015F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A55" w:rsidRDefault="00482A55" w:rsidP="0079015F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482A55" w:rsidRPr="00402C2F" w:rsidTr="0079015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A55" w:rsidRPr="00402C2F" w:rsidRDefault="00482A55" w:rsidP="0079015F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A55" w:rsidRPr="00402C2F" w:rsidRDefault="00482A55" w:rsidP="0079015F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A55" w:rsidRPr="00402C2F" w:rsidRDefault="00482A55" w:rsidP="0079015F">
            <w:pPr>
              <w:autoSpaceDE w:val="0"/>
              <w:autoSpaceDN w:val="0"/>
              <w:adjustRightInd w:val="0"/>
              <w:ind w:left="-426"/>
            </w:pPr>
          </w:p>
        </w:tc>
      </w:tr>
      <w:tr w:rsidR="00482A55" w:rsidRPr="00402C2F" w:rsidTr="0079015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A55" w:rsidRPr="00402C2F" w:rsidRDefault="00482A55" w:rsidP="0079015F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A55" w:rsidRPr="00402C2F" w:rsidRDefault="00482A55" w:rsidP="0079015F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A55" w:rsidRPr="00402C2F" w:rsidRDefault="00482A55" w:rsidP="0079015F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482A55" w:rsidRPr="00402C2F" w:rsidRDefault="00482A55" w:rsidP="00482A55">
      <w:pPr>
        <w:autoSpaceDE w:val="0"/>
        <w:autoSpaceDN w:val="0"/>
        <w:adjustRightInd w:val="0"/>
      </w:pPr>
    </w:p>
    <w:p w:rsidR="00482A55" w:rsidRPr="00402C2F" w:rsidRDefault="00482A55" w:rsidP="00482A55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482A55" w:rsidRDefault="00482A55" w:rsidP="00482A55">
      <w:pPr>
        <w:jc w:val="both"/>
        <w:rPr>
          <w:color w:val="C00000"/>
          <w:sz w:val="24"/>
          <w:szCs w:val="24"/>
        </w:rPr>
      </w:pPr>
    </w:p>
    <w:p w:rsidR="00482A55" w:rsidRPr="00FA5968" w:rsidRDefault="00482A55" w:rsidP="00482A55">
      <w:pPr>
        <w:jc w:val="both"/>
        <w:rPr>
          <w:color w:val="C00000"/>
          <w:sz w:val="24"/>
          <w:szCs w:val="24"/>
        </w:rPr>
      </w:pPr>
    </w:p>
    <w:p w:rsidR="00482A55" w:rsidRPr="00FA5968" w:rsidRDefault="00482A55" w:rsidP="00482A55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482A55" w:rsidRPr="002959ED" w:rsidRDefault="00482A55" w:rsidP="00482A55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482A55" w:rsidRPr="00FA5968" w:rsidRDefault="00482A55" w:rsidP="00482A55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482A55" w:rsidRPr="00FA5968" w:rsidRDefault="00482A55" w:rsidP="00482A55">
      <w:pPr>
        <w:ind w:left="426" w:hanging="426"/>
        <w:jc w:val="both"/>
        <w:rPr>
          <w:sz w:val="16"/>
          <w:szCs w:val="16"/>
        </w:rPr>
      </w:pPr>
    </w:p>
    <w:p w:rsidR="00482A55" w:rsidRPr="00FA5968" w:rsidRDefault="00482A55" w:rsidP="00482A55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482A55" w:rsidRPr="00FA5968" w:rsidRDefault="00482A55" w:rsidP="00482A55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482A55" w:rsidRPr="00FA5968" w:rsidRDefault="00482A55" w:rsidP="00482A55">
      <w:pPr>
        <w:ind w:left="426" w:hanging="426"/>
        <w:jc w:val="both"/>
        <w:rPr>
          <w:sz w:val="24"/>
          <w:szCs w:val="24"/>
        </w:rPr>
      </w:pPr>
    </w:p>
    <w:p w:rsidR="00482A55" w:rsidRPr="00482A55" w:rsidRDefault="00482A55" w:rsidP="00482A55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 kwotę w wysokości co najmniej 200 000,00zł</w:t>
      </w:r>
      <w:r w:rsidRPr="00AD6F2D">
        <w:rPr>
          <w:b/>
          <w:sz w:val="24"/>
          <w:szCs w:val="24"/>
        </w:rPr>
        <w:t>.</w:t>
      </w:r>
    </w:p>
    <w:p w:rsidR="00482A55" w:rsidRPr="00AD6F2D" w:rsidRDefault="00482A55" w:rsidP="00482A55">
      <w:pPr>
        <w:ind w:left="426"/>
        <w:jc w:val="both"/>
        <w:rPr>
          <w:sz w:val="24"/>
          <w:szCs w:val="24"/>
        </w:rPr>
      </w:pPr>
    </w:p>
    <w:p w:rsidR="00482A55" w:rsidRPr="00AD6F2D" w:rsidRDefault="00482A55" w:rsidP="00482A55">
      <w:pPr>
        <w:pStyle w:val="Akapitzlist"/>
        <w:numPr>
          <w:ilvl w:val="0"/>
          <w:numId w:val="41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482A55" w:rsidRPr="00AD6F2D" w:rsidRDefault="00482A55" w:rsidP="00482A55">
      <w:pPr>
        <w:pStyle w:val="Akapitzlist"/>
        <w:ind w:left="426" w:hanging="426"/>
        <w:jc w:val="both"/>
      </w:pPr>
    </w:p>
    <w:p w:rsidR="00482A55" w:rsidRPr="00AD6F2D" w:rsidRDefault="00482A55" w:rsidP="00482A55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482A55" w:rsidRPr="00AD6F2D" w:rsidRDefault="00482A55" w:rsidP="00482A55">
      <w:pPr>
        <w:ind w:left="426" w:right="110" w:hanging="426"/>
      </w:pPr>
    </w:p>
    <w:p w:rsidR="00482A55" w:rsidRPr="00AD6F2D" w:rsidRDefault="00482A55" w:rsidP="00482A55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482A55" w:rsidRDefault="00482A55" w:rsidP="00482A55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482A55" w:rsidRDefault="00482A55" w:rsidP="00482A55">
      <w:pPr>
        <w:ind w:left="426" w:hanging="426"/>
        <w:jc w:val="both"/>
        <w:rPr>
          <w:kern w:val="20"/>
          <w:sz w:val="18"/>
          <w:szCs w:val="18"/>
        </w:rPr>
      </w:pPr>
    </w:p>
    <w:p w:rsidR="00482A55" w:rsidRPr="00FE754D" w:rsidRDefault="00482A55" w:rsidP="00482A55">
      <w:pPr>
        <w:numPr>
          <w:ilvl w:val="0"/>
          <w:numId w:val="41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482A55" w:rsidRDefault="00482A55" w:rsidP="00482A55">
      <w:pPr>
        <w:pStyle w:val="NormalnyWeb"/>
        <w:spacing w:line="276" w:lineRule="auto"/>
        <w:jc w:val="both"/>
        <w:rPr>
          <w:b/>
          <w:i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lastRenderedPageBreak/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482A55" w:rsidRPr="002959ED" w:rsidRDefault="00482A55" w:rsidP="00482A55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</w:p>
    <w:p w:rsidR="00482A55" w:rsidRPr="009C658F" w:rsidRDefault="00482A55" w:rsidP="00482A55">
      <w:pPr>
        <w:numPr>
          <w:ilvl w:val="0"/>
          <w:numId w:val="41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482A55" w:rsidRPr="009C658F" w:rsidRDefault="00482A55" w:rsidP="00482A55">
      <w:pPr>
        <w:ind w:left="142" w:hanging="426"/>
        <w:jc w:val="both"/>
        <w:rPr>
          <w:sz w:val="24"/>
          <w:szCs w:val="24"/>
        </w:rPr>
      </w:pPr>
    </w:p>
    <w:p w:rsidR="00482A55" w:rsidRDefault="00482A55" w:rsidP="00482A55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482A55" w:rsidRPr="009C658F" w:rsidRDefault="00482A55" w:rsidP="00482A55">
      <w:pPr>
        <w:ind w:right="110"/>
      </w:pPr>
    </w:p>
    <w:p w:rsidR="00482A55" w:rsidRDefault="00482A55" w:rsidP="00482A5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482A55" w:rsidRPr="002959ED" w:rsidRDefault="00482A55" w:rsidP="00482A55">
      <w:pPr>
        <w:ind w:hanging="284"/>
        <w:jc w:val="both"/>
        <w:rPr>
          <w:kern w:val="20"/>
          <w:sz w:val="18"/>
          <w:szCs w:val="18"/>
        </w:rPr>
      </w:pPr>
    </w:p>
    <w:p w:rsidR="00482A55" w:rsidRPr="00AD6F2D" w:rsidRDefault="00482A55" w:rsidP="00482A55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482A55" w:rsidRPr="00AD6F2D" w:rsidRDefault="00482A55" w:rsidP="00482A55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482A55" w:rsidRPr="00AD6F2D" w:rsidTr="0079015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A55" w:rsidRPr="00AD6F2D" w:rsidRDefault="00482A55" w:rsidP="0079015F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A55" w:rsidRPr="00AD6F2D" w:rsidRDefault="00482A55" w:rsidP="0079015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482A55" w:rsidRPr="00AD6F2D" w:rsidTr="0079015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A55" w:rsidRPr="00AD6F2D" w:rsidRDefault="00482A55" w:rsidP="0079015F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A55" w:rsidRPr="00AD6F2D" w:rsidRDefault="00482A55" w:rsidP="0079015F">
            <w:pPr>
              <w:spacing w:after="240"/>
              <w:ind w:firstLine="496"/>
              <w:jc w:val="both"/>
            </w:pPr>
          </w:p>
        </w:tc>
      </w:tr>
      <w:tr w:rsidR="00482A55" w:rsidRPr="00AD6F2D" w:rsidTr="0079015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A55" w:rsidRPr="00AD6F2D" w:rsidRDefault="00482A55" w:rsidP="0079015F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A55" w:rsidRPr="00AD6F2D" w:rsidRDefault="00482A55" w:rsidP="0079015F">
            <w:pPr>
              <w:spacing w:after="240"/>
              <w:ind w:firstLine="496"/>
              <w:jc w:val="both"/>
            </w:pPr>
          </w:p>
        </w:tc>
      </w:tr>
      <w:tr w:rsidR="00482A55" w:rsidRPr="00AD6F2D" w:rsidTr="0079015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A55" w:rsidRPr="00AD6F2D" w:rsidRDefault="00482A55" w:rsidP="0079015F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A55" w:rsidRPr="00AD6F2D" w:rsidRDefault="00482A55" w:rsidP="0079015F">
            <w:pPr>
              <w:spacing w:after="240"/>
              <w:ind w:firstLine="496"/>
              <w:jc w:val="both"/>
            </w:pPr>
          </w:p>
        </w:tc>
      </w:tr>
    </w:tbl>
    <w:p w:rsidR="00482A55" w:rsidRPr="00AD6F2D" w:rsidRDefault="00482A55" w:rsidP="00482A55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482A55" w:rsidRPr="00AD6F2D" w:rsidRDefault="00482A55" w:rsidP="00482A5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82A55" w:rsidRPr="00AD6F2D" w:rsidRDefault="00482A55" w:rsidP="00482A5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82A55" w:rsidRPr="00AD6F2D" w:rsidRDefault="00482A55" w:rsidP="00482A5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482A55" w:rsidRDefault="00482A55" w:rsidP="00482A55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482A55" w:rsidRDefault="00482A55" w:rsidP="00482A55">
      <w:pPr>
        <w:ind w:left="1701" w:hanging="1701"/>
        <w:jc w:val="both"/>
      </w:pPr>
    </w:p>
    <w:p w:rsidR="00482A55" w:rsidRDefault="00482A55" w:rsidP="00482A55">
      <w:pPr>
        <w:spacing w:line="360" w:lineRule="auto"/>
        <w:jc w:val="both"/>
        <w:rPr>
          <w:sz w:val="24"/>
        </w:rPr>
      </w:pPr>
    </w:p>
    <w:sectPr w:rsidR="00482A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716" w:rsidRDefault="00FF1716">
      <w:r>
        <w:separator/>
      </w:r>
    </w:p>
  </w:endnote>
  <w:endnote w:type="continuationSeparator" w:id="0">
    <w:p w:rsidR="00FF1716" w:rsidRDefault="00FF1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27E" w:rsidRDefault="003252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82A5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27E" w:rsidRDefault="003252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716" w:rsidRDefault="00FF1716">
      <w:r>
        <w:separator/>
      </w:r>
    </w:p>
  </w:footnote>
  <w:footnote w:type="continuationSeparator" w:id="0">
    <w:p w:rsidR="00FF1716" w:rsidRDefault="00FF1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27E" w:rsidRDefault="003252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27E" w:rsidRDefault="003252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27E" w:rsidRDefault="003252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9485D4C"/>
    <w:multiLevelType w:val="multilevel"/>
    <w:tmpl w:val="C77EC17A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8"/>
  </w:num>
  <w:num w:numId="8">
    <w:abstractNumId w:val="9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39"/>
  </w:num>
  <w:num w:numId="15">
    <w:abstractNumId w:val="25"/>
  </w:num>
  <w:num w:numId="16">
    <w:abstractNumId w:val="41"/>
  </w:num>
  <w:num w:numId="17">
    <w:abstractNumId w:val="23"/>
  </w:num>
  <w:num w:numId="18">
    <w:abstractNumId w:val="38"/>
  </w:num>
  <w:num w:numId="19">
    <w:abstractNumId w:val="12"/>
  </w:num>
  <w:num w:numId="20">
    <w:abstractNumId w:val="18"/>
  </w:num>
  <w:num w:numId="21">
    <w:abstractNumId w:val="37"/>
  </w:num>
  <w:num w:numId="22">
    <w:abstractNumId w:val="20"/>
  </w:num>
  <w:num w:numId="23">
    <w:abstractNumId w:val="36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2"/>
  </w:num>
  <w:num w:numId="36">
    <w:abstractNumId w:val="1"/>
  </w:num>
  <w:num w:numId="37">
    <w:abstractNumId w:val="35"/>
  </w:num>
  <w:num w:numId="38">
    <w:abstractNumId w:val="26"/>
  </w:num>
  <w:num w:numId="39">
    <w:abstractNumId w:val="3"/>
  </w:num>
  <w:num w:numId="40">
    <w:abstractNumId w:val="42"/>
  </w:num>
  <w:num w:numId="41">
    <w:abstractNumId w:val="40"/>
  </w:num>
  <w:num w:numId="42">
    <w:abstractNumId w:val="30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1716"/>
    <w:rsid w:val="000D3BF8"/>
    <w:rsid w:val="0011282F"/>
    <w:rsid w:val="0032527E"/>
    <w:rsid w:val="00482A55"/>
    <w:rsid w:val="005A209D"/>
    <w:rsid w:val="00905C81"/>
    <w:rsid w:val="00910C60"/>
    <w:rsid w:val="00A23135"/>
    <w:rsid w:val="00E725C4"/>
    <w:rsid w:val="00EC515B"/>
    <w:rsid w:val="00FE29AA"/>
    <w:rsid w:val="00FF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E89CECD"/>
  <w15:chartTrackingRefBased/>
  <w15:docId w15:val="{1CB0D3A9-33F3-4A84-90A2-7265852FA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445</Words>
  <Characters>3438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2019-09-26T11:36:00Z</cp:lastPrinted>
  <dcterms:created xsi:type="dcterms:W3CDTF">2019-09-26T11:36:00Z</dcterms:created>
  <dcterms:modified xsi:type="dcterms:W3CDTF">2019-09-26T11:36:00Z</dcterms:modified>
</cp:coreProperties>
</file>