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8373C"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9742E" w:rsidRPr="0039742E">
        <w:rPr>
          <w:b/>
          <w:sz w:val="24"/>
        </w:rPr>
        <w:t>NA/P/297/2019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88373C" w:rsidRDefault="007D36CE" w:rsidP="0088373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88373C">
        <w:t xml:space="preserve">trybie </w:t>
      </w:r>
      <w:r w:rsidR="0039742E" w:rsidRPr="0088373C">
        <w:t>przetarg</w:t>
      </w:r>
      <w:r w:rsidR="0088373C" w:rsidRPr="0088373C">
        <w:t>u</w:t>
      </w:r>
      <w:r w:rsidR="0039742E" w:rsidRPr="0039742E">
        <w:rPr>
          <w:b/>
        </w:rPr>
        <w:t xml:space="preserve"> </w:t>
      </w:r>
      <w:r w:rsidR="0039742E" w:rsidRPr="0088373C">
        <w:t>nieograniczon</w:t>
      </w:r>
      <w:r w:rsidR="0088373C" w:rsidRPr="0088373C">
        <w:t>ego</w:t>
      </w:r>
      <w:r w:rsidR="00753DC1">
        <w:t xml:space="preserve"> na:</w:t>
      </w:r>
      <w:r w:rsidR="0088373C">
        <w:t xml:space="preserve"> </w:t>
      </w:r>
      <w:r w:rsidR="0039742E" w:rsidRPr="0039742E">
        <w:rPr>
          <w:b/>
          <w:szCs w:val="24"/>
        </w:rPr>
        <w:t>Dostosowanie nawierzchni przejść dla pieszych dla osób niepełnosprawnych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9742E" w:rsidRPr="0039742E">
        <w:rPr>
          <w:sz w:val="24"/>
          <w:szCs w:val="24"/>
        </w:rPr>
        <w:t>(</w:t>
      </w:r>
      <w:proofErr w:type="spellStart"/>
      <w:r w:rsidR="0039742E" w:rsidRPr="0039742E">
        <w:rPr>
          <w:sz w:val="24"/>
          <w:szCs w:val="24"/>
        </w:rPr>
        <w:t>t.j</w:t>
      </w:r>
      <w:proofErr w:type="spellEnd"/>
      <w:r w:rsidR="0039742E" w:rsidRPr="0039742E">
        <w:rPr>
          <w:sz w:val="24"/>
          <w:szCs w:val="24"/>
        </w:rPr>
        <w:t xml:space="preserve">. Dz. U. z  2018 r. poz. 1986 z </w:t>
      </w:r>
      <w:proofErr w:type="spellStart"/>
      <w:r w:rsidR="0039742E" w:rsidRPr="0039742E">
        <w:rPr>
          <w:sz w:val="24"/>
          <w:szCs w:val="24"/>
        </w:rPr>
        <w:t>późn</w:t>
      </w:r>
      <w:proofErr w:type="spellEnd"/>
      <w:r w:rsidR="0039742E" w:rsidRPr="0039742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9742E" w:rsidRPr="0039742E">
        <w:rPr>
          <w:sz w:val="24"/>
          <w:szCs w:val="24"/>
        </w:rPr>
        <w:t>(</w:t>
      </w:r>
      <w:proofErr w:type="spellStart"/>
      <w:r w:rsidR="0039742E" w:rsidRPr="0039742E">
        <w:rPr>
          <w:sz w:val="24"/>
          <w:szCs w:val="24"/>
        </w:rPr>
        <w:t>t.j</w:t>
      </w:r>
      <w:proofErr w:type="spellEnd"/>
      <w:r w:rsidR="0039742E" w:rsidRPr="0039742E">
        <w:rPr>
          <w:sz w:val="24"/>
          <w:szCs w:val="24"/>
        </w:rPr>
        <w:t xml:space="preserve">. Dz. U. z  2018 r. poz. 1986 z </w:t>
      </w:r>
      <w:proofErr w:type="spellStart"/>
      <w:r w:rsidR="0039742E" w:rsidRPr="0039742E">
        <w:rPr>
          <w:sz w:val="24"/>
          <w:szCs w:val="24"/>
        </w:rPr>
        <w:t>późn</w:t>
      </w:r>
      <w:proofErr w:type="spellEnd"/>
      <w:r w:rsidR="0039742E" w:rsidRPr="0039742E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9742E" w:rsidRPr="0039742E">
        <w:rPr>
          <w:sz w:val="24"/>
          <w:szCs w:val="24"/>
        </w:rPr>
        <w:t>(</w:t>
      </w:r>
      <w:proofErr w:type="spellStart"/>
      <w:r w:rsidR="0039742E" w:rsidRPr="0039742E">
        <w:rPr>
          <w:sz w:val="24"/>
          <w:szCs w:val="24"/>
        </w:rPr>
        <w:t>t.j</w:t>
      </w:r>
      <w:proofErr w:type="spellEnd"/>
      <w:r w:rsidR="0039742E" w:rsidRPr="0039742E">
        <w:rPr>
          <w:sz w:val="24"/>
          <w:szCs w:val="24"/>
        </w:rPr>
        <w:t xml:space="preserve">. Dz. U. z  2018 r. poz. 1986 z </w:t>
      </w:r>
      <w:proofErr w:type="spellStart"/>
      <w:r w:rsidR="0039742E" w:rsidRPr="0039742E">
        <w:rPr>
          <w:sz w:val="24"/>
          <w:szCs w:val="24"/>
        </w:rPr>
        <w:t>późn</w:t>
      </w:r>
      <w:proofErr w:type="spellEnd"/>
      <w:r w:rsidR="0039742E" w:rsidRPr="0039742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817" w:rsidRDefault="00E15817">
      <w:r>
        <w:separator/>
      </w:r>
    </w:p>
  </w:endnote>
  <w:endnote w:type="continuationSeparator" w:id="0">
    <w:p w:rsidR="00E15817" w:rsidRDefault="00E15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37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37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42E" w:rsidRDefault="003974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817" w:rsidRDefault="00E15817">
      <w:r>
        <w:separator/>
      </w:r>
    </w:p>
  </w:footnote>
  <w:footnote w:type="continuationSeparator" w:id="0">
    <w:p w:rsidR="00E15817" w:rsidRDefault="00E1581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42E" w:rsidRDefault="003974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42E" w:rsidRDefault="003974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42E" w:rsidRDefault="003974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581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9742E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373C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15817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08019B"/>
  <w15:chartTrackingRefBased/>
  <w15:docId w15:val="{08C80084-965E-4EE1-A30A-ECB86AE08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92A95-4748-43BF-A28D-00B5E5C78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2019-09-26T08:38:00Z</dcterms:created>
  <dcterms:modified xsi:type="dcterms:W3CDTF">2019-09-26T08:38:00Z</dcterms:modified>
</cp:coreProperties>
</file>