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7012F" w:rsidRPr="0037012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7012F" w:rsidRPr="0037012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2 szt. drukarek 3D pracujących w technologii FDM wraz z systemem </w:t>
      </w:r>
      <w:proofErr w:type="spellStart"/>
      <w:r w:rsidR="0037012F" w:rsidRPr="0037012F">
        <w:rPr>
          <w:rFonts w:ascii="Arial" w:eastAsia="Times New Roman" w:hAnsi="Arial" w:cs="Arial"/>
          <w:b/>
          <w:sz w:val="20"/>
          <w:szCs w:val="20"/>
          <w:lang w:eastAsia="pl-PL"/>
        </w:rPr>
        <w:t>wieloekstruderowym</w:t>
      </w:r>
      <w:proofErr w:type="spellEnd"/>
      <w:r w:rsidR="0037012F" w:rsidRPr="0037012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</w:t>
      </w:r>
      <w:proofErr w:type="spellStart"/>
      <w:r w:rsidR="0037012F" w:rsidRPr="0037012F">
        <w:rPr>
          <w:rFonts w:ascii="Arial" w:eastAsia="Times New Roman" w:hAnsi="Arial" w:cs="Arial"/>
          <w:b/>
          <w:sz w:val="20"/>
          <w:szCs w:val="20"/>
          <w:lang w:eastAsia="pl-PL"/>
        </w:rPr>
        <w:t>WIMiR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283E1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bookmarkStart w:id="0" w:name="_GoBack"/>
      <w:r w:rsidR="00283E1C" w:rsidRPr="00283E1C">
        <w:rPr>
          <w:rFonts w:ascii="Arial" w:eastAsia="Times New Roman" w:hAnsi="Arial" w:cs="Arial"/>
          <w:b/>
          <w:sz w:val="20"/>
          <w:szCs w:val="20"/>
          <w:lang w:eastAsia="pl-PL"/>
        </w:rPr>
        <w:t>nr sprawy: KC-zp.272-599/19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bookmarkEnd w:id="0"/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0E8" w:rsidRDefault="00D020E8" w:rsidP="0038231F">
      <w:pPr>
        <w:spacing w:after="0" w:line="240" w:lineRule="auto"/>
      </w:pPr>
      <w:r>
        <w:separator/>
      </w:r>
    </w:p>
  </w:endnote>
  <w:endnote w:type="continuationSeparator" w:id="0">
    <w:p w:rsidR="00D020E8" w:rsidRDefault="00D020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12F" w:rsidRDefault="003701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0BC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0B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12F" w:rsidRDefault="003701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0E8" w:rsidRDefault="00D020E8" w:rsidP="0038231F">
      <w:pPr>
        <w:spacing w:after="0" w:line="240" w:lineRule="auto"/>
      </w:pPr>
      <w:r>
        <w:separator/>
      </w:r>
    </w:p>
  </w:footnote>
  <w:footnote w:type="continuationSeparator" w:id="0">
    <w:p w:rsidR="00D020E8" w:rsidRDefault="00D020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12F" w:rsidRDefault="003701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12F" w:rsidRDefault="003701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12F" w:rsidRDefault="003701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0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3E1C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012F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0BC0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020E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7ED94-189F-433D-8933-89EDF6602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2019-09-04T07:07:00Z</cp:lastPrinted>
  <dcterms:created xsi:type="dcterms:W3CDTF">2019-09-04T07:08:00Z</dcterms:created>
  <dcterms:modified xsi:type="dcterms:W3CDTF">2019-09-04T07:08:00Z</dcterms:modified>
</cp:coreProperties>
</file>