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70D72" w:rsidRPr="00670D72" w:rsidRDefault="00670D72" w:rsidP="008D2AB8">
      <w:pPr>
        <w:ind w:right="-110"/>
        <w:rPr>
          <w:b/>
        </w:rPr>
      </w:pPr>
      <w:r w:rsidRPr="00670D72">
        <w:rPr>
          <w:b/>
        </w:rPr>
        <w:t>Akademia Górniczo - Hutnicza</w:t>
      </w:r>
      <w:bookmarkStart w:id="0" w:name="_GoBack"/>
      <w:bookmarkEnd w:id="0"/>
    </w:p>
    <w:p w:rsidR="00670D72" w:rsidRPr="00670D72" w:rsidRDefault="00670D72" w:rsidP="008D2AB8">
      <w:pPr>
        <w:ind w:right="-110"/>
        <w:rPr>
          <w:b/>
        </w:rPr>
      </w:pPr>
      <w:r w:rsidRPr="00670D72">
        <w:rPr>
          <w:b/>
        </w:rPr>
        <w:t>im. Stanisława Staszica w Krakowie</w:t>
      </w:r>
    </w:p>
    <w:p w:rsidR="008D2AB8" w:rsidRDefault="00670D72" w:rsidP="008D2AB8">
      <w:pPr>
        <w:ind w:right="-110"/>
        <w:rPr>
          <w:b/>
        </w:rPr>
      </w:pPr>
      <w:r w:rsidRPr="00670D7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70D72" w:rsidP="008D2AB8">
      <w:pPr>
        <w:ind w:right="-110"/>
        <w:rPr>
          <w:b/>
        </w:rPr>
      </w:pPr>
      <w:r w:rsidRPr="00670D72">
        <w:rPr>
          <w:b/>
        </w:rPr>
        <w:t>Al. Mickiewicza</w:t>
      </w:r>
      <w:r w:rsidR="008D2AB8">
        <w:rPr>
          <w:b/>
        </w:rPr>
        <w:t xml:space="preserve"> </w:t>
      </w:r>
      <w:r w:rsidRPr="00670D7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70D72" w:rsidP="008D2AB8">
      <w:pPr>
        <w:rPr>
          <w:b/>
        </w:rPr>
      </w:pPr>
      <w:r w:rsidRPr="00670D72">
        <w:rPr>
          <w:b/>
        </w:rPr>
        <w:t>30-059</w:t>
      </w:r>
      <w:r w:rsidR="008D2AB8">
        <w:rPr>
          <w:b/>
        </w:rPr>
        <w:t xml:space="preserve"> </w:t>
      </w:r>
      <w:r w:rsidRPr="00670D7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35403">
        <w:rPr>
          <w:b/>
        </w:rPr>
        <w:t>s</w:t>
      </w:r>
      <w:r w:rsidR="00670D72" w:rsidRPr="00670D72">
        <w:rPr>
          <w:b/>
        </w:rPr>
        <w:t xml:space="preserve">ubskrypcja systemu operacyjnego klasy desktop oraz pakietu biurowego dla Katedry Informatyki </w:t>
      </w:r>
      <w:proofErr w:type="spellStart"/>
      <w:r w:rsidR="00670D72" w:rsidRPr="00670D72">
        <w:rPr>
          <w:b/>
        </w:rPr>
        <w:t>WIEiT</w:t>
      </w:r>
      <w:proofErr w:type="spellEnd"/>
      <w:r w:rsidR="00670D72" w:rsidRPr="00670D72">
        <w:rPr>
          <w:b/>
        </w:rPr>
        <w:t xml:space="preserve"> AGH - KC-zp.272-641/19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D35403" w:rsidRDefault="00D35403" w:rsidP="00D3540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D35403" w:rsidRDefault="00D35403" w:rsidP="00D35403">
      <w:pPr>
        <w:widowControl w:val="0"/>
        <w:spacing w:line="264" w:lineRule="auto"/>
        <w:ind w:right="1"/>
        <w:rPr>
          <w:b/>
        </w:rPr>
      </w:pPr>
    </w:p>
    <w:p w:rsidR="00D35403" w:rsidRDefault="00D35403" w:rsidP="00D3540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D35403" w:rsidRPr="00FB1B4F" w:rsidRDefault="00D35403" w:rsidP="00D35403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D35403" w:rsidRPr="00FB1B4F" w:rsidRDefault="00D35403" w:rsidP="00D35403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D35403" w:rsidRPr="00FB1B4F" w:rsidRDefault="00D35403" w:rsidP="00D35403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D35403" w:rsidRPr="00516A0F" w:rsidRDefault="00D35403" w:rsidP="00D35403">
      <w:pPr>
        <w:widowControl w:val="0"/>
        <w:spacing w:line="360" w:lineRule="auto"/>
        <w:ind w:right="1"/>
        <w:jc w:val="both"/>
        <w:rPr>
          <w:b/>
        </w:rPr>
      </w:pPr>
      <w:r w:rsidRPr="00516A0F">
        <w:rPr>
          <w:b/>
        </w:rPr>
        <w:t>Powyższa cena zawiera podatek VAT w wysokości .......... % tj.…………………….PLN</w:t>
      </w:r>
    </w:p>
    <w:p w:rsidR="00D35403" w:rsidRPr="00516A0F" w:rsidRDefault="00D35403" w:rsidP="00D35403">
      <w:pPr>
        <w:widowControl w:val="0"/>
        <w:spacing w:line="360" w:lineRule="auto"/>
        <w:ind w:right="1"/>
        <w:jc w:val="both"/>
        <w:rPr>
          <w:b/>
        </w:rPr>
      </w:pPr>
      <w:r w:rsidRPr="00516A0F">
        <w:rPr>
          <w:b/>
        </w:rPr>
        <w:t xml:space="preserve">Nazwa, wersja, producent oferowanego systemu operacyjnego klasy desktop: </w:t>
      </w:r>
      <w:r w:rsidRPr="00516A0F">
        <w:rPr>
          <w:bCs/>
        </w:rPr>
        <w:t>…………………………………</w:t>
      </w:r>
    </w:p>
    <w:p w:rsidR="00D35403" w:rsidRDefault="00D35403" w:rsidP="00D35403">
      <w:pPr>
        <w:widowControl w:val="0"/>
        <w:spacing w:line="360" w:lineRule="auto"/>
        <w:ind w:right="1"/>
        <w:jc w:val="both"/>
        <w:rPr>
          <w:b/>
        </w:rPr>
      </w:pPr>
      <w:r w:rsidRPr="00516A0F">
        <w:rPr>
          <w:b/>
        </w:rPr>
        <w:t xml:space="preserve">Nazwa, wersja, producent oferowanego pakietu biurowego: </w:t>
      </w:r>
      <w:r w:rsidRPr="00516A0F">
        <w:rPr>
          <w:bCs/>
        </w:rPr>
        <w:t>…………………………………………………….</w:t>
      </w:r>
    </w:p>
    <w:p w:rsidR="00D35403" w:rsidRDefault="00D35403" w:rsidP="00D3540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516A0F">
        <w:t>……………………………………….. ….</w:t>
      </w:r>
      <w:r w:rsidRPr="00516A0F">
        <w:rPr>
          <w:i/>
        </w:rPr>
        <w:t>(kryterium oceny ofert)</w:t>
      </w:r>
    </w:p>
    <w:p w:rsidR="00D35403" w:rsidRPr="00FE545C" w:rsidRDefault="00D35403" w:rsidP="00D3540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D35403" w:rsidRPr="00FE545C" w:rsidRDefault="00D35403" w:rsidP="00D3540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D35403" w:rsidRDefault="00D35403" w:rsidP="00D35403">
      <w:pPr>
        <w:jc w:val="both"/>
        <w:rPr>
          <w:sz w:val="18"/>
          <w:szCs w:val="18"/>
        </w:rPr>
      </w:pPr>
    </w:p>
    <w:p w:rsidR="00D35403" w:rsidRDefault="00D35403" w:rsidP="00D35403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D35403" w:rsidRPr="00730EFE" w:rsidRDefault="00D35403" w:rsidP="00D354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49669F">
        <w:rPr>
          <w:color w:val="000000"/>
          <w:sz w:val="22"/>
          <w:szCs w:val="22"/>
          <w:lang w:eastAsia="ar-SA"/>
        </w:rPr>
        <w:t>okres 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D35403" w:rsidRPr="001D671E" w:rsidRDefault="00D35403" w:rsidP="00D354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D35403" w:rsidRDefault="00D35403" w:rsidP="00D354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35403" w:rsidRDefault="00D35403" w:rsidP="00D354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35403" w:rsidRDefault="00D35403" w:rsidP="00D354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35403" w:rsidRPr="001D671E" w:rsidRDefault="00D35403" w:rsidP="00D3540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5403" w:rsidRPr="00FE545C" w:rsidTr="00711CF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D35403" w:rsidRPr="00FE545C" w:rsidRDefault="00D35403" w:rsidP="00711C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5403" w:rsidRPr="00FE545C" w:rsidTr="00711C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5403" w:rsidRPr="00FE545C" w:rsidTr="00711C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403" w:rsidRPr="00FE545C" w:rsidRDefault="00D35403" w:rsidP="00711C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35403" w:rsidRDefault="00D35403" w:rsidP="00D354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35403" w:rsidRPr="00D638CC" w:rsidRDefault="00D35403" w:rsidP="00D3540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D35403" w:rsidRPr="002F276A" w:rsidRDefault="00D35403" w:rsidP="00D3540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35403" w:rsidRPr="002F276A" w:rsidRDefault="00D35403" w:rsidP="00D354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D35403" w:rsidRPr="002F276A" w:rsidRDefault="00D35403" w:rsidP="00D354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35403" w:rsidRPr="002F276A" w:rsidRDefault="00D35403" w:rsidP="00D354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D35403" w:rsidRPr="002F276A" w:rsidRDefault="00D35403" w:rsidP="00D354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35403" w:rsidRDefault="00D35403" w:rsidP="00D354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35403" w:rsidRDefault="00D35403" w:rsidP="00D3540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35403" w:rsidRDefault="00D35403" w:rsidP="00D354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35403" w:rsidRDefault="00D35403" w:rsidP="00D354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35403" w:rsidRDefault="00D35403" w:rsidP="00D354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35403" w:rsidRDefault="00D35403" w:rsidP="00D354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35403" w:rsidRDefault="00D35403" w:rsidP="00D354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35403" w:rsidRPr="000B45FE" w:rsidRDefault="00D35403" w:rsidP="00D354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35403" w:rsidRDefault="00D35403" w:rsidP="00D354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D35403" w:rsidRDefault="00D35403" w:rsidP="00D35403">
      <w:pPr>
        <w:jc w:val="both"/>
        <w:rPr>
          <w:sz w:val="22"/>
          <w:szCs w:val="22"/>
        </w:rPr>
      </w:pPr>
    </w:p>
    <w:p w:rsidR="00D35403" w:rsidRDefault="00D35403" w:rsidP="00D35403">
      <w:pPr>
        <w:jc w:val="both"/>
        <w:rPr>
          <w:sz w:val="22"/>
          <w:szCs w:val="22"/>
        </w:rPr>
      </w:pPr>
    </w:p>
    <w:p w:rsidR="00D35403" w:rsidRDefault="00D35403" w:rsidP="00D35403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35403" w:rsidRDefault="00D35403" w:rsidP="00D35403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35403" w:rsidRDefault="00D35403" w:rsidP="00D35403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D35403" w:rsidRDefault="00D35403" w:rsidP="00D35403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D35403" w:rsidRDefault="00D35403" w:rsidP="00D35403">
      <w:pPr>
        <w:jc w:val="right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989" w:rsidRDefault="00064989">
      <w:r>
        <w:separator/>
      </w:r>
    </w:p>
  </w:endnote>
  <w:endnote w:type="continuationSeparator" w:id="0">
    <w:p w:rsidR="00064989" w:rsidRDefault="00064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D72" w:rsidRDefault="00670D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D72" w:rsidRDefault="00670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989" w:rsidRDefault="00064989">
      <w:r>
        <w:separator/>
      </w:r>
    </w:p>
  </w:footnote>
  <w:footnote w:type="continuationSeparator" w:id="0">
    <w:p w:rsidR="00064989" w:rsidRDefault="00064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D72" w:rsidRDefault="00670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D72" w:rsidRDefault="00670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989"/>
    <w:rsid w:val="00012286"/>
    <w:rsid w:val="00064989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0D72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4350"/>
    <w:rsid w:val="00B774DC"/>
    <w:rsid w:val="00C969A6"/>
    <w:rsid w:val="00CA7D36"/>
    <w:rsid w:val="00D24208"/>
    <w:rsid w:val="00D35403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6757A67"/>
  <w15:chartTrackingRefBased/>
  <w15:docId w15:val="{0DD7D4B8-EAF3-4BF2-B5E9-D4CD7E45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FD5B2-6E6C-4AAC-9701-37314BBC5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2019-09-25T04:45:00Z</dcterms:created>
  <dcterms:modified xsi:type="dcterms:W3CDTF">2019-09-25T04:45:00Z</dcterms:modified>
</cp:coreProperties>
</file>