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26B3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bookmarkStart w:id="0" w:name="_GoBack"/>
      <w:bookmarkEnd w:id="0"/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00D62" w:rsidRPr="00900D6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Subskrypcja systemu operacyjnego klasy desktop oraz pakietu biurowego dla Katedry Informatyki </w:t>
      </w:r>
      <w:proofErr w:type="spellStart"/>
      <w:r w:rsidR="00900D62" w:rsidRPr="00900D62">
        <w:rPr>
          <w:rFonts w:ascii="Arial" w:eastAsia="Times New Roman" w:hAnsi="Arial" w:cs="Arial"/>
          <w:b/>
          <w:sz w:val="20"/>
          <w:szCs w:val="20"/>
          <w:lang w:eastAsia="pl-PL"/>
        </w:rPr>
        <w:t>WIEiT</w:t>
      </w:r>
      <w:proofErr w:type="spellEnd"/>
      <w:r w:rsidR="00900D62" w:rsidRPr="00900D6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- KC-zp.272-641/19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FC5" w:rsidRDefault="00412FC5" w:rsidP="0038231F">
      <w:pPr>
        <w:spacing w:after="0" w:line="240" w:lineRule="auto"/>
      </w:pPr>
      <w:r>
        <w:separator/>
      </w:r>
    </w:p>
  </w:endnote>
  <w:endnote w:type="continuationSeparator" w:id="0">
    <w:p w:rsidR="00412FC5" w:rsidRDefault="00412F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62" w:rsidRDefault="0090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62" w:rsidRDefault="0090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FC5" w:rsidRDefault="00412FC5" w:rsidP="0038231F">
      <w:pPr>
        <w:spacing w:after="0" w:line="240" w:lineRule="auto"/>
      </w:pPr>
      <w:r>
        <w:separator/>
      </w:r>
    </w:p>
  </w:footnote>
  <w:footnote w:type="continuationSeparator" w:id="0">
    <w:p w:rsidR="00412FC5" w:rsidRDefault="00412F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62" w:rsidRDefault="0090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62" w:rsidRDefault="0090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62" w:rsidRDefault="0090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F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2FC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00D62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B34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33D026"/>
  <w15:chartTrackingRefBased/>
  <w15:docId w15:val="{1AF940A6-18A4-42D7-9224-3813A936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0691A-1450-4D7B-9CCD-A9457AAB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cp:lastPrinted>2016-07-26T10:32:00Z</cp:lastPrinted>
  <dcterms:created xsi:type="dcterms:W3CDTF">2019-09-25T04:46:00Z</dcterms:created>
  <dcterms:modified xsi:type="dcterms:W3CDTF">2019-09-25T04:46:00Z</dcterms:modified>
</cp:coreProperties>
</file>