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1BD" w:rsidRPr="00240E71" w:rsidRDefault="00EA01BD" w:rsidP="00EA01B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EA01BD" w:rsidRDefault="00EA01BD" w:rsidP="00EA01B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A01BD" w:rsidRPr="0022732C" w:rsidRDefault="00EA01BD" w:rsidP="00EA01B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EA01BD" w:rsidRDefault="00EA01BD" w:rsidP="00EA01B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15E8C">
        <w:rPr>
          <w:sz w:val="22"/>
          <w:lang w:val="en-US"/>
        </w:rPr>
        <w:t>……………………………………………………………………………………………..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15E8C">
        <w:rPr>
          <w:sz w:val="22"/>
          <w:lang w:val="en-US"/>
        </w:rPr>
        <w:t>…………………………………………………………………………………………….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A01BD" w:rsidRPr="0022732C" w:rsidRDefault="00EA01BD" w:rsidP="00EA01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A01BD" w:rsidRDefault="00EA01BD" w:rsidP="00EA01BD">
      <w:pPr>
        <w:spacing w:line="360" w:lineRule="auto"/>
      </w:pPr>
      <w:r>
        <w:t>Do: Nazwa i siedziba Zamawiającego:</w:t>
      </w:r>
    </w:p>
    <w:p w:rsidR="00EA01BD" w:rsidRPr="00E45A7B" w:rsidRDefault="00EA01BD" w:rsidP="00EA01BD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EA01BD" w:rsidRPr="00E45A7B" w:rsidRDefault="00EA01BD" w:rsidP="00EA01BD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EA01BD" w:rsidRDefault="00EA01BD" w:rsidP="00EA01BD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EA01BD" w:rsidRDefault="00EA01BD" w:rsidP="00EA01BD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EA01BD" w:rsidRDefault="00EA01BD" w:rsidP="00EA01BD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EA01BD" w:rsidRDefault="00EA01BD" w:rsidP="00EA01BD">
      <w:pPr>
        <w:ind w:firstLine="3969"/>
        <w:rPr>
          <w:b/>
        </w:rPr>
      </w:pPr>
    </w:p>
    <w:p w:rsidR="00EA01BD" w:rsidRDefault="00EA01BD" w:rsidP="00EA01BD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B00C49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3 szt. komputerów przenośnych oraz 1 szt. stacji roboczej dla </w:t>
      </w:r>
      <w:proofErr w:type="spellStart"/>
      <w:r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– KC-zp.272-608/19,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EA01BD" w:rsidRDefault="00EA01BD" w:rsidP="00EA01BD">
      <w:pPr>
        <w:tabs>
          <w:tab w:val="right" w:pos="9000"/>
        </w:tabs>
        <w:rPr>
          <w:sz w:val="22"/>
          <w:szCs w:val="22"/>
        </w:rPr>
      </w:pPr>
    </w:p>
    <w:p w:rsidR="00023161" w:rsidRPr="00DA2E72" w:rsidRDefault="00023161" w:rsidP="00023161">
      <w:pPr>
        <w:widowControl w:val="0"/>
        <w:ind w:right="1"/>
        <w:rPr>
          <w:b/>
          <w:sz w:val="22"/>
          <w:szCs w:val="22"/>
          <w:u w:val="single"/>
        </w:rPr>
      </w:pPr>
      <w:r w:rsidRPr="00DA2E72">
        <w:rPr>
          <w:b/>
          <w:sz w:val="22"/>
          <w:szCs w:val="22"/>
          <w:u w:val="single"/>
        </w:rPr>
        <w:t>Zadanie nr 1</w:t>
      </w:r>
    </w:p>
    <w:p w:rsidR="00023161" w:rsidRDefault="00023161" w:rsidP="00023161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1701"/>
        <w:gridCol w:w="1134"/>
        <w:gridCol w:w="1418"/>
        <w:gridCol w:w="1134"/>
        <w:gridCol w:w="850"/>
        <w:gridCol w:w="1719"/>
      </w:tblGrid>
      <w:tr w:rsidR="00023161" w:rsidTr="00CA6519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Pr="00FD3F61" w:rsidRDefault="00023161" w:rsidP="00726177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023161" w:rsidRDefault="00023161" w:rsidP="00023161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Producent</w:t>
            </w:r>
            <w:r>
              <w:rPr>
                <w:b/>
                <w:color w:val="FF0000"/>
                <w:sz w:val="20"/>
              </w:rPr>
              <w:t>, 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023161" w:rsidRDefault="00023161" w:rsidP="007261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023161" w:rsidRDefault="00023161" w:rsidP="007261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023161" w:rsidTr="00CA6519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023161" w:rsidRPr="00C44251" w:rsidTr="00CA6519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Komputer wg specyfikacji I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CA6519" w:rsidRDefault="00CA6519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Oferowany Komputer: ……………</w:t>
            </w:r>
          </w:p>
          <w:p w:rsidR="00023161" w:rsidRDefault="00CA6519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Oferowane oprogramowanie</w:t>
            </w:r>
          </w:p>
          <w:p w:rsidR="00CA6519" w:rsidRPr="00C44251" w:rsidRDefault="00CA6519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</w:tr>
      <w:tr w:rsidR="00023161" w:rsidRPr="00C44251" w:rsidTr="00CA6519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023161" w:rsidRDefault="00023161" w:rsidP="0072617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Komputer wg specyfikacji II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CA6519" w:rsidRDefault="00CA6519" w:rsidP="00CA651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Oferowany Komputer: ……………</w:t>
            </w:r>
          </w:p>
          <w:p w:rsidR="00CA6519" w:rsidRDefault="00CA6519" w:rsidP="00CA651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Oferowane oprogramowanie</w:t>
            </w:r>
          </w:p>
          <w:p w:rsidR="00023161" w:rsidRPr="00C44251" w:rsidRDefault="00CA6519" w:rsidP="00CA651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023161" w:rsidRDefault="00023161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</w:tr>
      <w:tr w:rsidR="00023161" w:rsidTr="00726177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023161" w:rsidRPr="00BF11F0" w:rsidRDefault="00023161" w:rsidP="00726177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023161" w:rsidRDefault="00023161" w:rsidP="00726177">
            <w:pPr>
              <w:ind w:right="425"/>
              <w:rPr>
                <w:sz w:val="22"/>
              </w:rPr>
            </w:pPr>
          </w:p>
        </w:tc>
      </w:tr>
    </w:tbl>
    <w:p w:rsidR="00023161" w:rsidRDefault="00023161" w:rsidP="0002316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23161" w:rsidRDefault="00023161" w:rsidP="0002316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23161" w:rsidRDefault="00023161" w:rsidP="0002316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023161" w:rsidRDefault="00023161" w:rsidP="0002316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(kryterium oceny ofert): do ………………. </w:t>
      </w:r>
      <w:r>
        <w:rPr>
          <w:sz w:val="22"/>
          <w:szCs w:val="22"/>
        </w:rPr>
        <w:t>dni od daty podpisania umowy</w:t>
      </w:r>
    </w:p>
    <w:p w:rsidR="00023161" w:rsidRDefault="00023161" w:rsidP="0002316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Okres udzielonej gwarancji wynosi (Kryterium oceny ofert): ………… miesięcy</w:t>
      </w:r>
    </w:p>
    <w:p w:rsidR="00023161" w:rsidRDefault="00023161" w:rsidP="00023161">
      <w:pPr>
        <w:tabs>
          <w:tab w:val="left" w:pos="426"/>
        </w:tabs>
        <w:jc w:val="both"/>
        <w:rPr>
          <w:sz w:val="22"/>
          <w:szCs w:val="22"/>
        </w:rPr>
      </w:pPr>
    </w:p>
    <w:p w:rsidR="00023161" w:rsidRPr="00F863FD" w:rsidRDefault="00023161" w:rsidP="00023161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023161" w:rsidRDefault="00023161" w:rsidP="0002316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023161" w:rsidRDefault="00023161" w:rsidP="00023161">
      <w:pPr>
        <w:jc w:val="both"/>
        <w:rPr>
          <w:sz w:val="18"/>
          <w:szCs w:val="18"/>
        </w:rPr>
      </w:pPr>
    </w:p>
    <w:p w:rsidR="00023161" w:rsidRDefault="00023161" w:rsidP="00023161">
      <w:pPr>
        <w:rPr>
          <w:b/>
          <w:sz w:val="22"/>
          <w:szCs w:val="22"/>
          <w:u w:val="single"/>
        </w:rPr>
      </w:pPr>
    </w:p>
    <w:p w:rsidR="00023161" w:rsidRDefault="00023161" w:rsidP="00023161">
      <w:pPr>
        <w:rPr>
          <w:b/>
          <w:sz w:val="22"/>
          <w:szCs w:val="22"/>
          <w:u w:val="single"/>
        </w:rPr>
      </w:pPr>
    </w:p>
    <w:p w:rsidR="00023161" w:rsidRPr="00DA2E72" w:rsidRDefault="00023161" w:rsidP="00023161">
      <w:pPr>
        <w:widowControl w:val="0"/>
        <w:ind w:right="1"/>
        <w:rPr>
          <w:b/>
          <w:sz w:val="22"/>
          <w:szCs w:val="22"/>
          <w:u w:val="single"/>
        </w:rPr>
      </w:pPr>
      <w:r w:rsidRPr="00DA2E72">
        <w:rPr>
          <w:b/>
          <w:sz w:val="22"/>
          <w:szCs w:val="22"/>
          <w:u w:val="single"/>
        </w:rPr>
        <w:t xml:space="preserve">Zadanie nr </w:t>
      </w:r>
      <w:r>
        <w:rPr>
          <w:b/>
          <w:sz w:val="22"/>
          <w:szCs w:val="22"/>
          <w:u w:val="single"/>
        </w:rPr>
        <w:t>2</w:t>
      </w:r>
    </w:p>
    <w:p w:rsidR="00023161" w:rsidRDefault="00023161" w:rsidP="00023161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843"/>
        <w:gridCol w:w="1134"/>
        <w:gridCol w:w="1418"/>
        <w:gridCol w:w="1134"/>
        <w:gridCol w:w="850"/>
        <w:gridCol w:w="1719"/>
      </w:tblGrid>
      <w:tr w:rsidR="00023161" w:rsidTr="00C13197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Pr="00FD3F61" w:rsidRDefault="00023161" w:rsidP="00726177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023161" w:rsidRDefault="00023161" w:rsidP="00726177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Producent / wyrób własny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023161" w:rsidRDefault="00023161" w:rsidP="007261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023161" w:rsidRDefault="00023161" w:rsidP="007261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023161" w:rsidRDefault="00023161" w:rsidP="0072617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023161" w:rsidTr="00C13197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3161" w:rsidRDefault="00023161" w:rsidP="007261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023161" w:rsidRPr="00C44251" w:rsidTr="00C13197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23161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Procesor: ………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 w:rsidRPr="00C13197">
              <w:rPr>
                <w:sz w:val="16"/>
                <w:szCs w:val="16"/>
              </w:rPr>
              <w:t>Płyta</w:t>
            </w:r>
            <w:r>
              <w:rPr>
                <w:sz w:val="16"/>
                <w:szCs w:val="16"/>
              </w:rPr>
              <w:t xml:space="preserve"> główna :.…….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Pamięć RAM ……….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Dysk SSD SATA 3 ………..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Karta graficzna: ……………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Zasilacz: ………..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Chłodzenie procesora: ……………….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Obudowa: ……………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System operacyjny: ……………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Klawiatura: …………..</w:t>
            </w:r>
          </w:p>
          <w:p w:rsidR="00C13197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Mysz: …………..</w:t>
            </w:r>
          </w:p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023161" w:rsidRPr="00C44251" w:rsidRDefault="00023161" w:rsidP="00C1319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13197">
              <w:rPr>
                <w:sz w:val="16"/>
                <w:szCs w:val="16"/>
              </w:rPr>
              <w:t xml:space="preserve"> 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23161" w:rsidRPr="00C44251" w:rsidRDefault="00023161" w:rsidP="00726177">
            <w:pPr>
              <w:ind w:right="425"/>
              <w:rPr>
                <w:sz w:val="16"/>
                <w:szCs w:val="16"/>
              </w:rPr>
            </w:pPr>
          </w:p>
        </w:tc>
      </w:tr>
      <w:tr w:rsidR="00C13197" w:rsidRPr="00C44251" w:rsidTr="00C13197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13197" w:rsidRDefault="00C13197" w:rsidP="0072617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13197" w:rsidRDefault="00C13197" w:rsidP="00C13197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13197" w:rsidRPr="00C44251" w:rsidRDefault="00C13197" w:rsidP="00726177">
            <w:pPr>
              <w:ind w:right="425"/>
              <w:rPr>
                <w:sz w:val="16"/>
                <w:szCs w:val="16"/>
              </w:rPr>
            </w:pPr>
          </w:p>
        </w:tc>
      </w:tr>
      <w:tr w:rsidR="00023161" w:rsidTr="00726177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023161" w:rsidRPr="00BF11F0" w:rsidRDefault="00023161" w:rsidP="00726177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023161" w:rsidRDefault="00023161" w:rsidP="00726177">
            <w:pPr>
              <w:ind w:right="425"/>
              <w:rPr>
                <w:sz w:val="22"/>
              </w:rPr>
            </w:pPr>
          </w:p>
        </w:tc>
      </w:tr>
    </w:tbl>
    <w:p w:rsidR="00023161" w:rsidRDefault="00023161" w:rsidP="0002316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23161" w:rsidRDefault="00023161" w:rsidP="0002316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23161" w:rsidRDefault="00023161" w:rsidP="0002316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023161" w:rsidRDefault="00023161" w:rsidP="0002316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 xml:space="preserve">dni od daty </w:t>
      </w:r>
      <w:r w:rsidR="00C13197">
        <w:rPr>
          <w:sz w:val="22"/>
          <w:szCs w:val="22"/>
        </w:rPr>
        <w:t xml:space="preserve">otrzymania zamówienia potwierdzonego przez </w:t>
      </w:r>
      <w:proofErr w:type="spellStart"/>
      <w:r w:rsidR="00C13197">
        <w:rPr>
          <w:sz w:val="22"/>
          <w:szCs w:val="22"/>
        </w:rPr>
        <w:t>MNiSW</w:t>
      </w:r>
      <w:proofErr w:type="spellEnd"/>
      <w:r>
        <w:rPr>
          <w:sz w:val="22"/>
          <w:szCs w:val="22"/>
        </w:rPr>
        <w:t xml:space="preserve"> umowy</w:t>
      </w:r>
    </w:p>
    <w:p w:rsidR="00023161" w:rsidRDefault="00023161" w:rsidP="0002316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023161" w:rsidRDefault="00023161" w:rsidP="00023161">
      <w:pPr>
        <w:tabs>
          <w:tab w:val="left" w:pos="426"/>
        </w:tabs>
        <w:jc w:val="both"/>
        <w:rPr>
          <w:sz w:val="22"/>
          <w:szCs w:val="22"/>
        </w:rPr>
      </w:pPr>
    </w:p>
    <w:p w:rsidR="00023161" w:rsidRPr="00F863FD" w:rsidRDefault="00023161" w:rsidP="00023161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EA01BD" w:rsidRDefault="00023161" w:rsidP="0002316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015F44" w:rsidRPr="00015F44" w:rsidRDefault="00015F44" w:rsidP="00015F44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015F44">
        <w:rPr>
          <w:b/>
          <w:sz w:val="20"/>
          <w:szCs w:val="20"/>
        </w:rPr>
        <w:t xml:space="preserve">Zamawiający oświadcza, że zgodnie z Ustawą z dnia 11 marca 2004 r. o podatku od towarów i usług (Dz. U. z dnia 5 kwietnia 2004 r.) będzie ubiegał się o zgodę na zastosowanie stawki podatku VAT w wysokości 0% na </w:t>
      </w:r>
      <w:r>
        <w:rPr>
          <w:b/>
          <w:sz w:val="20"/>
          <w:szCs w:val="20"/>
        </w:rPr>
        <w:t>stację roboczą</w:t>
      </w:r>
      <w:r w:rsidRPr="00015F44">
        <w:rPr>
          <w:b/>
          <w:sz w:val="20"/>
          <w:szCs w:val="20"/>
        </w:rPr>
        <w:t xml:space="preserve"> i monitor</w:t>
      </w:r>
      <w:r>
        <w:rPr>
          <w:b/>
          <w:sz w:val="20"/>
          <w:szCs w:val="20"/>
        </w:rPr>
        <w:t>y</w:t>
      </w:r>
      <w:r w:rsidRPr="00015F44">
        <w:rPr>
          <w:b/>
          <w:sz w:val="20"/>
          <w:szCs w:val="20"/>
        </w:rPr>
        <w:t xml:space="preserve"> wchodzące w zakres niniejszego zamówienia. Po przedstawieniu przez Zamawiającego zamówienia potwierdzonego przez organ nadzorujący Zamawiającego Wykonawca uwzględni w wystawionej fakturze 0% stawkę podatku VAT.</w:t>
      </w:r>
    </w:p>
    <w:p w:rsidR="00015F44" w:rsidRDefault="00015F44" w:rsidP="00015F44">
      <w:pPr>
        <w:jc w:val="both"/>
        <w:rPr>
          <w:sz w:val="18"/>
          <w:szCs w:val="18"/>
        </w:rPr>
      </w:pPr>
    </w:p>
    <w:p w:rsidR="00EA01BD" w:rsidRDefault="00EA01BD" w:rsidP="00EA01BD">
      <w:pPr>
        <w:rPr>
          <w:b/>
          <w:sz w:val="22"/>
          <w:szCs w:val="22"/>
          <w:u w:val="single"/>
        </w:rPr>
      </w:pPr>
    </w:p>
    <w:p w:rsidR="00EA01BD" w:rsidRDefault="00EA01BD" w:rsidP="00EA01BD">
      <w:pPr>
        <w:rPr>
          <w:b/>
          <w:sz w:val="22"/>
          <w:szCs w:val="22"/>
          <w:u w:val="single"/>
        </w:rPr>
      </w:pPr>
    </w:p>
    <w:p w:rsidR="00EA01BD" w:rsidRDefault="00EA01BD" w:rsidP="00C1319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A01BD" w:rsidRDefault="00EA01BD" w:rsidP="00C1319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EA01BD" w:rsidRPr="00DC5D29" w:rsidRDefault="00EA01BD" w:rsidP="00C131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01BD" w:rsidRDefault="00EA01BD" w:rsidP="00C131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01BD" w:rsidRDefault="00EA01BD" w:rsidP="00C131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01BD" w:rsidTr="007261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BD" w:rsidRDefault="00EA01BD" w:rsidP="00C131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BD" w:rsidRDefault="00EA01BD" w:rsidP="00C131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A01BD" w:rsidRDefault="00EA01BD" w:rsidP="00C131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01BD" w:rsidRDefault="00EA01BD" w:rsidP="00C131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A01BD" w:rsidTr="007261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A01BD" w:rsidTr="007261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A01BD" w:rsidTr="007261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01BD" w:rsidRDefault="00EA01BD" w:rsidP="00C131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EA01BD" w:rsidRDefault="00EA01BD" w:rsidP="00C13197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EA01BD" w:rsidRDefault="00EA01BD" w:rsidP="00C13197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EA01BD" w:rsidRDefault="00EA01BD" w:rsidP="00C13197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A01BD" w:rsidRDefault="00EA01BD" w:rsidP="00C1319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A01BD" w:rsidRDefault="00EA01BD" w:rsidP="00C1319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A01BD" w:rsidRDefault="00EA01BD" w:rsidP="00C1319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A01BD" w:rsidRDefault="00EA01BD" w:rsidP="00C1319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A01BD" w:rsidRDefault="00EA01BD" w:rsidP="00C1319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A01BD" w:rsidRDefault="00EA01BD" w:rsidP="00C1319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A01BD" w:rsidRDefault="00EA01BD" w:rsidP="00C1319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A01BD" w:rsidRDefault="00EA01BD" w:rsidP="00C131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A01BD" w:rsidRDefault="00EA01BD" w:rsidP="00C1319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A01BD" w:rsidRDefault="00EA01BD" w:rsidP="00EA01BD">
      <w:pPr>
        <w:jc w:val="both"/>
        <w:rPr>
          <w:sz w:val="22"/>
          <w:szCs w:val="22"/>
        </w:rPr>
      </w:pPr>
    </w:p>
    <w:p w:rsidR="00EA01BD" w:rsidRPr="00680A16" w:rsidRDefault="00EA01BD" w:rsidP="00EA01BD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  <w:bookmarkStart w:id="0" w:name="_GoBack"/>
      <w:bookmarkEnd w:id="0"/>
    </w:p>
    <w:sectPr w:rsidR="00EA01BD" w:rsidRPr="00680A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A20" w:rsidRDefault="00404A20">
      <w:r>
        <w:separator/>
      </w:r>
    </w:p>
  </w:endnote>
  <w:endnote w:type="continuationSeparator" w:id="0">
    <w:p w:rsidR="00404A20" w:rsidRDefault="0040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0F" w:rsidRDefault="00B620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0F" w:rsidRDefault="00B620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A20" w:rsidRDefault="00404A20">
      <w:r>
        <w:separator/>
      </w:r>
    </w:p>
  </w:footnote>
  <w:footnote w:type="continuationSeparator" w:id="0">
    <w:p w:rsidR="00404A20" w:rsidRDefault="00404A20">
      <w:r>
        <w:continuationSeparator/>
      </w:r>
    </w:p>
  </w:footnote>
  <w:footnote w:id="1">
    <w:p w:rsidR="00EA01BD" w:rsidRDefault="00EA01BD" w:rsidP="00EA01B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EA01BD" w:rsidRDefault="00EA01BD" w:rsidP="00EA01B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0F" w:rsidRDefault="00B620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0F" w:rsidRDefault="00B620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4A20"/>
    <w:rsid w:val="00012286"/>
    <w:rsid w:val="00015F44"/>
    <w:rsid w:val="00023161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4A2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5CC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200F"/>
    <w:rsid w:val="00B774DC"/>
    <w:rsid w:val="00C13197"/>
    <w:rsid w:val="00C969A6"/>
    <w:rsid w:val="00CA6519"/>
    <w:rsid w:val="00CA7D36"/>
    <w:rsid w:val="00D24208"/>
    <w:rsid w:val="00D60C38"/>
    <w:rsid w:val="00D66893"/>
    <w:rsid w:val="00D90ACB"/>
    <w:rsid w:val="00DC1500"/>
    <w:rsid w:val="00E44371"/>
    <w:rsid w:val="00E949B0"/>
    <w:rsid w:val="00EA01B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1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52D7A-238A-4E9B-8FCF-4B32650B3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748</Words>
  <Characters>6112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6</cp:revision>
  <cp:lastPrinted>2019-09-11T07:39:00Z</cp:lastPrinted>
  <dcterms:created xsi:type="dcterms:W3CDTF">2019-09-11T07:05:00Z</dcterms:created>
  <dcterms:modified xsi:type="dcterms:W3CDTF">2019-09-11T12:21:00Z</dcterms:modified>
</cp:coreProperties>
</file>