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256" w:rsidRDefault="00321256" w:rsidP="00321256">
      <w:pPr>
        <w:rPr>
          <w:b/>
          <w:bCs/>
          <w:sz w:val="24"/>
        </w:rPr>
      </w:pPr>
      <w:r>
        <w:rPr>
          <w:b/>
          <w:bCs/>
          <w:sz w:val="24"/>
        </w:rPr>
        <w:t xml:space="preserve">Okręgowy Szpital Kolejowy w Katowicach - </w:t>
      </w:r>
      <w:proofErr w:type="spellStart"/>
      <w:r>
        <w:rPr>
          <w:b/>
          <w:bCs/>
          <w:sz w:val="24"/>
        </w:rPr>
        <w:t>s.p.z.o.z</w:t>
      </w:r>
      <w:proofErr w:type="spellEnd"/>
      <w:r>
        <w:rPr>
          <w:b/>
          <w:bCs/>
          <w:sz w:val="24"/>
        </w:rPr>
        <w:t>.</w:t>
      </w:r>
    </w:p>
    <w:p w:rsidR="00321256" w:rsidRDefault="00321256" w:rsidP="00321256">
      <w:pPr>
        <w:rPr>
          <w:b/>
          <w:bCs/>
          <w:sz w:val="24"/>
        </w:rPr>
      </w:pPr>
      <w:proofErr w:type="spellStart"/>
      <w:r>
        <w:rPr>
          <w:b/>
          <w:bCs/>
          <w:sz w:val="24"/>
        </w:rPr>
        <w:t>Panewnicka</w:t>
      </w:r>
      <w:proofErr w:type="spellEnd"/>
      <w:r>
        <w:rPr>
          <w:b/>
          <w:bCs/>
          <w:sz w:val="24"/>
        </w:rPr>
        <w:t xml:space="preserve"> 65</w:t>
      </w:r>
    </w:p>
    <w:p w:rsidR="00321256" w:rsidRDefault="00321256" w:rsidP="00321256">
      <w:pPr>
        <w:rPr>
          <w:b/>
          <w:bCs/>
          <w:sz w:val="24"/>
        </w:rPr>
      </w:pPr>
      <w:r>
        <w:rPr>
          <w:b/>
          <w:bCs/>
          <w:sz w:val="24"/>
        </w:rPr>
        <w:t>40-760 Katowice</w:t>
      </w:r>
    </w:p>
    <w:p w:rsidR="00321256" w:rsidRDefault="00321256" w:rsidP="00321256">
      <w:pPr>
        <w:jc w:val="right"/>
        <w:rPr>
          <w:b/>
          <w:bCs/>
          <w:sz w:val="24"/>
        </w:rPr>
      </w:pPr>
      <w:r>
        <w:rPr>
          <w:sz w:val="24"/>
        </w:rPr>
        <w:t>Katowice dnia: 2019-0</w:t>
      </w:r>
      <w:r w:rsidR="00D12F09">
        <w:rPr>
          <w:sz w:val="24"/>
        </w:rPr>
        <w:t>9</w:t>
      </w:r>
      <w:r>
        <w:rPr>
          <w:sz w:val="24"/>
        </w:rPr>
        <w:t>-</w:t>
      </w:r>
      <w:r w:rsidR="00D12F09">
        <w:rPr>
          <w:sz w:val="24"/>
        </w:rPr>
        <w:t>20</w:t>
      </w:r>
    </w:p>
    <w:p w:rsidR="00321256" w:rsidRDefault="00321256" w:rsidP="00321256">
      <w:pPr>
        <w:pStyle w:val="Nagwek"/>
        <w:tabs>
          <w:tab w:val="clear" w:pos="4536"/>
        </w:tabs>
        <w:rPr>
          <w:sz w:val="24"/>
        </w:rPr>
      </w:pPr>
      <w:r>
        <w:rPr>
          <w:sz w:val="24"/>
          <w:szCs w:val="24"/>
        </w:rPr>
        <w:t>Znak sprawy:</w:t>
      </w:r>
      <w:r>
        <w:rPr>
          <w:b/>
          <w:sz w:val="24"/>
          <w:szCs w:val="24"/>
        </w:rPr>
        <w:t xml:space="preserve"> TZM/</w:t>
      </w:r>
      <w:r w:rsidR="00D12F09">
        <w:rPr>
          <w:b/>
          <w:sz w:val="24"/>
          <w:szCs w:val="24"/>
        </w:rPr>
        <w:t>13</w:t>
      </w:r>
      <w:r>
        <w:rPr>
          <w:b/>
          <w:sz w:val="24"/>
          <w:szCs w:val="24"/>
        </w:rPr>
        <w:t>/Z/2019</w:t>
      </w:r>
      <w:r>
        <w:rPr>
          <w:sz w:val="24"/>
        </w:rPr>
        <w:tab/>
        <w:t xml:space="preserve"> </w:t>
      </w:r>
    </w:p>
    <w:p w:rsidR="00321256" w:rsidRDefault="00321256" w:rsidP="00321256">
      <w:pPr>
        <w:pStyle w:val="Nagwek"/>
        <w:tabs>
          <w:tab w:val="left" w:pos="708"/>
        </w:tabs>
        <w:rPr>
          <w:sz w:val="24"/>
        </w:rPr>
      </w:pPr>
    </w:p>
    <w:p w:rsidR="00BF3EFF" w:rsidRDefault="00BF3EFF" w:rsidP="00321256">
      <w:pPr>
        <w:pStyle w:val="Nagwek"/>
        <w:tabs>
          <w:tab w:val="left" w:pos="708"/>
        </w:tabs>
        <w:rPr>
          <w:sz w:val="24"/>
        </w:rPr>
      </w:pPr>
    </w:p>
    <w:p w:rsidR="00321256" w:rsidRDefault="00321256" w:rsidP="00321256">
      <w:pPr>
        <w:pStyle w:val="Nagwek"/>
        <w:tabs>
          <w:tab w:val="left" w:pos="708"/>
        </w:tabs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>INFORMACJA Z OTWARCIA OFERT</w:t>
      </w:r>
    </w:p>
    <w:p w:rsidR="00321256" w:rsidRDefault="00321256" w:rsidP="00321256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BF3EFF" w:rsidRDefault="00BF3EFF" w:rsidP="00BF3EFF">
      <w:pPr>
        <w:pStyle w:val="Tekstpodstawowywcity"/>
        <w:ind w:firstLine="0"/>
        <w:rPr>
          <w:i/>
        </w:rPr>
      </w:pPr>
    </w:p>
    <w:p w:rsidR="00321256" w:rsidRDefault="00321256" w:rsidP="00BF3EFF">
      <w:pPr>
        <w:pStyle w:val="Tekstpodstawowywcity"/>
        <w:ind w:firstLine="0"/>
        <w:rPr>
          <w:i/>
        </w:rPr>
      </w:pPr>
      <w:r>
        <w:rPr>
          <w:i/>
        </w:rPr>
        <w:t>Szanowni Państwo</w:t>
      </w:r>
    </w:p>
    <w:p w:rsidR="00321256" w:rsidRDefault="00321256" w:rsidP="00321256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Zamawiający przekazuje poniżej informacje z otwarcia ofert:</w:t>
      </w:r>
    </w:p>
    <w:p w:rsidR="00321256" w:rsidRDefault="00321256" w:rsidP="00321256">
      <w:pPr>
        <w:pStyle w:val="Tekstpodstawowywcity"/>
        <w:spacing w:before="120" w:after="240"/>
        <w:ind w:firstLine="0"/>
        <w:rPr>
          <w:szCs w:val="24"/>
        </w:rPr>
      </w:pPr>
      <w:r>
        <w:rPr>
          <w:szCs w:val="24"/>
        </w:rPr>
        <w:t xml:space="preserve">Otwarcie ofert na: </w:t>
      </w:r>
      <w:r w:rsidR="00BF3EFF">
        <w:rPr>
          <w:b/>
        </w:rPr>
        <w:t xml:space="preserve">Obsługę prawną Okręgowego Szpitala Kolejowego w Katowicach – </w:t>
      </w:r>
      <w:proofErr w:type="spellStart"/>
      <w:r w:rsidR="00BF3EFF">
        <w:rPr>
          <w:b/>
        </w:rPr>
        <w:t>s.p.z.o.z</w:t>
      </w:r>
      <w:proofErr w:type="spellEnd"/>
      <w:r w:rsidR="00BF3EFF">
        <w:rPr>
          <w:b/>
        </w:rPr>
        <w:t>.</w:t>
      </w:r>
      <w:r>
        <w:rPr>
          <w:b/>
        </w:rPr>
        <w:t xml:space="preserve"> </w:t>
      </w:r>
      <w:r>
        <w:rPr>
          <w:szCs w:val="24"/>
        </w:rPr>
        <w:t xml:space="preserve">odbyło się w dniu </w:t>
      </w:r>
      <w:r w:rsidR="00BF3EFF">
        <w:rPr>
          <w:szCs w:val="24"/>
        </w:rPr>
        <w:t>2</w:t>
      </w:r>
      <w:r>
        <w:rPr>
          <w:szCs w:val="24"/>
        </w:rPr>
        <w:t>0/0</w:t>
      </w:r>
      <w:r w:rsidR="00BF3EFF">
        <w:rPr>
          <w:szCs w:val="24"/>
        </w:rPr>
        <w:t>9</w:t>
      </w:r>
      <w:r>
        <w:rPr>
          <w:szCs w:val="24"/>
        </w:rPr>
        <w:t>/2019 o godz. 10:15.</w:t>
      </w:r>
    </w:p>
    <w:p w:rsidR="00321256" w:rsidRDefault="00321256" w:rsidP="00321256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Kwota, jaką Zamawiający zamierza przeznaczyć na sfinansowanie zamówienia wynosi:</w:t>
      </w:r>
    </w:p>
    <w:p w:rsidR="00BF3EFF" w:rsidRDefault="00BF3EFF" w:rsidP="00321256">
      <w:pPr>
        <w:spacing w:before="120" w:after="120"/>
        <w:jc w:val="both"/>
        <w:rPr>
          <w:sz w:val="24"/>
          <w:szCs w:val="24"/>
        </w:rPr>
      </w:pPr>
      <w:r w:rsidRPr="00BF3EFF">
        <w:rPr>
          <w:b/>
          <w:sz w:val="24"/>
          <w:szCs w:val="24"/>
        </w:rPr>
        <w:t>54.243,00 zł brutto</w:t>
      </w:r>
      <w:r>
        <w:rPr>
          <w:sz w:val="24"/>
          <w:szCs w:val="24"/>
        </w:rPr>
        <w:t>.</w:t>
      </w:r>
    </w:p>
    <w:p w:rsidR="00321256" w:rsidRDefault="00321256" w:rsidP="00321256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10916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3403"/>
        <w:gridCol w:w="1984"/>
        <w:gridCol w:w="1701"/>
        <w:gridCol w:w="1843"/>
        <w:gridCol w:w="1134"/>
      </w:tblGrid>
      <w:tr w:rsidR="00BF3EFF" w:rsidTr="00290A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EFF" w:rsidRPr="00BF3EFF" w:rsidRDefault="00BF3EFF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BF3EFF">
              <w:rPr>
                <w:sz w:val="22"/>
                <w:szCs w:val="22"/>
                <w:lang w:eastAsia="en-US"/>
              </w:rPr>
              <w:t>Nr oferty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EFF" w:rsidRPr="00BF3EFF" w:rsidRDefault="00BF3EFF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BF3EFF">
              <w:rPr>
                <w:sz w:val="22"/>
                <w:szCs w:val="22"/>
                <w:lang w:eastAsia="en-US"/>
              </w:rPr>
              <w:t xml:space="preserve">Nazwa (firma) </w:t>
            </w:r>
          </w:p>
          <w:p w:rsidR="00BF3EFF" w:rsidRPr="00BF3EFF" w:rsidRDefault="00BF3EFF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BF3EFF">
              <w:rPr>
                <w:sz w:val="22"/>
                <w:szCs w:val="22"/>
                <w:lang w:eastAsia="en-US"/>
              </w:rPr>
              <w:t>i adres wykonawcy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EFF" w:rsidRPr="00BF3EFF" w:rsidRDefault="00BF3EFF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BF3EFF">
              <w:rPr>
                <w:sz w:val="22"/>
                <w:szCs w:val="22"/>
                <w:lang w:eastAsia="en-US"/>
              </w:rPr>
              <w:t>Cena oferty</w:t>
            </w:r>
            <w:r w:rsidR="0072057C">
              <w:rPr>
                <w:sz w:val="22"/>
                <w:szCs w:val="22"/>
                <w:lang w:eastAsia="en-US"/>
              </w:rPr>
              <w:t xml:space="preserve"> brutto za 12 miesięcy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EFF" w:rsidRPr="00BF3EFF" w:rsidRDefault="0072057C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Doświadczenie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EFF" w:rsidRPr="00BF3EFF" w:rsidRDefault="00BF3EFF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BF3EFF">
              <w:rPr>
                <w:sz w:val="22"/>
                <w:szCs w:val="22"/>
                <w:lang w:eastAsia="en-US"/>
              </w:rPr>
              <w:t>Termin realizacji umowy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EFF" w:rsidRPr="00BF3EFF" w:rsidRDefault="00BF3EFF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 w:rsidRPr="00BF3EFF">
              <w:rPr>
                <w:sz w:val="22"/>
                <w:szCs w:val="22"/>
                <w:lang w:eastAsia="en-US"/>
              </w:rPr>
              <w:t>Warunki płatności</w:t>
            </w:r>
          </w:p>
        </w:tc>
      </w:tr>
      <w:tr w:rsidR="00BF3EFF" w:rsidTr="00290A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EFF" w:rsidRDefault="00BF3EFF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EFF" w:rsidRDefault="0072057C" w:rsidP="0072057C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Tomasz </w:t>
            </w:r>
            <w:proofErr w:type="spellStart"/>
            <w:r>
              <w:rPr>
                <w:sz w:val="22"/>
                <w:szCs w:val="22"/>
                <w:lang w:eastAsia="en-US"/>
              </w:rPr>
              <w:t>Wójkowski</w:t>
            </w:r>
            <w:proofErr w:type="spellEnd"/>
            <w:r>
              <w:rPr>
                <w:sz w:val="22"/>
                <w:szCs w:val="22"/>
                <w:lang w:eastAsia="en-US"/>
              </w:rPr>
              <w:t>,</w:t>
            </w:r>
          </w:p>
          <w:p w:rsidR="0072057C" w:rsidRDefault="0072057C" w:rsidP="0072057C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Kancelaria Radcy Prawnego</w:t>
            </w:r>
            <w:r w:rsidR="000820E0">
              <w:rPr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0820E0">
              <w:rPr>
                <w:sz w:val="22"/>
                <w:szCs w:val="22"/>
                <w:lang w:eastAsia="en-US"/>
              </w:rPr>
              <w:t>Case</w:t>
            </w:r>
            <w:proofErr w:type="spellEnd"/>
          </w:p>
          <w:p w:rsidR="000820E0" w:rsidRDefault="000820E0" w:rsidP="0072057C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ul. Gliwicka 6/8</w:t>
            </w:r>
          </w:p>
          <w:p w:rsidR="000820E0" w:rsidRDefault="000820E0" w:rsidP="0072057C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40-079 Katowice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EFF" w:rsidRDefault="000820E0" w:rsidP="000820E0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116</w:t>
            </w:r>
            <w:r w:rsidR="00BF3EFF">
              <w:rPr>
                <w:sz w:val="22"/>
                <w:szCs w:val="22"/>
                <w:lang w:eastAsia="en-US"/>
              </w:rPr>
              <w:t>.</w:t>
            </w:r>
            <w:r>
              <w:rPr>
                <w:sz w:val="22"/>
                <w:szCs w:val="22"/>
                <w:lang w:eastAsia="en-US"/>
              </w:rPr>
              <w:t>604</w:t>
            </w:r>
            <w:r w:rsidR="00BF3EFF">
              <w:rPr>
                <w:sz w:val="22"/>
                <w:szCs w:val="22"/>
                <w:lang w:eastAsia="en-US"/>
              </w:rPr>
              <w:t>,</w:t>
            </w:r>
            <w:r>
              <w:rPr>
                <w:sz w:val="22"/>
                <w:szCs w:val="22"/>
                <w:lang w:eastAsia="en-US"/>
              </w:rPr>
              <w:t>00</w:t>
            </w:r>
            <w:r w:rsidR="00BF3EFF">
              <w:rPr>
                <w:sz w:val="22"/>
                <w:szCs w:val="22"/>
                <w:lang w:eastAsia="en-US"/>
              </w:rPr>
              <w:t xml:space="preserve"> 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EFF" w:rsidRDefault="000820E0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13 lat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0E0" w:rsidRDefault="000820E0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0820E0" w:rsidRDefault="000820E0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BF3EFF" w:rsidRDefault="000820E0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 miesięcy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EFF" w:rsidRDefault="0072057C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  <w:r w:rsidR="00BF3EFF">
              <w:rPr>
                <w:sz w:val="22"/>
                <w:szCs w:val="22"/>
                <w:lang w:eastAsia="en-US"/>
              </w:rPr>
              <w:t>0 dni</w:t>
            </w:r>
          </w:p>
        </w:tc>
      </w:tr>
      <w:tr w:rsidR="00BF3EFF" w:rsidTr="00290A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EFF" w:rsidRDefault="00BF3EFF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EFF" w:rsidRDefault="000820E0" w:rsidP="0072057C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GW LEGAL Grabiec &amp; Wójcik</w:t>
            </w:r>
          </w:p>
          <w:p w:rsidR="000820E0" w:rsidRDefault="000820E0" w:rsidP="0072057C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Spółka partnerska radców prawnych</w:t>
            </w:r>
          </w:p>
          <w:p w:rsidR="000820E0" w:rsidRDefault="000820E0" w:rsidP="0072057C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ul. Henryka Sienkiewicza 35/2</w:t>
            </w:r>
          </w:p>
          <w:p w:rsidR="000820E0" w:rsidRDefault="00290A7C" w:rsidP="00290A7C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40-031 Katowice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EFF" w:rsidRDefault="00290A7C" w:rsidP="00290A7C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106</w:t>
            </w:r>
            <w:r w:rsidR="00BF3EFF">
              <w:rPr>
                <w:sz w:val="22"/>
                <w:szCs w:val="22"/>
                <w:lang w:eastAsia="en-US"/>
              </w:rPr>
              <w:t>.</w:t>
            </w:r>
            <w:r>
              <w:rPr>
                <w:sz w:val="22"/>
                <w:szCs w:val="22"/>
                <w:lang w:eastAsia="en-US"/>
              </w:rPr>
              <w:t>272</w:t>
            </w:r>
            <w:r w:rsidR="00BF3EFF">
              <w:rPr>
                <w:sz w:val="22"/>
                <w:szCs w:val="22"/>
                <w:lang w:eastAsia="en-US"/>
              </w:rPr>
              <w:t>,</w:t>
            </w:r>
            <w:r>
              <w:rPr>
                <w:sz w:val="22"/>
                <w:szCs w:val="22"/>
                <w:lang w:eastAsia="en-US"/>
              </w:rPr>
              <w:t>0</w:t>
            </w:r>
            <w:r w:rsidR="00BF3EFF">
              <w:rPr>
                <w:sz w:val="22"/>
                <w:szCs w:val="22"/>
                <w:lang w:eastAsia="en-US"/>
              </w:rPr>
              <w:t>0 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EFF" w:rsidRDefault="00290A7C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powyżej 4 lat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A7C" w:rsidRDefault="00290A7C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290A7C" w:rsidRDefault="00290A7C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BF3EFF" w:rsidRDefault="000820E0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 miesięcy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EFF" w:rsidRDefault="0072057C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  <w:r w:rsidR="00BF3EFF">
              <w:rPr>
                <w:sz w:val="22"/>
                <w:szCs w:val="22"/>
                <w:lang w:eastAsia="en-US"/>
              </w:rPr>
              <w:t>0 dni</w:t>
            </w:r>
          </w:p>
        </w:tc>
      </w:tr>
      <w:tr w:rsidR="00BF3EFF" w:rsidTr="00290A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EFF" w:rsidRDefault="00BF3EFF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EFF" w:rsidRDefault="00290A7C" w:rsidP="0072057C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Kancelaria Radców Prawnych BBK Kajda, Salamon-Madej Sp. P.</w:t>
            </w:r>
          </w:p>
          <w:p w:rsidR="00290A7C" w:rsidRDefault="00290A7C" w:rsidP="0072057C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ul. Adama 1</w:t>
            </w:r>
          </w:p>
          <w:p w:rsidR="00290A7C" w:rsidRDefault="00290A7C" w:rsidP="0072057C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40-467 Katowice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EFF" w:rsidRDefault="00290A7C" w:rsidP="00290A7C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129</w:t>
            </w:r>
            <w:r w:rsidR="00BF3EFF">
              <w:rPr>
                <w:sz w:val="22"/>
                <w:szCs w:val="22"/>
                <w:lang w:eastAsia="en-US"/>
              </w:rPr>
              <w:t>.</w:t>
            </w:r>
            <w:r>
              <w:rPr>
                <w:sz w:val="22"/>
                <w:szCs w:val="22"/>
                <w:lang w:eastAsia="en-US"/>
              </w:rPr>
              <w:t>341</w:t>
            </w:r>
            <w:r w:rsidR="00BF3EFF">
              <w:rPr>
                <w:sz w:val="22"/>
                <w:szCs w:val="22"/>
                <w:lang w:eastAsia="en-US"/>
              </w:rPr>
              <w:t>,</w:t>
            </w:r>
            <w:r>
              <w:rPr>
                <w:sz w:val="22"/>
                <w:szCs w:val="22"/>
                <w:lang w:eastAsia="en-US"/>
              </w:rPr>
              <w:t>88</w:t>
            </w:r>
            <w:r w:rsidR="00BF3EFF">
              <w:rPr>
                <w:sz w:val="22"/>
                <w:szCs w:val="22"/>
                <w:lang w:eastAsia="en-US"/>
              </w:rPr>
              <w:t xml:space="preserve"> 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EFF" w:rsidRDefault="00290A7C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 lat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A7C" w:rsidRDefault="00290A7C" w:rsidP="00290A7C">
            <w:pPr>
              <w:spacing w:line="360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BF3EFF" w:rsidRDefault="000820E0" w:rsidP="00290A7C">
            <w:pPr>
              <w:spacing w:line="360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 miesięcy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EFF" w:rsidRDefault="0072057C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  <w:r w:rsidR="00BF3EFF">
              <w:rPr>
                <w:sz w:val="22"/>
                <w:szCs w:val="22"/>
                <w:lang w:eastAsia="en-US"/>
              </w:rPr>
              <w:t>0 dni</w:t>
            </w:r>
          </w:p>
        </w:tc>
      </w:tr>
      <w:tr w:rsidR="00BF3EFF" w:rsidTr="00290A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EFF" w:rsidRDefault="0072057C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EFF" w:rsidRDefault="00DF5983" w:rsidP="0072057C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Edyta Przybyłek IURISCO</w:t>
            </w:r>
          </w:p>
          <w:p w:rsidR="00DF5983" w:rsidRDefault="00DF5983" w:rsidP="0072057C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Kancelaria Prawna</w:t>
            </w:r>
          </w:p>
          <w:p w:rsidR="00DF5983" w:rsidRDefault="00DF5983" w:rsidP="0072057C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ul. Zgrzebnioka 28</w:t>
            </w:r>
          </w:p>
          <w:p w:rsidR="00DF5983" w:rsidRDefault="00DF5983" w:rsidP="0072057C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40-520 Katowice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EFF" w:rsidRDefault="00DF5983" w:rsidP="00DF5983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53.136</w:t>
            </w:r>
            <w:r w:rsidR="00BF3EFF">
              <w:rPr>
                <w:sz w:val="22"/>
                <w:szCs w:val="22"/>
                <w:lang w:eastAsia="en-US"/>
              </w:rPr>
              <w:t>,</w:t>
            </w:r>
            <w:r>
              <w:rPr>
                <w:sz w:val="22"/>
                <w:szCs w:val="22"/>
                <w:lang w:eastAsia="en-US"/>
              </w:rPr>
              <w:t>00</w:t>
            </w:r>
            <w:r w:rsidR="00BF3EFF">
              <w:rPr>
                <w:sz w:val="22"/>
                <w:szCs w:val="22"/>
                <w:lang w:eastAsia="en-US"/>
              </w:rPr>
              <w:t xml:space="preserve"> 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EFF" w:rsidRDefault="00DF5983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powyżej 4 lat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983" w:rsidRDefault="00DF5983" w:rsidP="00DF5983">
            <w:pPr>
              <w:spacing w:line="360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BF3EFF" w:rsidRDefault="000820E0" w:rsidP="00DF5983">
            <w:pPr>
              <w:spacing w:line="360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 miesięcy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EFF" w:rsidRDefault="0072057C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  <w:r w:rsidR="00BF3EFF">
              <w:rPr>
                <w:sz w:val="22"/>
                <w:szCs w:val="22"/>
                <w:lang w:eastAsia="en-US"/>
              </w:rPr>
              <w:t>0 dni</w:t>
            </w:r>
          </w:p>
        </w:tc>
      </w:tr>
      <w:tr w:rsidR="00BF3EFF" w:rsidTr="00290A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EFF" w:rsidRDefault="0072057C" w:rsidP="00BF3EFF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EFF" w:rsidRDefault="00DF5983" w:rsidP="0072057C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Marek </w:t>
            </w:r>
            <w:proofErr w:type="spellStart"/>
            <w:r>
              <w:rPr>
                <w:sz w:val="22"/>
                <w:szCs w:val="22"/>
                <w:lang w:eastAsia="en-US"/>
              </w:rPr>
              <w:t>Krypner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Kancelaria</w:t>
            </w:r>
          </w:p>
          <w:p w:rsidR="00DF5983" w:rsidRDefault="00DF5983" w:rsidP="0072057C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Radcy Prawnego</w:t>
            </w:r>
          </w:p>
          <w:p w:rsidR="00092FF4" w:rsidRDefault="00092FF4" w:rsidP="0072057C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u</w:t>
            </w:r>
            <w:r w:rsidR="00DF5983">
              <w:rPr>
                <w:sz w:val="22"/>
                <w:szCs w:val="22"/>
                <w:lang w:eastAsia="en-US"/>
              </w:rPr>
              <w:t>l.</w:t>
            </w:r>
            <w:r>
              <w:rPr>
                <w:sz w:val="22"/>
                <w:szCs w:val="22"/>
                <w:lang w:eastAsia="en-US"/>
              </w:rPr>
              <w:t xml:space="preserve"> Kościuszki 71</w:t>
            </w:r>
          </w:p>
          <w:p w:rsidR="00DF5983" w:rsidRDefault="00092FF4" w:rsidP="0072057C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40-047 Katowice</w:t>
            </w:r>
            <w:r w:rsidR="00DF5983"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EFF" w:rsidRDefault="00092FF4" w:rsidP="00092FF4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41</w:t>
            </w:r>
            <w:r w:rsidR="00BF3EFF">
              <w:rPr>
                <w:sz w:val="22"/>
                <w:szCs w:val="22"/>
                <w:lang w:eastAsia="en-US"/>
              </w:rPr>
              <w:t>.</w:t>
            </w:r>
            <w:r>
              <w:rPr>
                <w:sz w:val="22"/>
                <w:szCs w:val="22"/>
                <w:lang w:eastAsia="en-US"/>
              </w:rPr>
              <w:t>328</w:t>
            </w:r>
            <w:r w:rsidR="00BF3EFF">
              <w:rPr>
                <w:sz w:val="22"/>
                <w:szCs w:val="22"/>
                <w:lang w:eastAsia="en-US"/>
              </w:rPr>
              <w:t>,</w:t>
            </w:r>
            <w:r>
              <w:rPr>
                <w:sz w:val="22"/>
                <w:szCs w:val="22"/>
                <w:lang w:eastAsia="en-US"/>
              </w:rPr>
              <w:t>00</w:t>
            </w:r>
            <w:r w:rsidR="00BF3EFF">
              <w:rPr>
                <w:sz w:val="22"/>
                <w:szCs w:val="22"/>
                <w:lang w:eastAsia="en-US"/>
              </w:rPr>
              <w:t xml:space="preserve"> 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EFF" w:rsidRDefault="00092FF4" w:rsidP="00BF3EFF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11 lat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FF4" w:rsidRDefault="00092FF4" w:rsidP="00092FF4">
            <w:pPr>
              <w:spacing w:line="360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BF3EFF" w:rsidRDefault="000820E0" w:rsidP="00092FF4">
            <w:pPr>
              <w:spacing w:line="360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 miesięcy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EFF" w:rsidRDefault="0072057C" w:rsidP="00BF3EFF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  <w:r w:rsidR="00BF3EFF">
              <w:rPr>
                <w:sz w:val="22"/>
                <w:szCs w:val="22"/>
                <w:lang w:eastAsia="en-US"/>
              </w:rPr>
              <w:t>0 dni</w:t>
            </w:r>
          </w:p>
        </w:tc>
      </w:tr>
      <w:tr w:rsidR="00BF3EFF" w:rsidTr="00290A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EFF" w:rsidRDefault="0072057C" w:rsidP="00BF3EFF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EFF" w:rsidRDefault="00D528A2" w:rsidP="0072057C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Kancelaria Radcy Prawnego </w:t>
            </w:r>
          </w:p>
          <w:p w:rsidR="00D528A2" w:rsidRDefault="00D528A2" w:rsidP="0072057C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Lucyna Szypuła</w:t>
            </w:r>
          </w:p>
          <w:p w:rsidR="00D528A2" w:rsidRDefault="00D528A2" w:rsidP="0072057C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ul. Akacjowa 14</w:t>
            </w:r>
          </w:p>
          <w:p w:rsidR="00D528A2" w:rsidRDefault="00D528A2" w:rsidP="0072057C">
            <w:pPr>
              <w:spacing w:line="254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43-502 Czechowice-Dziedzice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EFF" w:rsidRDefault="00D528A2" w:rsidP="00D528A2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154.980</w:t>
            </w:r>
            <w:r w:rsidR="00BF3EFF">
              <w:rPr>
                <w:sz w:val="22"/>
                <w:szCs w:val="22"/>
                <w:lang w:eastAsia="en-US"/>
              </w:rPr>
              <w:t>,</w:t>
            </w:r>
            <w:r>
              <w:rPr>
                <w:sz w:val="22"/>
                <w:szCs w:val="22"/>
                <w:lang w:eastAsia="en-US"/>
              </w:rPr>
              <w:t>00</w:t>
            </w:r>
            <w:r w:rsidR="00BF3EFF">
              <w:rPr>
                <w:sz w:val="22"/>
                <w:szCs w:val="22"/>
                <w:lang w:eastAsia="en-US"/>
              </w:rPr>
              <w:t xml:space="preserve"> 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EFF" w:rsidRDefault="00D528A2" w:rsidP="00BF3EFF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 lat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8A2" w:rsidRDefault="00D528A2" w:rsidP="00D528A2">
            <w:pPr>
              <w:spacing w:line="360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BF3EFF" w:rsidRDefault="000820E0" w:rsidP="00D528A2">
            <w:pPr>
              <w:spacing w:line="360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 miesięcy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EFF" w:rsidRDefault="0072057C" w:rsidP="00BF3EFF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  <w:r w:rsidR="00BF3EFF">
              <w:rPr>
                <w:sz w:val="22"/>
                <w:szCs w:val="22"/>
                <w:lang w:eastAsia="en-US"/>
              </w:rPr>
              <w:t>0 dni</w:t>
            </w:r>
          </w:p>
        </w:tc>
      </w:tr>
    </w:tbl>
    <w:p w:rsidR="00321256" w:rsidRDefault="00321256" w:rsidP="00321256">
      <w:pPr>
        <w:jc w:val="both"/>
        <w:rPr>
          <w:sz w:val="24"/>
        </w:rPr>
      </w:pPr>
    </w:p>
    <w:p w:rsidR="00321256" w:rsidRDefault="00321256" w:rsidP="00D528A2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321256" w:rsidRDefault="00321256" w:rsidP="00D528A2">
      <w:pPr>
        <w:pStyle w:val="Tekstpodstawowy"/>
        <w:spacing w:line="240" w:lineRule="auto"/>
        <w:ind w:left="3119" w:firstLine="425"/>
        <w:jc w:val="right"/>
        <w:rPr>
          <w:i/>
        </w:rPr>
      </w:pPr>
    </w:p>
    <w:p w:rsidR="00321256" w:rsidRDefault="00321256" w:rsidP="00D528A2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>p.o. Dyrektor</w:t>
      </w:r>
    </w:p>
    <w:p w:rsidR="00C236D3" w:rsidRPr="00A50E32" w:rsidRDefault="00321256" w:rsidP="00D528A2">
      <w:pPr>
        <w:pStyle w:val="Tekstpodstawowy"/>
        <w:spacing w:line="240" w:lineRule="auto"/>
        <w:ind w:left="3119" w:firstLine="425"/>
        <w:jc w:val="right"/>
      </w:pPr>
      <w:r>
        <w:rPr>
          <w:i/>
        </w:rPr>
        <w:t>lek. med. Janusz Orman</w:t>
      </w:r>
      <w:bookmarkStart w:id="0" w:name="_GoBack"/>
      <w:bookmarkEnd w:id="0"/>
    </w:p>
    <w:sectPr w:rsidR="00C236D3" w:rsidRPr="00A50E32" w:rsidSect="005A588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28A2" w:rsidRDefault="00D528A2">
      <w:r>
        <w:separator/>
      </w:r>
    </w:p>
  </w:endnote>
  <w:endnote w:type="continuationSeparator" w:id="0">
    <w:p w:rsidR="00D528A2" w:rsidRDefault="00D528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28A2" w:rsidRDefault="00D528A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528A2" w:rsidRDefault="00D528A2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28A2" w:rsidRDefault="00D528A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D528A2" w:rsidRDefault="00D528A2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10D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10D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28A2" w:rsidRDefault="00D528A2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528A2" w:rsidRDefault="00D528A2">
    <w:pPr>
      <w:pStyle w:val="Stopka"/>
      <w:tabs>
        <w:tab w:val="clear" w:pos="4536"/>
      </w:tabs>
      <w:jc w:val="center"/>
    </w:pPr>
  </w:p>
  <w:p w:rsidR="00D528A2" w:rsidRDefault="00D528A2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28A2" w:rsidRDefault="00D528A2">
      <w:r>
        <w:separator/>
      </w:r>
    </w:p>
  </w:footnote>
  <w:footnote w:type="continuationSeparator" w:id="0">
    <w:p w:rsidR="00D528A2" w:rsidRDefault="00D528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28A2" w:rsidRDefault="00D528A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28A2" w:rsidRDefault="00D528A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28A2" w:rsidRDefault="00D528A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601269"/>
    <w:rsid w:val="00007727"/>
    <w:rsid w:val="00017720"/>
    <w:rsid w:val="00035488"/>
    <w:rsid w:val="000820E0"/>
    <w:rsid w:val="00092FF4"/>
    <w:rsid w:val="000D7F25"/>
    <w:rsid w:val="000E00E5"/>
    <w:rsid w:val="00173B20"/>
    <w:rsid w:val="001C69FF"/>
    <w:rsid w:val="0023318D"/>
    <w:rsid w:val="00290A7C"/>
    <w:rsid w:val="00321256"/>
    <w:rsid w:val="003D72FD"/>
    <w:rsid w:val="003E499E"/>
    <w:rsid w:val="00423179"/>
    <w:rsid w:val="00490DC0"/>
    <w:rsid w:val="00493F8C"/>
    <w:rsid w:val="004C7E9B"/>
    <w:rsid w:val="00533B3B"/>
    <w:rsid w:val="005A5883"/>
    <w:rsid w:val="00601269"/>
    <w:rsid w:val="0069085C"/>
    <w:rsid w:val="0072057C"/>
    <w:rsid w:val="00843263"/>
    <w:rsid w:val="00861E75"/>
    <w:rsid w:val="009D19BD"/>
    <w:rsid w:val="009F189D"/>
    <w:rsid w:val="00A10D6D"/>
    <w:rsid w:val="00A50E32"/>
    <w:rsid w:val="00A80738"/>
    <w:rsid w:val="00BF3EFF"/>
    <w:rsid w:val="00C236D3"/>
    <w:rsid w:val="00C659E2"/>
    <w:rsid w:val="00CB0802"/>
    <w:rsid w:val="00D12F09"/>
    <w:rsid w:val="00D528A2"/>
    <w:rsid w:val="00D7128F"/>
    <w:rsid w:val="00DF5983"/>
    <w:rsid w:val="00E4425C"/>
    <w:rsid w:val="00EA3476"/>
    <w:rsid w:val="00F06C9F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212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link w:val="Nagwek"/>
    <w:rsid w:val="00321256"/>
  </w:style>
  <w:style w:type="character" w:customStyle="1" w:styleId="TekstpodstawowyZnak">
    <w:name w:val="Tekst podstawowy Znak"/>
    <w:link w:val="Tekstpodstawowy"/>
    <w:rsid w:val="00321256"/>
    <w:rPr>
      <w:sz w:val="24"/>
    </w:rPr>
  </w:style>
  <w:style w:type="character" w:customStyle="1" w:styleId="TekstpodstawowywcityZnak">
    <w:name w:val="Tekst podstawowy wcięty Znak"/>
    <w:link w:val="Tekstpodstawowywcity"/>
    <w:rsid w:val="00321256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76</TotalTime>
  <Pages>1</Pages>
  <Words>219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Wierzba</dc:creator>
  <cp:lastModifiedBy>rulbrich</cp:lastModifiedBy>
  <cp:revision>3</cp:revision>
  <dcterms:created xsi:type="dcterms:W3CDTF">2019-09-20T11:01:00Z</dcterms:created>
  <dcterms:modified xsi:type="dcterms:W3CDTF">2019-09-20T13:32:00Z</dcterms:modified>
</cp:coreProperties>
</file>