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E15A7A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Pr="00E15A7A" w:rsidRDefault="00821C80">
      <w:pPr>
        <w:rPr>
          <w:sz w:val="16"/>
          <w:szCs w:val="16"/>
        </w:rPr>
      </w:pPr>
      <w:bookmarkStart w:id="0" w:name="_GoBack"/>
      <w:bookmarkEnd w:id="0"/>
    </w:p>
    <w:p w:rsidR="00821C80" w:rsidRPr="00E15A7A" w:rsidRDefault="00150D7E" w:rsidP="00E15A7A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405E6" w:rsidRPr="008405E6">
        <w:rPr>
          <w:sz w:val="24"/>
          <w:szCs w:val="24"/>
        </w:rPr>
        <w:t>NA/P/294/2019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E15A7A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E15A7A">
        <w:rPr>
          <w:sz w:val="24"/>
        </w:rPr>
        <w:t xml:space="preserve">trybie </w:t>
      </w:r>
      <w:r w:rsidR="008405E6" w:rsidRPr="00E15A7A">
        <w:rPr>
          <w:sz w:val="24"/>
        </w:rPr>
        <w:t>przetarg</w:t>
      </w:r>
      <w:r w:rsidR="00E15A7A" w:rsidRPr="00E15A7A">
        <w:rPr>
          <w:sz w:val="24"/>
        </w:rPr>
        <w:t>u</w:t>
      </w:r>
      <w:r w:rsidR="008405E6" w:rsidRPr="00E15A7A">
        <w:rPr>
          <w:sz w:val="24"/>
        </w:rPr>
        <w:t xml:space="preserve"> nieograniczon</w:t>
      </w:r>
      <w:r w:rsidR="00E15A7A" w:rsidRPr="00E15A7A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E15A7A">
        <w:rPr>
          <w:sz w:val="24"/>
        </w:rPr>
        <w:t xml:space="preserve"> </w:t>
      </w:r>
      <w:r w:rsidR="008405E6" w:rsidRPr="008405E6">
        <w:rPr>
          <w:b/>
          <w:sz w:val="24"/>
          <w:szCs w:val="24"/>
        </w:rPr>
        <w:t xml:space="preserve">Wykonanie dokumentacji projektowo-kosztorysowej: Laboratoria chemiczne w budynku ARCUS </w:t>
      </w:r>
      <w:proofErr w:type="spellStart"/>
      <w:r w:rsidR="008405E6" w:rsidRPr="008405E6">
        <w:rPr>
          <w:b/>
          <w:sz w:val="24"/>
          <w:szCs w:val="24"/>
        </w:rPr>
        <w:t>PRz</w:t>
      </w:r>
      <w:proofErr w:type="spellEnd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E15A7A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E15A7A" w:rsidRDefault="00E15A7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E15A7A" w:rsidRDefault="00E15A7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E15A7A" w:rsidRDefault="00E15A7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E15A7A" w:rsidRDefault="00E15A7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E15A7A" w:rsidRDefault="00E15A7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E15A7A" w:rsidRDefault="00E15A7A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149" w:rsidRDefault="00712149">
      <w:r>
        <w:separator/>
      </w:r>
    </w:p>
  </w:endnote>
  <w:endnote w:type="continuationSeparator" w:id="0">
    <w:p w:rsidR="00712149" w:rsidRDefault="00712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15A7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15A7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21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149" w:rsidRDefault="00712149">
      <w:r>
        <w:separator/>
      </w:r>
    </w:p>
  </w:footnote>
  <w:footnote w:type="continuationSeparator" w:id="0">
    <w:p w:rsidR="00712149" w:rsidRDefault="00712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5E6" w:rsidRDefault="008405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5E6" w:rsidRDefault="008405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2149"/>
    <w:rsid w:val="00150D7E"/>
    <w:rsid w:val="00167DCC"/>
    <w:rsid w:val="004E070D"/>
    <w:rsid w:val="0060654D"/>
    <w:rsid w:val="007064BA"/>
    <w:rsid w:val="00712149"/>
    <w:rsid w:val="00821C80"/>
    <w:rsid w:val="008405E6"/>
    <w:rsid w:val="00936CFB"/>
    <w:rsid w:val="00980415"/>
    <w:rsid w:val="009C437A"/>
    <w:rsid w:val="00AA594F"/>
    <w:rsid w:val="00B11EA3"/>
    <w:rsid w:val="00B41A5F"/>
    <w:rsid w:val="00B551AF"/>
    <w:rsid w:val="00D52F5E"/>
    <w:rsid w:val="00E15A7A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448E957"/>
  <w15:chartTrackingRefBased/>
  <w15:docId w15:val="{221584E9-88D4-4D70-874D-2DDDC96A5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2019-09-20T08:51:00Z</dcterms:created>
  <dcterms:modified xsi:type="dcterms:W3CDTF">2019-09-20T08:51:00Z</dcterms:modified>
</cp:coreProperties>
</file>