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2D05E2">
        <w:rPr>
          <w:rFonts w:ascii="Times New Roman" w:hAnsi="Times New Roman"/>
          <w:sz w:val="24"/>
        </w:rPr>
        <w:t>5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B5F86" w:rsidRPr="00EB5F86">
        <w:rPr>
          <w:sz w:val="24"/>
          <w:szCs w:val="24"/>
        </w:rPr>
        <w:t>NA/P/294/2019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2D05E2" w:rsidRDefault="005C5B73" w:rsidP="002D05E2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B5F86" w:rsidRPr="00EB5F86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</w:t>
      </w:r>
      <w:r w:rsidR="002D05E2">
        <w:rPr>
          <w:sz w:val="24"/>
        </w:rPr>
        <w:t xml:space="preserve">: </w:t>
      </w:r>
      <w:r w:rsidR="00EB5F86" w:rsidRPr="00EB5F86">
        <w:rPr>
          <w:b/>
          <w:sz w:val="24"/>
          <w:szCs w:val="24"/>
        </w:rPr>
        <w:t xml:space="preserve">Wykonanie dokumentacji projektowo-kosztorysowej: Laboratoria chemiczne w budynku ARCUS </w:t>
      </w:r>
      <w:proofErr w:type="spellStart"/>
      <w:r w:rsidR="00EB5F86" w:rsidRPr="00EB5F86">
        <w:rPr>
          <w:b/>
          <w:sz w:val="24"/>
          <w:szCs w:val="24"/>
        </w:rPr>
        <w:t>PRz</w:t>
      </w:r>
      <w:r w:rsidR="002D05E2">
        <w:rPr>
          <w:b/>
          <w:sz w:val="24"/>
          <w:szCs w:val="24"/>
        </w:rPr>
        <w:t>.</w:t>
      </w:r>
      <w:proofErr w:type="spellEnd"/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474" w:rsidRDefault="00EE5474">
      <w:r>
        <w:separator/>
      </w:r>
    </w:p>
  </w:endnote>
  <w:endnote w:type="continuationSeparator" w:id="0">
    <w:p w:rsidR="00EE5474" w:rsidRDefault="00EE5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D05E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D05E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54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474" w:rsidRDefault="00EE5474">
      <w:r>
        <w:separator/>
      </w:r>
    </w:p>
  </w:footnote>
  <w:footnote w:type="continuationSeparator" w:id="0">
    <w:p w:rsidR="00EE5474" w:rsidRDefault="00EE5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F86" w:rsidRDefault="00EB5F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F86" w:rsidRDefault="00EB5F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5474"/>
    <w:rsid w:val="001D49D0"/>
    <w:rsid w:val="002C6B8F"/>
    <w:rsid w:val="002D05E2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C359FD"/>
    <w:rsid w:val="00E626D8"/>
    <w:rsid w:val="00E878EB"/>
    <w:rsid w:val="00EB5F86"/>
    <w:rsid w:val="00EE5474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68CFAC4"/>
  <w15:chartTrackingRefBased/>
  <w15:docId w15:val="{6288C64B-6445-45F4-8EAA-C5247288B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2019-09-20T08:49:00Z</dcterms:created>
  <dcterms:modified xsi:type="dcterms:W3CDTF">2019-09-20T08:49:00Z</dcterms:modified>
</cp:coreProperties>
</file>